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  <w:r w:rsidRPr="0078768B">
        <w:rPr>
          <w:sz w:val="28"/>
          <w:szCs w:val="28"/>
        </w:rPr>
        <w:t>ФЕДЕРАЛЬНОЕ АГЕНТСТВО ЖЕЛЕЗНОДОРОЖНОГО ТРАНСПОРТА</w:t>
      </w:r>
    </w:p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  <w:r w:rsidRPr="0078768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78768B">
        <w:rPr>
          <w:sz w:val="28"/>
          <w:szCs w:val="28"/>
        </w:rPr>
        <w:t>образования</w:t>
      </w:r>
    </w:p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  <w:r w:rsidRPr="0078768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  <w:r w:rsidRPr="0078768B">
        <w:rPr>
          <w:sz w:val="28"/>
          <w:szCs w:val="28"/>
        </w:rPr>
        <w:t xml:space="preserve">Императора Александра </w:t>
      </w:r>
      <w:r w:rsidRPr="0078768B">
        <w:rPr>
          <w:sz w:val="28"/>
          <w:szCs w:val="28"/>
          <w:lang w:val="en-US"/>
        </w:rPr>
        <w:t>I</w:t>
      </w:r>
      <w:r w:rsidRPr="0078768B">
        <w:rPr>
          <w:sz w:val="28"/>
          <w:szCs w:val="28"/>
        </w:rPr>
        <w:t>»</w:t>
      </w:r>
    </w:p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  <w:r w:rsidRPr="0078768B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78768B">
        <w:rPr>
          <w:sz w:val="28"/>
          <w:szCs w:val="28"/>
        </w:rPr>
        <w:t xml:space="preserve">О ПГУПС) </w:t>
      </w:r>
    </w:p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</w:p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  <w:r w:rsidRPr="0078768B">
        <w:rPr>
          <w:sz w:val="28"/>
          <w:szCs w:val="28"/>
        </w:rPr>
        <w:t>Кафедра «Высшая математика»</w:t>
      </w:r>
    </w:p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</w:p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</w:p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</w:p>
    <w:p w:rsidR="008E03C4" w:rsidRPr="0078768B" w:rsidRDefault="008E03C4" w:rsidP="0078768B">
      <w:pPr>
        <w:tabs>
          <w:tab w:val="left" w:pos="851"/>
        </w:tabs>
        <w:jc w:val="center"/>
        <w:rPr>
          <w:sz w:val="28"/>
          <w:szCs w:val="28"/>
        </w:rPr>
      </w:pPr>
    </w:p>
    <w:p w:rsidR="008E03C4" w:rsidRPr="0078768B" w:rsidRDefault="008E03C4" w:rsidP="0078768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78768B">
        <w:rPr>
          <w:b/>
          <w:bCs/>
          <w:sz w:val="28"/>
          <w:szCs w:val="28"/>
        </w:rPr>
        <w:t>РАБОЧАЯ ПРОГРАММА</w:t>
      </w:r>
    </w:p>
    <w:p w:rsidR="008E03C4" w:rsidRPr="0078768B" w:rsidRDefault="008E03C4" w:rsidP="0078768B">
      <w:pPr>
        <w:tabs>
          <w:tab w:val="left" w:pos="851"/>
        </w:tabs>
        <w:jc w:val="center"/>
        <w:rPr>
          <w:i/>
          <w:iCs/>
          <w:sz w:val="28"/>
          <w:szCs w:val="28"/>
        </w:rPr>
      </w:pPr>
    </w:p>
    <w:p w:rsidR="008E03C4" w:rsidRPr="0078768B" w:rsidRDefault="008E03C4" w:rsidP="0078768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78768B">
        <w:rPr>
          <w:i/>
          <w:iCs/>
          <w:sz w:val="28"/>
          <w:szCs w:val="28"/>
        </w:rPr>
        <w:t>дисциплины</w:t>
      </w:r>
    </w:p>
    <w:p w:rsidR="008E03C4" w:rsidRPr="0078768B" w:rsidRDefault="008E03C4" w:rsidP="0078768B">
      <w:pPr>
        <w:jc w:val="center"/>
        <w:rPr>
          <w:caps/>
          <w:sz w:val="28"/>
          <w:szCs w:val="28"/>
        </w:rPr>
      </w:pPr>
      <w:r w:rsidRPr="0078768B">
        <w:rPr>
          <w:caps/>
          <w:sz w:val="28"/>
          <w:szCs w:val="28"/>
        </w:rPr>
        <w:t>«</w:t>
      </w:r>
      <w:r>
        <w:rPr>
          <w:caps/>
          <w:sz w:val="28"/>
          <w:szCs w:val="28"/>
        </w:rPr>
        <w:t xml:space="preserve">ДОПОЛНИТЕЛЬНЫЕ ГЛАВЫ </w:t>
      </w:r>
      <w:r w:rsidRPr="0078768B">
        <w:rPr>
          <w:caps/>
          <w:sz w:val="28"/>
          <w:szCs w:val="28"/>
        </w:rPr>
        <w:t>Математик</w:t>
      </w:r>
      <w:r>
        <w:rPr>
          <w:caps/>
          <w:sz w:val="28"/>
          <w:szCs w:val="28"/>
        </w:rPr>
        <w:t>И</w:t>
      </w:r>
      <w:r w:rsidRPr="0078768B">
        <w:rPr>
          <w:caps/>
          <w:sz w:val="28"/>
          <w:szCs w:val="28"/>
        </w:rPr>
        <w:t>» (Б1.Б.</w:t>
      </w:r>
      <w:r>
        <w:rPr>
          <w:caps/>
          <w:sz w:val="28"/>
          <w:szCs w:val="28"/>
        </w:rPr>
        <w:t>2</w:t>
      </w:r>
      <w:r w:rsidRPr="0078768B">
        <w:rPr>
          <w:caps/>
          <w:sz w:val="28"/>
          <w:szCs w:val="28"/>
        </w:rPr>
        <w:t>)</w:t>
      </w:r>
      <w:r w:rsidRPr="0078768B">
        <w:rPr>
          <w:caps/>
          <w:color w:val="FF0000"/>
          <w:sz w:val="28"/>
          <w:szCs w:val="28"/>
        </w:rPr>
        <w:t xml:space="preserve"> </w:t>
      </w:r>
    </w:p>
    <w:p w:rsidR="008E03C4" w:rsidRPr="0078768B" w:rsidRDefault="008E03C4" w:rsidP="0078768B">
      <w:pPr>
        <w:jc w:val="center"/>
        <w:rPr>
          <w:sz w:val="28"/>
          <w:szCs w:val="28"/>
        </w:rPr>
      </w:pPr>
    </w:p>
    <w:p w:rsidR="008E03C4" w:rsidRPr="0078768B" w:rsidRDefault="008E03C4" w:rsidP="0078768B">
      <w:pPr>
        <w:jc w:val="center"/>
        <w:rPr>
          <w:i/>
          <w:iCs/>
          <w:sz w:val="28"/>
          <w:szCs w:val="28"/>
        </w:rPr>
      </w:pPr>
      <w:r w:rsidRPr="0078768B">
        <w:rPr>
          <w:i/>
          <w:iCs/>
          <w:sz w:val="28"/>
          <w:szCs w:val="28"/>
        </w:rPr>
        <w:t xml:space="preserve">для направления </w:t>
      </w:r>
    </w:p>
    <w:p w:rsidR="008E03C4" w:rsidRPr="0078768B" w:rsidRDefault="008E03C4" w:rsidP="0078768B">
      <w:pPr>
        <w:jc w:val="center"/>
        <w:rPr>
          <w:sz w:val="28"/>
          <w:szCs w:val="28"/>
        </w:rPr>
      </w:pPr>
      <w:r w:rsidRPr="0078768B">
        <w:rPr>
          <w:sz w:val="28"/>
          <w:szCs w:val="28"/>
        </w:rPr>
        <w:t>13.0</w:t>
      </w:r>
      <w:r>
        <w:rPr>
          <w:sz w:val="28"/>
          <w:szCs w:val="28"/>
        </w:rPr>
        <w:t>4</w:t>
      </w:r>
      <w:r w:rsidRPr="0078768B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78768B">
        <w:rPr>
          <w:sz w:val="28"/>
          <w:szCs w:val="28"/>
        </w:rPr>
        <w:t xml:space="preserve"> «</w:t>
      </w:r>
      <w:r>
        <w:rPr>
          <w:sz w:val="28"/>
          <w:szCs w:val="28"/>
        </w:rPr>
        <w:t>Электро</w:t>
      </w:r>
      <w:r w:rsidRPr="0078768B">
        <w:rPr>
          <w:sz w:val="28"/>
          <w:szCs w:val="28"/>
        </w:rPr>
        <w:t xml:space="preserve">энергетика и </w:t>
      </w:r>
      <w:r>
        <w:rPr>
          <w:sz w:val="28"/>
          <w:szCs w:val="28"/>
        </w:rPr>
        <w:t>электр</w:t>
      </w:r>
      <w:r w:rsidRPr="0078768B">
        <w:rPr>
          <w:sz w:val="28"/>
          <w:szCs w:val="28"/>
        </w:rPr>
        <w:t>отехника»</w:t>
      </w:r>
    </w:p>
    <w:p w:rsidR="008E03C4" w:rsidRPr="0078768B" w:rsidRDefault="008E03C4" w:rsidP="0078768B">
      <w:pPr>
        <w:ind w:left="-240" w:firstLine="840"/>
        <w:jc w:val="center"/>
        <w:rPr>
          <w:sz w:val="28"/>
          <w:szCs w:val="28"/>
        </w:rPr>
      </w:pPr>
    </w:p>
    <w:p w:rsidR="008E03C4" w:rsidRPr="0078768B" w:rsidRDefault="008E03C4" w:rsidP="0078768B">
      <w:pPr>
        <w:ind w:left="-240" w:firstLine="840"/>
        <w:jc w:val="center"/>
        <w:rPr>
          <w:i/>
          <w:iCs/>
          <w:sz w:val="28"/>
          <w:szCs w:val="28"/>
        </w:rPr>
      </w:pPr>
      <w:r w:rsidRPr="0078768B">
        <w:rPr>
          <w:i/>
          <w:iCs/>
          <w:sz w:val="28"/>
          <w:szCs w:val="28"/>
        </w:rPr>
        <w:t xml:space="preserve">по </w:t>
      </w:r>
      <w:r>
        <w:rPr>
          <w:i/>
          <w:iCs/>
          <w:sz w:val="28"/>
          <w:szCs w:val="28"/>
        </w:rPr>
        <w:t>магистерской программе</w:t>
      </w:r>
      <w:r w:rsidRPr="0078768B">
        <w:rPr>
          <w:i/>
          <w:iCs/>
          <w:sz w:val="28"/>
          <w:szCs w:val="28"/>
        </w:rPr>
        <w:t xml:space="preserve"> </w:t>
      </w:r>
    </w:p>
    <w:p w:rsidR="008E03C4" w:rsidRPr="0078768B" w:rsidRDefault="008E03C4" w:rsidP="0078768B">
      <w:pPr>
        <w:ind w:left="-240" w:firstLine="840"/>
        <w:jc w:val="center"/>
        <w:rPr>
          <w:sz w:val="28"/>
          <w:szCs w:val="28"/>
        </w:rPr>
      </w:pPr>
      <w:r w:rsidRPr="0078768B">
        <w:rPr>
          <w:sz w:val="28"/>
          <w:szCs w:val="28"/>
        </w:rPr>
        <w:t>«Современные технологии, менеджмент, аудит и аналитика в промышленной энергетике»</w:t>
      </w:r>
    </w:p>
    <w:p w:rsidR="008E03C4" w:rsidRPr="0078768B" w:rsidRDefault="008E03C4" w:rsidP="0078768B">
      <w:pPr>
        <w:jc w:val="center"/>
        <w:rPr>
          <w:sz w:val="28"/>
          <w:szCs w:val="28"/>
        </w:rPr>
      </w:pPr>
    </w:p>
    <w:p w:rsidR="008E03C4" w:rsidRPr="0078768B" w:rsidRDefault="008E03C4" w:rsidP="0078768B">
      <w:pPr>
        <w:jc w:val="center"/>
        <w:rPr>
          <w:sz w:val="28"/>
          <w:szCs w:val="28"/>
        </w:rPr>
      </w:pPr>
      <w:r w:rsidRPr="0078768B">
        <w:rPr>
          <w:sz w:val="28"/>
          <w:szCs w:val="28"/>
        </w:rPr>
        <w:t>Форма обучения – очная</w:t>
      </w:r>
    </w:p>
    <w:p w:rsidR="008E03C4" w:rsidRPr="0078768B" w:rsidRDefault="008E03C4" w:rsidP="0078768B">
      <w:pPr>
        <w:jc w:val="center"/>
      </w:pPr>
    </w:p>
    <w:p w:rsidR="008E03C4" w:rsidRPr="0078768B" w:rsidRDefault="008E03C4" w:rsidP="0078768B">
      <w:pPr>
        <w:jc w:val="center"/>
        <w:rPr>
          <w:b/>
          <w:bCs/>
        </w:rPr>
      </w:pPr>
    </w:p>
    <w:p w:rsidR="008E03C4" w:rsidRPr="0078768B" w:rsidRDefault="008E03C4" w:rsidP="0078768B"/>
    <w:p w:rsidR="008E03C4" w:rsidRPr="0078768B" w:rsidRDefault="008E03C4" w:rsidP="0078768B"/>
    <w:p w:rsidR="008E03C4" w:rsidRPr="0078768B" w:rsidRDefault="008E03C4" w:rsidP="0078768B"/>
    <w:p w:rsidR="008E03C4" w:rsidRPr="0078768B" w:rsidRDefault="008E03C4" w:rsidP="0078768B"/>
    <w:p w:rsidR="008E03C4" w:rsidRPr="0078768B" w:rsidRDefault="008E03C4" w:rsidP="0078768B"/>
    <w:p w:rsidR="008E03C4" w:rsidRDefault="008E03C4" w:rsidP="0078768B">
      <w:pPr>
        <w:jc w:val="center"/>
        <w:rPr>
          <w:sz w:val="28"/>
          <w:szCs w:val="28"/>
        </w:rPr>
      </w:pPr>
    </w:p>
    <w:p w:rsidR="008E03C4" w:rsidRDefault="008E03C4" w:rsidP="0078768B">
      <w:pPr>
        <w:jc w:val="center"/>
        <w:rPr>
          <w:sz w:val="28"/>
          <w:szCs w:val="28"/>
        </w:rPr>
      </w:pPr>
    </w:p>
    <w:p w:rsidR="008E03C4" w:rsidRDefault="008E03C4" w:rsidP="0078768B">
      <w:pPr>
        <w:jc w:val="center"/>
        <w:rPr>
          <w:sz w:val="28"/>
          <w:szCs w:val="28"/>
        </w:rPr>
      </w:pPr>
    </w:p>
    <w:p w:rsidR="008E03C4" w:rsidRDefault="008E03C4" w:rsidP="0078768B">
      <w:pPr>
        <w:jc w:val="center"/>
        <w:rPr>
          <w:sz w:val="28"/>
          <w:szCs w:val="28"/>
        </w:rPr>
      </w:pPr>
    </w:p>
    <w:p w:rsidR="008E03C4" w:rsidRDefault="008E03C4" w:rsidP="0078768B">
      <w:pPr>
        <w:jc w:val="center"/>
        <w:rPr>
          <w:sz w:val="28"/>
          <w:szCs w:val="28"/>
        </w:rPr>
      </w:pPr>
    </w:p>
    <w:p w:rsidR="008E03C4" w:rsidRDefault="008E03C4" w:rsidP="0078768B">
      <w:pPr>
        <w:jc w:val="center"/>
        <w:rPr>
          <w:sz w:val="28"/>
          <w:szCs w:val="28"/>
        </w:rPr>
      </w:pPr>
    </w:p>
    <w:p w:rsidR="008E03C4" w:rsidRDefault="008E03C4" w:rsidP="0078768B">
      <w:pPr>
        <w:jc w:val="center"/>
        <w:rPr>
          <w:sz w:val="28"/>
          <w:szCs w:val="28"/>
        </w:rPr>
      </w:pPr>
    </w:p>
    <w:p w:rsidR="008E03C4" w:rsidRDefault="008E03C4" w:rsidP="0078768B">
      <w:pPr>
        <w:jc w:val="center"/>
        <w:rPr>
          <w:sz w:val="28"/>
          <w:szCs w:val="28"/>
        </w:rPr>
      </w:pPr>
    </w:p>
    <w:p w:rsidR="008E03C4" w:rsidRDefault="008E03C4" w:rsidP="0078768B">
      <w:pPr>
        <w:jc w:val="center"/>
        <w:rPr>
          <w:sz w:val="28"/>
          <w:szCs w:val="28"/>
        </w:rPr>
      </w:pPr>
    </w:p>
    <w:p w:rsidR="008E03C4" w:rsidRDefault="008E03C4" w:rsidP="0078768B">
      <w:pPr>
        <w:jc w:val="center"/>
        <w:rPr>
          <w:sz w:val="28"/>
          <w:szCs w:val="28"/>
        </w:rPr>
      </w:pPr>
      <w:r w:rsidRPr="0078768B">
        <w:rPr>
          <w:sz w:val="28"/>
          <w:szCs w:val="28"/>
        </w:rPr>
        <w:t>Санкт – Петербург</w:t>
      </w:r>
    </w:p>
    <w:p w:rsidR="008E03C4" w:rsidRDefault="008E03C4" w:rsidP="0078768B">
      <w:pPr>
        <w:jc w:val="center"/>
        <w:rPr>
          <w:sz w:val="28"/>
          <w:szCs w:val="28"/>
        </w:rPr>
      </w:pPr>
      <w:r w:rsidRPr="0078768B">
        <w:rPr>
          <w:sz w:val="28"/>
          <w:szCs w:val="28"/>
        </w:rPr>
        <w:t>201</w:t>
      </w:r>
      <w:r>
        <w:rPr>
          <w:sz w:val="28"/>
          <w:szCs w:val="28"/>
        </w:rPr>
        <w:t>8</w:t>
      </w:r>
    </w:p>
    <w:p w:rsidR="008E03C4" w:rsidRPr="00716B0B" w:rsidRDefault="008E03C4" w:rsidP="0034554A">
      <w:pPr>
        <w:jc w:val="center"/>
      </w:pPr>
      <w:r>
        <w:rPr>
          <w:sz w:val="28"/>
          <w:szCs w:val="28"/>
          <w:lang w:eastAsia="en-US"/>
        </w:rPr>
        <w:br w:type="page"/>
      </w:r>
      <w:bookmarkStart w:id="0" w:name="_GoBack"/>
      <w:bookmarkEnd w:id="0"/>
      <w:r w:rsidRPr="0034554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7" o:title=""/>
          </v:shape>
        </w:pict>
      </w:r>
    </w:p>
    <w:p w:rsidR="008E03C4" w:rsidRDefault="008E03C4" w:rsidP="007E33A0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1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8E03C4" w:rsidRPr="00CA2765" w:rsidRDefault="008E03C4" w:rsidP="00167A01">
      <w:pPr>
        <w:pStyle w:val="10"/>
        <w:ind w:left="0" w:firstLine="851"/>
        <w:jc w:val="both"/>
      </w:pPr>
      <w:r w:rsidRPr="00CA2765">
        <w:t>Рабочая программа составлена в соответствии с ФГОС, утвержде</w:t>
      </w:r>
      <w:r>
        <w:t xml:space="preserve">нным </w:t>
      </w:r>
      <w:r w:rsidRPr="005A682E">
        <w:t>«</w:t>
      </w:r>
      <w:r>
        <w:t>21</w:t>
      </w:r>
      <w:r w:rsidRPr="005A682E">
        <w:t xml:space="preserve">» </w:t>
      </w:r>
      <w:r>
        <w:t>но</w:t>
      </w:r>
      <w:r w:rsidRPr="005A682E">
        <w:t>ября 201</w:t>
      </w:r>
      <w:r>
        <w:t>4 </w:t>
      </w:r>
      <w:r w:rsidRPr="005A682E">
        <w:t>г., приказ № 1</w:t>
      </w:r>
      <w:r>
        <w:t>500</w:t>
      </w:r>
      <w:r w:rsidRPr="005A682E">
        <w:t xml:space="preserve"> по направлению </w:t>
      </w:r>
      <w:r>
        <w:t>13.04.02</w:t>
      </w:r>
      <w:r w:rsidRPr="005A682E">
        <w:t xml:space="preserve"> </w:t>
      </w:r>
      <w:r>
        <w:t>«</w:t>
      </w:r>
      <w:r w:rsidRPr="004D0E04">
        <w:t>Электроэнергетика и электротехника</w:t>
      </w:r>
      <w:r>
        <w:t>»</w:t>
      </w:r>
      <w:r w:rsidRPr="00CA2765">
        <w:t>, по дисциплине «</w:t>
      </w:r>
      <w:r>
        <w:t>Дополнительные главы математики</w:t>
      </w:r>
      <w:r w:rsidRPr="00CA2765">
        <w:t>».</w:t>
      </w:r>
    </w:p>
    <w:p w:rsidR="008E03C4" w:rsidRDefault="008E03C4" w:rsidP="00E3084F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«Дополнительные главы</w:t>
      </w:r>
      <w:r w:rsidRPr="003F25EC">
        <w:rPr>
          <w:sz w:val="28"/>
          <w:szCs w:val="28"/>
        </w:rPr>
        <w:t xml:space="preserve"> математики</w:t>
      </w:r>
      <w:r>
        <w:rPr>
          <w:sz w:val="28"/>
          <w:szCs w:val="28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8E03C4" w:rsidRPr="00E3084F" w:rsidRDefault="008E03C4" w:rsidP="00E3084F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8E03C4" w:rsidRDefault="008E03C4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8E03C4" w:rsidRDefault="008E03C4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8E03C4" w:rsidRDefault="008E03C4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8E03C4" w:rsidRDefault="008E03C4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8E03C4" w:rsidRPr="0003506F" w:rsidRDefault="008E03C4" w:rsidP="003D0672">
      <w:pPr>
        <w:ind w:left="480" w:hanging="480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8E03C4" w:rsidRPr="004D0E04" w:rsidRDefault="008E03C4" w:rsidP="003D0672">
      <w:pPr>
        <w:ind w:left="480" w:hanging="480"/>
        <w:rPr>
          <w:rFonts w:ascii="Calibri" w:hAnsi="Calibri" w:cs="Calibri"/>
          <w:sz w:val="20"/>
          <w:szCs w:val="20"/>
        </w:rPr>
      </w:pPr>
    </w:p>
    <w:p w:rsidR="008E03C4" w:rsidRPr="009F11DE" w:rsidRDefault="008E03C4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8E03C4" w:rsidRDefault="008E03C4" w:rsidP="00572D9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E03C4" w:rsidRDefault="008E03C4" w:rsidP="00572D9D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E03C4" w:rsidRPr="00832C04" w:rsidRDefault="008E03C4" w:rsidP="00572D9D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  <w:szCs w:val="28"/>
        </w:rPr>
        <w:t xml:space="preserve">теоретические основы планирования эксперимента и теории измерений, принципы построения и оценки математических моделей. </w:t>
      </w:r>
    </w:p>
    <w:p w:rsidR="008E03C4" w:rsidRPr="00832C04" w:rsidRDefault="008E03C4" w:rsidP="00572D9D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  <w:szCs w:val="28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использовать математический аппарат при изучении других дисциплин. </w:t>
      </w:r>
    </w:p>
    <w:p w:rsidR="008E03C4" w:rsidRPr="00832C04" w:rsidRDefault="008E03C4" w:rsidP="00572D9D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8E03C4" w:rsidRDefault="008E03C4" w:rsidP="00572D9D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8E03C4" w:rsidRPr="003F25EC" w:rsidRDefault="008E03C4" w:rsidP="00572D9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общекультурных </w:t>
      </w:r>
      <w:r w:rsidRPr="003F25EC">
        <w:rPr>
          <w:b/>
          <w:bCs/>
          <w:sz w:val="28"/>
          <w:szCs w:val="28"/>
        </w:rPr>
        <w:t>компетенций</w:t>
      </w:r>
      <w:r w:rsidRPr="003F25EC">
        <w:rPr>
          <w:sz w:val="28"/>
          <w:szCs w:val="28"/>
        </w:rPr>
        <w:t>:</w:t>
      </w:r>
    </w:p>
    <w:p w:rsidR="008E03C4" w:rsidRPr="004D0E04" w:rsidRDefault="008E03C4" w:rsidP="00572D9D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синтезу;</w:t>
      </w:r>
    </w:p>
    <w:p w:rsidR="008E03C4" w:rsidRPr="004D0E04" w:rsidRDefault="008E03C4" w:rsidP="00572D9D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ОК-3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900BE0">
        <w:rPr>
          <w:color w:val="000000"/>
          <w:kern w:val="20"/>
          <w:sz w:val="28"/>
          <w:szCs w:val="28"/>
        </w:rPr>
        <w:t>способность к саморазвитию, самореализации, использованию творческого потенциала</w:t>
      </w:r>
      <w:r>
        <w:rPr>
          <w:color w:val="000000"/>
          <w:kern w:val="20"/>
          <w:sz w:val="28"/>
          <w:szCs w:val="28"/>
        </w:rPr>
        <w:t>.</w:t>
      </w:r>
    </w:p>
    <w:p w:rsidR="008E03C4" w:rsidRDefault="008E03C4" w:rsidP="00572D9D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8E03C4" w:rsidRPr="003F25EC" w:rsidRDefault="008E03C4" w:rsidP="00572D9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общепрофессиональных </w:t>
      </w:r>
      <w:r w:rsidRPr="003F25EC">
        <w:rPr>
          <w:b/>
          <w:bCs/>
          <w:sz w:val="28"/>
          <w:szCs w:val="28"/>
        </w:rPr>
        <w:t>компетенций</w:t>
      </w:r>
      <w:r w:rsidRPr="003F25EC">
        <w:rPr>
          <w:sz w:val="28"/>
          <w:szCs w:val="28"/>
        </w:rPr>
        <w:t>:</w:t>
      </w:r>
    </w:p>
    <w:p w:rsidR="008E03C4" w:rsidRPr="004D0E04" w:rsidRDefault="008E03C4" w:rsidP="00572D9D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ОПК-2</w:t>
      </w:r>
      <w:r>
        <w:rPr>
          <w:color w:val="00000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применять современные методы исследования, оценивать и представлять результаты выполненной работы;</w:t>
      </w:r>
    </w:p>
    <w:p w:rsidR="008E03C4" w:rsidRPr="00E41FDB" w:rsidRDefault="008E03C4" w:rsidP="00572D9D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 xml:space="preserve"> 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которые находятся на передовом рубеже науки и техники в области профессиональной деятельности.</w:t>
      </w:r>
    </w:p>
    <w:p w:rsidR="008E03C4" w:rsidRDefault="008E03C4" w:rsidP="00572D9D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8E03C4" w:rsidRPr="003F25EC" w:rsidRDefault="008E03C4" w:rsidP="00572D9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профессиональных </w:t>
      </w:r>
      <w:r w:rsidRPr="003F25EC">
        <w:rPr>
          <w:b/>
          <w:bCs/>
          <w:sz w:val="28"/>
          <w:szCs w:val="28"/>
        </w:rPr>
        <w:t>компетенций</w:t>
      </w:r>
      <w:r w:rsidRPr="003F25EC">
        <w:rPr>
          <w:sz w:val="28"/>
          <w:szCs w:val="28"/>
        </w:rPr>
        <w:t>:</w:t>
      </w:r>
    </w:p>
    <w:p w:rsidR="008E03C4" w:rsidRPr="00ED3A1F" w:rsidRDefault="008E03C4" w:rsidP="00572D9D">
      <w:pPr>
        <w:ind w:firstLine="426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ПК-7 </w:t>
      </w:r>
      <w:r w:rsidRPr="00ED3A1F">
        <w:rPr>
          <w:sz w:val="28"/>
          <w:szCs w:val="28"/>
        </w:rPr>
        <w:t>– способностью применять методы анализа вариантов, разработки и поиска компромиссных решений</w:t>
      </w:r>
      <w:r>
        <w:rPr>
          <w:sz w:val="28"/>
          <w:szCs w:val="28"/>
        </w:rPr>
        <w:t>.</w:t>
      </w:r>
    </w:p>
    <w:p w:rsidR="008E03C4" w:rsidRPr="00D2714B" w:rsidRDefault="008E03C4" w:rsidP="00572D9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8E03C4" w:rsidRPr="00D2714B" w:rsidRDefault="008E03C4" w:rsidP="00572D9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8E03C4" w:rsidRDefault="008E03C4" w:rsidP="00572D9D">
      <w:pPr>
        <w:ind w:firstLine="426"/>
        <w:rPr>
          <w:color w:val="000000"/>
          <w:sz w:val="28"/>
          <w:szCs w:val="28"/>
        </w:rPr>
      </w:pPr>
    </w:p>
    <w:p w:rsidR="008E03C4" w:rsidRDefault="008E03C4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8E03C4" w:rsidRPr="009F11DE" w:rsidRDefault="008E03C4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«Дополнительные главы</w:t>
      </w:r>
      <w:r w:rsidRPr="003F25EC">
        <w:rPr>
          <w:sz w:val="28"/>
          <w:szCs w:val="28"/>
        </w:rPr>
        <w:t xml:space="preserve"> математики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и является обязательной дисциплиной.</w:t>
      </w:r>
    </w:p>
    <w:p w:rsidR="008E03C4" w:rsidRPr="007A0E7F" w:rsidRDefault="008E03C4" w:rsidP="00167A01">
      <w:pPr>
        <w:ind w:firstLine="426"/>
        <w:jc w:val="both"/>
        <w:rPr>
          <w:sz w:val="28"/>
          <w:szCs w:val="28"/>
        </w:rPr>
      </w:pPr>
    </w:p>
    <w:p w:rsidR="008E03C4" w:rsidRPr="009F11DE" w:rsidRDefault="008E03C4" w:rsidP="00BD7B15">
      <w:pPr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 xml:space="preserve">4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8E03C4" w:rsidRPr="00056726" w:rsidRDefault="008E03C4" w:rsidP="005A682E">
      <w:pPr>
        <w:ind w:firstLine="720"/>
        <w:jc w:val="center"/>
        <w:rPr>
          <w:b/>
          <w:bCs/>
          <w:sz w:val="20"/>
          <w:szCs w:val="20"/>
        </w:rPr>
      </w:pPr>
    </w:p>
    <w:p w:rsidR="008E03C4" w:rsidRPr="005A682E" w:rsidRDefault="008E03C4" w:rsidP="005A682E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8E03C4" w:rsidRPr="005A682E">
        <w:trPr>
          <w:cantSplit/>
        </w:trPr>
        <w:tc>
          <w:tcPr>
            <w:tcW w:w="5637" w:type="dxa"/>
            <w:vMerge w:val="restart"/>
            <w:vAlign w:val="center"/>
          </w:tcPr>
          <w:p w:rsidR="008E03C4" w:rsidRPr="005A682E" w:rsidRDefault="008E03C4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8E03C4" w:rsidRPr="005A682E" w:rsidRDefault="008E03C4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8E03C4" w:rsidRPr="005A682E" w:rsidRDefault="008E03C4" w:rsidP="009B12DD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Семестр</w:t>
            </w:r>
          </w:p>
        </w:tc>
      </w:tr>
      <w:tr w:rsidR="008E03C4" w:rsidRPr="005A682E">
        <w:trPr>
          <w:cantSplit/>
        </w:trPr>
        <w:tc>
          <w:tcPr>
            <w:tcW w:w="5637" w:type="dxa"/>
            <w:vMerge/>
            <w:vAlign w:val="center"/>
          </w:tcPr>
          <w:p w:rsidR="008E03C4" w:rsidRPr="005A682E" w:rsidRDefault="008E03C4" w:rsidP="0091127C">
            <w:pPr>
              <w:pStyle w:val="BodyTextIndent"/>
              <w:ind w:firstLine="0"/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8E03C4" w:rsidRPr="005A682E" w:rsidRDefault="008E03C4" w:rsidP="0091127C">
            <w:pPr>
              <w:pStyle w:val="BodyTextIndent"/>
              <w:ind w:firstLine="0"/>
              <w:jc w:val="center"/>
            </w:pPr>
          </w:p>
        </w:tc>
        <w:tc>
          <w:tcPr>
            <w:tcW w:w="1948" w:type="dxa"/>
            <w:vAlign w:val="center"/>
          </w:tcPr>
          <w:p w:rsidR="008E03C4" w:rsidRPr="00C86B84" w:rsidRDefault="008E03C4" w:rsidP="009B12DD">
            <w:pPr>
              <w:pStyle w:val="BodyTextIndent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</w:tr>
      <w:tr w:rsidR="008E03C4" w:rsidRPr="005A682E">
        <w:tc>
          <w:tcPr>
            <w:tcW w:w="5637" w:type="dxa"/>
            <w:tcBorders>
              <w:bottom w:val="nil"/>
            </w:tcBorders>
          </w:tcPr>
          <w:p w:rsidR="008E03C4" w:rsidRPr="005A682E" w:rsidRDefault="008E03C4" w:rsidP="0091127C">
            <w:pPr>
              <w:pStyle w:val="BodyTextInden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Контактная работа(по видам учебных занятий)</w:t>
            </w:r>
          </w:p>
          <w:p w:rsidR="008E03C4" w:rsidRPr="005A682E" w:rsidRDefault="008E03C4" w:rsidP="004D0E04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8E03C4" w:rsidRPr="005A682E" w:rsidRDefault="008E03C4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36</w:t>
            </w:r>
          </w:p>
          <w:p w:rsidR="008E03C4" w:rsidRPr="005A682E" w:rsidRDefault="008E03C4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8E03C4" w:rsidRPr="005A682E" w:rsidRDefault="008E03C4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6</w:t>
            </w:r>
          </w:p>
        </w:tc>
      </w:tr>
      <w:tr w:rsidR="008E03C4" w:rsidRPr="005A682E">
        <w:tc>
          <w:tcPr>
            <w:tcW w:w="5637" w:type="dxa"/>
            <w:tcBorders>
              <w:top w:val="nil"/>
            </w:tcBorders>
          </w:tcPr>
          <w:p w:rsidR="008E03C4" w:rsidRDefault="008E03C4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</w:t>
            </w:r>
            <w:r w:rsidRPr="005A682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(Л)</w:t>
            </w:r>
          </w:p>
          <w:p w:rsidR="008E03C4" w:rsidRPr="005A682E" w:rsidRDefault="008E03C4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практические занятия</w:t>
            </w:r>
            <w:r>
              <w:rPr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8E03C4" w:rsidRDefault="008E03C4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  <w:p w:rsidR="008E03C4" w:rsidRPr="005A682E" w:rsidRDefault="008E03C4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8E03C4" w:rsidRDefault="008E03C4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  <w:p w:rsidR="008E03C4" w:rsidRPr="005A682E" w:rsidRDefault="008E03C4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8E03C4" w:rsidRPr="005A682E">
        <w:tc>
          <w:tcPr>
            <w:tcW w:w="5637" w:type="dxa"/>
            <w:tcBorders>
              <w:bottom w:val="nil"/>
            </w:tcBorders>
          </w:tcPr>
          <w:p w:rsidR="008E03C4" w:rsidRPr="005A682E" w:rsidRDefault="008E03C4" w:rsidP="005B0295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Самостоятельная работа</w:t>
            </w:r>
            <w:r>
              <w:rPr>
                <w:sz w:val="26"/>
                <w:szCs w:val="26"/>
              </w:rPr>
              <w:t xml:space="preserve"> (СРС) </w:t>
            </w:r>
            <w:r w:rsidRPr="005A682E">
              <w:rPr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8E03C4" w:rsidRPr="005A682E" w:rsidRDefault="008E03C4" w:rsidP="0091127C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72</w:t>
            </w:r>
          </w:p>
        </w:tc>
        <w:tc>
          <w:tcPr>
            <w:tcW w:w="1948" w:type="dxa"/>
            <w:tcBorders>
              <w:bottom w:val="nil"/>
            </w:tcBorders>
          </w:tcPr>
          <w:p w:rsidR="008E03C4" w:rsidRPr="005A682E" w:rsidRDefault="008E03C4" w:rsidP="0091127C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72</w:t>
            </w:r>
          </w:p>
        </w:tc>
      </w:tr>
      <w:tr w:rsidR="008E03C4" w:rsidRPr="005A682E">
        <w:tc>
          <w:tcPr>
            <w:tcW w:w="5637" w:type="dxa"/>
          </w:tcPr>
          <w:p w:rsidR="008E03C4" w:rsidRPr="005A682E" w:rsidRDefault="008E03C4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vAlign w:val="bottom"/>
          </w:tcPr>
          <w:p w:rsidR="008E03C4" w:rsidRPr="005A682E" w:rsidRDefault="008E03C4" w:rsidP="00FE5A9D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948" w:type="dxa"/>
            <w:vAlign w:val="bottom"/>
          </w:tcPr>
          <w:p w:rsidR="008E03C4" w:rsidRPr="005A682E" w:rsidRDefault="008E03C4" w:rsidP="00FE5A9D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  <w:tr w:rsidR="008E03C4" w:rsidRPr="005A682E">
        <w:tc>
          <w:tcPr>
            <w:tcW w:w="5637" w:type="dxa"/>
          </w:tcPr>
          <w:p w:rsidR="008E03C4" w:rsidRPr="005A682E" w:rsidRDefault="008E03C4" w:rsidP="0091127C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vAlign w:val="bottom"/>
          </w:tcPr>
          <w:p w:rsidR="008E03C4" w:rsidRPr="005A682E" w:rsidRDefault="008E03C4" w:rsidP="0091127C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Экзамен</w:t>
            </w:r>
            <w:r>
              <w:rPr>
                <w:sz w:val="26"/>
                <w:szCs w:val="26"/>
              </w:rPr>
              <w:t xml:space="preserve"> (Э)</w:t>
            </w:r>
          </w:p>
        </w:tc>
        <w:tc>
          <w:tcPr>
            <w:tcW w:w="1948" w:type="dxa"/>
            <w:vAlign w:val="bottom"/>
          </w:tcPr>
          <w:p w:rsidR="008E03C4" w:rsidRPr="005A682E" w:rsidRDefault="008E03C4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Экзамен</w:t>
            </w:r>
            <w:r>
              <w:rPr>
                <w:sz w:val="26"/>
                <w:szCs w:val="26"/>
              </w:rPr>
              <w:t xml:space="preserve"> (Э)</w:t>
            </w:r>
          </w:p>
        </w:tc>
      </w:tr>
      <w:tr w:rsidR="008E03C4" w:rsidRPr="005A682E">
        <w:tc>
          <w:tcPr>
            <w:tcW w:w="5637" w:type="dxa"/>
            <w:tcBorders>
              <w:top w:val="nil"/>
            </w:tcBorders>
          </w:tcPr>
          <w:p w:rsidR="008E03C4" w:rsidRPr="005A682E" w:rsidRDefault="008E03C4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8E03C4" w:rsidRPr="005A682E" w:rsidRDefault="008E03C4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44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8E03C4" w:rsidRPr="005A682E" w:rsidRDefault="008E03C4" w:rsidP="0091127C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44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4</w:t>
            </w:r>
          </w:p>
        </w:tc>
      </w:tr>
    </w:tbl>
    <w:p w:rsidR="008E03C4" w:rsidRPr="005A682E" w:rsidRDefault="008E03C4" w:rsidP="007A0E7F">
      <w:pPr>
        <w:pStyle w:val="BodyTextIndent"/>
        <w:ind w:firstLine="0"/>
      </w:pPr>
    </w:p>
    <w:p w:rsidR="008E03C4" w:rsidRPr="00814697" w:rsidRDefault="008E03C4" w:rsidP="00BD7B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814697">
        <w:rPr>
          <w:b/>
          <w:bCs/>
          <w:sz w:val="28"/>
          <w:szCs w:val="28"/>
        </w:rPr>
        <w:t>5 Содержание и структура дисциплины</w:t>
      </w:r>
    </w:p>
    <w:p w:rsidR="008E03C4" w:rsidRDefault="008E03C4" w:rsidP="006624B0">
      <w:pPr>
        <w:ind w:firstLine="720"/>
        <w:rPr>
          <w:sz w:val="28"/>
          <w:szCs w:val="28"/>
        </w:rPr>
      </w:pPr>
    </w:p>
    <w:p w:rsidR="008E03C4" w:rsidRDefault="008E03C4" w:rsidP="007A0E7F">
      <w:pPr>
        <w:pStyle w:val="BodyTextIndent"/>
        <w:ind w:firstLine="0"/>
      </w:pPr>
      <w:r>
        <w:t>5.1 Содержание дисциплины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809"/>
        <w:gridCol w:w="5860"/>
      </w:tblGrid>
      <w:tr w:rsidR="008E03C4">
        <w:tc>
          <w:tcPr>
            <w:tcW w:w="617" w:type="dxa"/>
            <w:vAlign w:val="center"/>
          </w:tcPr>
          <w:p w:rsidR="008E03C4" w:rsidRDefault="008E03C4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809" w:type="dxa"/>
            <w:vAlign w:val="center"/>
          </w:tcPr>
          <w:p w:rsidR="008E03C4" w:rsidRDefault="008E03C4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8E03C4" w:rsidRDefault="008E03C4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раздела</w:t>
            </w:r>
          </w:p>
        </w:tc>
      </w:tr>
      <w:tr w:rsidR="008E03C4">
        <w:trPr>
          <w:cantSplit/>
        </w:trPr>
        <w:tc>
          <w:tcPr>
            <w:tcW w:w="9286" w:type="dxa"/>
            <w:gridSpan w:val="3"/>
          </w:tcPr>
          <w:p w:rsidR="008E03C4" w:rsidRDefault="008E03C4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Модуль 1</w:t>
            </w:r>
          </w:p>
        </w:tc>
      </w:tr>
      <w:tr w:rsidR="008E03C4">
        <w:tc>
          <w:tcPr>
            <w:tcW w:w="617" w:type="dxa"/>
          </w:tcPr>
          <w:p w:rsidR="008E03C4" w:rsidRDefault="008E03C4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8E03C4" w:rsidRDefault="008E03C4" w:rsidP="0091127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Pr="007A0E7F">
              <w:t>;</w:t>
            </w:r>
          </w:p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29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2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Pr="007A0E7F">
              <w:t>.</w:t>
            </w:r>
          </w:p>
        </w:tc>
      </w:tr>
      <w:tr w:rsidR="008E03C4">
        <w:trPr>
          <w:cantSplit/>
        </w:trPr>
        <w:tc>
          <w:tcPr>
            <w:tcW w:w="9286" w:type="dxa"/>
            <w:gridSpan w:val="3"/>
            <w:vAlign w:val="center"/>
          </w:tcPr>
          <w:p w:rsidR="008E03C4" w:rsidRPr="007A0E7F" w:rsidRDefault="008E03C4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2</w:t>
            </w:r>
          </w:p>
        </w:tc>
      </w:tr>
      <w:tr w:rsidR="008E03C4">
        <w:tc>
          <w:tcPr>
            <w:tcW w:w="617" w:type="dxa"/>
          </w:tcPr>
          <w:p w:rsidR="008E03C4" w:rsidRDefault="008E03C4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8E03C4" w:rsidRDefault="008E03C4" w:rsidP="0091127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Pr="007A0E7F">
              <w:t>;</w:t>
            </w:r>
          </w:p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5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8E03C4">
        <w:trPr>
          <w:cantSplit/>
        </w:trPr>
        <w:tc>
          <w:tcPr>
            <w:tcW w:w="9286" w:type="dxa"/>
            <w:gridSpan w:val="3"/>
            <w:vAlign w:val="center"/>
          </w:tcPr>
          <w:p w:rsidR="008E03C4" w:rsidRPr="007A0E7F" w:rsidRDefault="008E03C4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3</w:t>
            </w:r>
          </w:p>
        </w:tc>
      </w:tr>
      <w:tr w:rsidR="008E03C4">
        <w:tc>
          <w:tcPr>
            <w:tcW w:w="617" w:type="dxa"/>
          </w:tcPr>
          <w:p w:rsidR="008E03C4" w:rsidRDefault="008E03C4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8E03C4" w:rsidRDefault="008E03C4" w:rsidP="0091127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эксперимента.</w:t>
            </w:r>
          </w:p>
        </w:tc>
        <w:tc>
          <w:tcPr>
            <w:tcW w:w="5860" w:type="dxa"/>
          </w:tcPr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8E03C4" w:rsidRPr="007A0E7F" w:rsidRDefault="008E03C4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8E03C4" w:rsidRDefault="008E03C4" w:rsidP="007A0E7F">
      <w:pPr>
        <w:pStyle w:val="BodyTextIndent"/>
        <w:ind w:firstLine="0"/>
      </w:pPr>
    </w:p>
    <w:p w:rsidR="008E03C4" w:rsidRDefault="008E03C4" w:rsidP="007A0E7F">
      <w:pPr>
        <w:pStyle w:val="BodyTextIndent"/>
        <w:ind w:firstLine="0"/>
      </w:pPr>
    </w:p>
    <w:p w:rsidR="008E03C4" w:rsidRDefault="008E03C4" w:rsidP="007A0E7F">
      <w:pPr>
        <w:pStyle w:val="BodyTextIndent"/>
        <w:keepNext/>
        <w:keepLines/>
        <w:ind w:firstLine="0"/>
      </w:pPr>
      <w:r>
        <w:t>5.2 Разделы дисциплины и виды занятий</w:t>
      </w:r>
    </w:p>
    <w:p w:rsidR="008E03C4" w:rsidRPr="005A682E" w:rsidRDefault="008E03C4" w:rsidP="005B0295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3971"/>
        <w:gridCol w:w="928"/>
        <w:gridCol w:w="928"/>
        <w:gridCol w:w="928"/>
        <w:gridCol w:w="929"/>
      </w:tblGrid>
      <w:tr w:rsidR="008E03C4">
        <w:tc>
          <w:tcPr>
            <w:tcW w:w="673" w:type="dxa"/>
            <w:vAlign w:val="center"/>
          </w:tcPr>
          <w:p w:rsidR="008E03C4" w:rsidRDefault="008E03C4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971" w:type="dxa"/>
            <w:vAlign w:val="center"/>
          </w:tcPr>
          <w:p w:rsidR="008E03C4" w:rsidRDefault="008E03C4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8E03C4" w:rsidRDefault="008E03C4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928" w:type="dxa"/>
            <w:vAlign w:val="center"/>
          </w:tcPr>
          <w:p w:rsidR="008E03C4" w:rsidRDefault="008E03C4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928" w:type="dxa"/>
            <w:vAlign w:val="center"/>
          </w:tcPr>
          <w:p w:rsidR="008E03C4" w:rsidRDefault="008E03C4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  <w:tc>
          <w:tcPr>
            <w:tcW w:w="929" w:type="dxa"/>
            <w:vAlign w:val="center"/>
          </w:tcPr>
          <w:p w:rsidR="008E03C4" w:rsidRDefault="008E03C4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8E03C4">
        <w:tc>
          <w:tcPr>
            <w:tcW w:w="673" w:type="dxa"/>
          </w:tcPr>
          <w:p w:rsidR="008E03C4" w:rsidRDefault="008E03C4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8E03C4" w:rsidRDefault="008E03C4" w:rsidP="0091127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928" w:type="dxa"/>
            <w:vAlign w:val="center"/>
          </w:tcPr>
          <w:p w:rsidR="008E03C4" w:rsidRPr="004D0E04" w:rsidRDefault="008E03C4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8E03C4" w:rsidRPr="004D0E04" w:rsidRDefault="008E03C4" w:rsidP="0091127C">
            <w:pPr>
              <w:pStyle w:val="BodyTextIndent"/>
              <w:ind w:firstLine="0"/>
              <w:jc w:val="center"/>
            </w:pPr>
            <w:r w:rsidRPr="004D0E04">
              <w:t>6</w:t>
            </w:r>
          </w:p>
        </w:tc>
        <w:tc>
          <w:tcPr>
            <w:tcW w:w="928" w:type="dxa"/>
            <w:vAlign w:val="center"/>
          </w:tcPr>
          <w:p w:rsidR="008E03C4" w:rsidRPr="004D0E04" w:rsidRDefault="008E03C4" w:rsidP="0091127C">
            <w:pPr>
              <w:jc w:val="center"/>
              <w:rPr>
                <w:kern w:val="20"/>
                <w:sz w:val="28"/>
                <w:szCs w:val="28"/>
              </w:rPr>
            </w:pPr>
          </w:p>
        </w:tc>
        <w:tc>
          <w:tcPr>
            <w:tcW w:w="929" w:type="dxa"/>
            <w:vAlign w:val="center"/>
          </w:tcPr>
          <w:p w:rsidR="008E03C4" w:rsidRPr="00C86B84" w:rsidRDefault="008E03C4" w:rsidP="007A0E7F">
            <w:pPr>
              <w:pStyle w:val="BodyTextIndent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  <w:tr w:rsidR="008E03C4">
        <w:tc>
          <w:tcPr>
            <w:tcW w:w="673" w:type="dxa"/>
          </w:tcPr>
          <w:p w:rsidR="008E03C4" w:rsidRDefault="008E03C4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8E03C4" w:rsidRDefault="008E03C4" w:rsidP="0091127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928" w:type="dxa"/>
            <w:vAlign w:val="center"/>
          </w:tcPr>
          <w:p w:rsidR="008E03C4" w:rsidRPr="004D0E04" w:rsidRDefault="008E03C4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8E03C4" w:rsidRPr="004D0E04" w:rsidRDefault="008E03C4" w:rsidP="0091127C">
            <w:pPr>
              <w:pStyle w:val="BodyTextIndent"/>
              <w:ind w:firstLine="0"/>
              <w:jc w:val="center"/>
            </w:pPr>
            <w:r w:rsidRPr="004D0E04">
              <w:t>6</w:t>
            </w:r>
          </w:p>
        </w:tc>
        <w:tc>
          <w:tcPr>
            <w:tcW w:w="928" w:type="dxa"/>
            <w:vAlign w:val="center"/>
          </w:tcPr>
          <w:p w:rsidR="008E03C4" w:rsidRPr="004D0E04" w:rsidRDefault="008E03C4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  <w:tc>
          <w:tcPr>
            <w:tcW w:w="929" w:type="dxa"/>
            <w:vAlign w:val="center"/>
          </w:tcPr>
          <w:p w:rsidR="008E03C4" w:rsidRPr="00C86B84" w:rsidRDefault="008E03C4" w:rsidP="0091127C">
            <w:pPr>
              <w:pStyle w:val="BodyTextIndent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</w:tr>
      <w:tr w:rsidR="008E03C4">
        <w:tc>
          <w:tcPr>
            <w:tcW w:w="673" w:type="dxa"/>
          </w:tcPr>
          <w:p w:rsidR="008E03C4" w:rsidRDefault="008E03C4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8E03C4" w:rsidRDefault="008E03C4" w:rsidP="0091127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</w:t>
            </w:r>
            <w:r>
              <w:t>.</w:t>
            </w:r>
          </w:p>
        </w:tc>
        <w:tc>
          <w:tcPr>
            <w:tcW w:w="928" w:type="dxa"/>
            <w:vAlign w:val="center"/>
          </w:tcPr>
          <w:p w:rsidR="008E03C4" w:rsidRPr="004D0E04" w:rsidRDefault="008E03C4" w:rsidP="004D0E04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8E03C4" w:rsidRPr="004D0E04" w:rsidRDefault="008E03C4" w:rsidP="0091127C">
            <w:pPr>
              <w:pStyle w:val="BodyTextIndent"/>
              <w:ind w:firstLine="0"/>
              <w:jc w:val="center"/>
            </w:pPr>
            <w:r w:rsidRPr="004D0E04">
              <w:t>6</w:t>
            </w:r>
          </w:p>
        </w:tc>
        <w:tc>
          <w:tcPr>
            <w:tcW w:w="928" w:type="dxa"/>
            <w:vAlign w:val="center"/>
          </w:tcPr>
          <w:p w:rsidR="008E03C4" w:rsidRPr="004D0E04" w:rsidRDefault="008E03C4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  <w:tc>
          <w:tcPr>
            <w:tcW w:w="929" w:type="dxa"/>
            <w:vAlign w:val="center"/>
          </w:tcPr>
          <w:p w:rsidR="008E03C4" w:rsidRPr="00C86B84" w:rsidRDefault="008E03C4" w:rsidP="0091127C">
            <w:pPr>
              <w:pStyle w:val="BodyTextIndent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</w:tr>
    </w:tbl>
    <w:p w:rsidR="008E03C4" w:rsidRDefault="008E03C4" w:rsidP="00C84233">
      <w:pPr>
        <w:jc w:val="center"/>
        <w:rPr>
          <w:i/>
          <w:iCs/>
        </w:rPr>
      </w:pPr>
    </w:p>
    <w:p w:rsidR="008E03C4" w:rsidRPr="00424D23" w:rsidRDefault="008E03C4" w:rsidP="00BD7B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8E03C4" w:rsidRDefault="008E03C4" w:rsidP="004E7CA3">
      <w:pPr>
        <w:rPr>
          <w:b/>
          <w:bCs/>
          <w:sz w:val="22"/>
          <w:szCs w:val="22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8E03C4" w:rsidRPr="000A5488">
        <w:tc>
          <w:tcPr>
            <w:tcW w:w="592" w:type="dxa"/>
          </w:tcPr>
          <w:p w:rsidR="008E03C4" w:rsidRPr="00A11F0A" w:rsidRDefault="008E03C4" w:rsidP="008E3C51">
            <w:pPr>
              <w:jc w:val="center"/>
              <w:rPr>
                <w:b/>
                <w:bCs/>
              </w:rPr>
            </w:pPr>
            <w:r w:rsidRPr="00A11F0A">
              <w:rPr>
                <w:b/>
                <w:bCs/>
              </w:rPr>
              <w:t>№</w:t>
            </w:r>
          </w:p>
          <w:p w:rsidR="008E03C4" w:rsidRPr="00A11F0A" w:rsidRDefault="008E03C4" w:rsidP="008E3C51">
            <w:pPr>
              <w:jc w:val="center"/>
            </w:pPr>
            <w:r w:rsidRPr="00A11F0A">
              <w:rPr>
                <w:b/>
                <w:bCs/>
              </w:rPr>
              <w:t>п/п</w:t>
            </w:r>
          </w:p>
        </w:tc>
        <w:tc>
          <w:tcPr>
            <w:tcW w:w="3932" w:type="dxa"/>
          </w:tcPr>
          <w:p w:rsidR="008E03C4" w:rsidRPr="00A11F0A" w:rsidRDefault="008E03C4" w:rsidP="008E3C51">
            <w:pPr>
              <w:jc w:val="center"/>
            </w:pPr>
            <w:r w:rsidRPr="00A11F0A">
              <w:rPr>
                <w:b/>
                <w:bCs/>
              </w:rPr>
              <w:t>Наименование раздела</w:t>
            </w:r>
          </w:p>
        </w:tc>
        <w:tc>
          <w:tcPr>
            <w:tcW w:w="5103" w:type="dxa"/>
          </w:tcPr>
          <w:p w:rsidR="008E03C4" w:rsidRPr="00A11F0A" w:rsidRDefault="008E03C4" w:rsidP="008E3C51">
            <w:pPr>
              <w:jc w:val="center"/>
              <w:rPr>
                <w:b/>
                <w:bCs/>
              </w:rPr>
            </w:pPr>
            <w:r w:rsidRPr="00A11F0A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8E03C4" w:rsidRPr="00F3162D">
        <w:tc>
          <w:tcPr>
            <w:tcW w:w="592" w:type="dxa"/>
          </w:tcPr>
          <w:p w:rsidR="008E03C4" w:rsidRPr="00A11F0A" w:rsidRDefault="008E03C4" w:rsidP="008E3C51">
            <w:pPr>
              <w:jc w:val="center"/>
            </w:pPr>
          </w:p>
          <w:p w:rsidR="008E03C4" w:rsidRPr="00A11F0A" w:rsidRDefault="008E03C4" w:rsidP="008E3C51">
            <w:pPr>
              <w:jc w:val="center"/>
            </w:pPr>
          </w:p>
          <w:p w:rsidR="008E03C4" w:rsidRPr="00A11F0A" w:rsidRDefault="008E03C4" w:rsidP="008E3C51">
            <w:pPr>
              <w:jc w:val="center"/>
            </w:pPr>
            <w:r w:rsidRPr="00A11F0A">
              <w:t>1</w:t>
            </w:r>
          </w:p>
          <w:p w:rsidR="008E03C4" w:rsidRPr="00A11F0A" w:rsidRDefault="008E03C4" w:rsidP="008E3C51">
            <w:pPr>
              <w:jc w:val="center"/>
              <w:rPr>
                <w:lang w:val="en-US"/>
              </w:rPr>
            </w:pPr>
          </w:p>
          <w:p w:rsidR="008E03C4" w:rsidRPr="00A11F0A" w:rsidRDefault="008E03C4" w:rsidP="008E3C51">
            <w:pPr>
              <w:jc w:val="center"/>
            </w:pPr>
            <w:r w:rsidRPr="00A11F0A">
              <w:t>2</w:t>
            </w:r>
          </w:p>
        </w:tc>
        <w:tc>
          <w:tcPr>
            <w:tcW w:w="3932" w:type="dxa"/>
          </w:tcPr>
          <w:p w:rsidR="008E03C4" w:rsidRPr="00A11F0A" w:rsidRDefault="008E03C4" w:rsidP="008E3C51">
            <w:pPr>
              <w:jc w:val="center"/>
            </w:pPr>
            <w:r w:rsidRPr="00A11F0A">
              <w:rPr>
                <w:b/>
                <w:bCs/>
              </w:rPr>
              <w:t>Модуль 1</w:t>
            </w:r>
            <w:r w:rsidRPr="00A11F0A">
              <w:t xml:space="preserve"> </w:t>
            </w:r>
          </w:p>
          <w:p w:rsidR="008E03C4" w:rsidRPr="00A11F0A" w:rsidRDefault="008E03C4" w:rsidP="008E3C51">
            <w:pPr>
              <w:jc w:val="center"/>
            </w:pPr>
          </w:p>
          <w:p w:rsidR="008E03C4" w:rsidRPr="00A11F0A" w:rsidRDefault="008E03C4" w:rsidP="008E3C51">
            <w:pPr>
              <w:jc w:val="center"/>
              <w:rPr>
                <w:b/>
                <w:bCs/>
              </w:rPr>
            </w:pPr>
            <w:r w:rsidRPr="00A11F0A"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vAlign w:val="center"/>
          </w:tcPr>
          <w:p w:rsidR="008E03C4" w:rsidRPr="00A11F0A" w:rsidRDefault="008E03C4" w:rsidP="00A11F0A">
            <w:pPr>
              <w:ind w:left="12"/>
            </w:pPr>
            <w:r w:rsidRPr="00A11F0A">
              <w:t>В. Г. Дегтярев. Математическое моделирование : учебное пособие /-СПб.: ПГУПС, 2011 г.,- 105с.</w:t>
            </w:r>
          </w:p>
          <w:p w:rsidR="008E03C4" w:rsidRPr="00A11F0A" w:rsidRDefault="008E03C4" w:rsidP="00A11F0A">
            <w:pPr>
              <w:ind w:left="12"/>
            </w:pPr>
            <w:r w:rsidRPr="00A11F0A">
              <w:t>В.Е. Гмурман. Теория вероятностей и математическая статистика : учеб. пособие / - М. : Юрайт, 2010. - 479 с.</w:t>
            </w:r>
          </w:p>
        </w:tc>
      </w:tr>
      <w:tr w:rsidR="008E03C4" w:rsidRPr="008674F6">
        <w:tc>
          <w:tcPr>
            <w:tcW w:w="592" w:type="dxa"/>
            <w:tcBorders>
              <w:right w:val="nil"/>
            </w:tcBorders>
          </w:tcPr>
          <w:p w:rsidR="008E03C4" w:rsidRPr="00A11F0A" w:rsidRDefault="008E03C4" w:rsidP="008E3C51">
            <w:pPr>
              <w:jc w:val="center"/>
            </w:pPr>
          </w:p>
          <w:p w:rsidR="008E03C4" w:rsidRPr="00A11F0A" w:rsidRDefault="008E03C4" w:rsidP="008E3C51">
            <w:pPr>
              <w:jc w:val="center"/>
            </w:pPr>
            <w:r w:rsidRPr="00A11F0A">
              <w:t>3</w:t>
            </w:r>
          </w:p>
          <w:p w:rsidR="008E03C4" w:rsidRPr="00A11F0A" w:rsidRDefault="008E03C4" w:rsidP="008E3C51">
            <w:pPr>
              <w:jc w:val="center"/>
            </w:pPr>
          </w:p>
        </w:tc>
        <w:tc>
          <w:tcPr>
            <w:tcW w:w="3932" w:type="dxa"/>
          </w:tcPr>
          <w:p w:rsidR="008E03C4" w:rsidRPr="00A11F0A" w:rsidRDefault="008E03C4" w:rsidP="008E3C51">
            <w:pPr>
              <w:jc w:val="center"/>
              <w:rPr>
                <w:b/>
                <w:bCs/>
              </w:rPr>
            </w:pPr>
            <w:r w:rsidRPr="00A11F0A">
              <w:rPr>
                <w:b/>
                <w:bCs/>
              </w:rPr>
              <w:t>Модуль 2</w:t>
            </w:r>
          </w:p>
          <w:p w:rsidR="008E03C4" w:rsidRPr="00A11F0A" w:rsidRDefault="008E03C4" w:rsidP="008E3C51">
            <w:pPr>
              <w:jc w:val="center"/>
              <w:rPr>
                <w:b/>
                <w:bCs/>
              </w:rPr>
            </w:pPr>
            <w:r w:rsidRPr="00A11F0A">
              <w:t>Расчет параметров модели.</w:t>
            </w:r>
          </w:p>
        </w:tc>
        <w:tc>
          <w:tcPr>
            <w:tcW w:w="5103" w:type="dxa"/>
            <w:vAlign w:val="center"/>
          </w:tcPr>
          <w:p w:rsidR="008E03C4" w:rsidRPr="00A11F0A" w:rsidRDefault="008E03C4" w:rsidP="00A11F0A">
            <w:pPr>
              <w:ind w:left="12"/>
            </w:pPr>
            <w:r w:rsidRPr="00A11F0A">
              <w:t>В. Г. Дегтярев. Математическое моделирование : учебное пособие /-СПб.: ПГУПС, 2011 г.,- 105с.</w:t>
            </w:r>
          </w:p>
          <w:p w:rsidR="008E03C4" w:rsidRPr="00A11F0A" w:rsidRDefault="008E03C4" w:rsidP="00A11F0A">
            <w:r w:rsidRPr="00A11F0A">
              <w:t>В.Е. Гмурман. Теория вероятностей и математическая статистика : учеб. пособие / - М. : Юрайт, 2010. - 479 с.</w:t>
            </w:r>
          </w:p>
        </w:tc>
      </w:tr>
      <w:tr w:rsidR="008E03C4" w:rsidRPr="008674F6">
        <w:tc>
          <w:tcPr>
            <w:tcW w:w="592" w:type="dxa"/>
          </w:tcPr>
          <w:p w:rsidR="008E03C4" w:rsidRPr="00A11F0A" w:rsidRDefault="008E03C4" w:rsidP="008E3C51">
            <w:pPr>
              <w:jc w:val="center"/>
            </w:pPr>
          </w:p>
          <w:p w:rsidR="008E03C4" w:rsidRPr="00A11F0A" w:rsidRDefault="008E03C4" w:rsidP="008E3C51">
            <w:pPr>
              <w:jc w:val="center"/>
              <w:rPr>
                <w:lang w:val="en-US"/>
              </w:rPr>
            </w:pPr>
            <w:r w:rsidRPr="00A11F0A">
              <w:rPr>
                <w:lang w:val="en-US"/>
              </w:rPr>
              <w:t>4</w:t>
            </w:r>
          </w:p>
        </w:tc>
        <w:tc>
          <w:tcPr>
            <w:tcW w:w="3932" w:type="dxa"/>
          </w:tcPr>
          <w:p w:rsidR="008E03C4" w:rsidRPr="00A11F0A" w:rsidRDefault="008E03C4" w:rsidP="008E3C51">
            <w:pPr>
              <w:jc w:val="center"/>
              <w:rPr>
                <w:b/>
                <w:bCs/>
              </w:rPr>
            </w:pPr>
            <w:r w:rsidRPr="00A11F0A">
              <w:rPr>
                <w:b/>
                <w:bCs/>
              </w:rPr>
              <w:t>Модуль 3</w:t>
            </w:r>
          </w:p>
          <w:p w:rsidR="008E03C4" w:rsidRPr="00A11F0A" w:rsidRDefault="008E03C4" w:rsidP="008E3C51">
            <w:pPr>
              <w:jc w:val="center"/>
              <w:rPr>
                <w:b/>
                <w:bCs/>
              </w:rPr>
            </w:pPr>
            <w:r w:rsidRPr="00A11F0A">
              <w:t>Оценка ошибок эксперимента.</w:t>
            </w:r>
          </w:p>
        </w:tc>
        <w:tc>
          <w:tcPr>
            <w:tcW w:w="5103" w:type="dxa"/>
            <w:vAlign w:val="center"/>
          </w:tcPr>
          <w:p w:rsidR="008E03C4" w:rsidRPr="00A11F0A" w:rsidRDefault="008E03C4" w:rsidP="00A11F0A">
            <w:pPr>
              <w:ind w:left="12"/>
            </w:pPr>
            <w:r w:rsidRPr="00A11F0A">
              <w:t>В. Г. Дегтярев. Математическое моделирование : учебное пособие /-СПб.: ПГУПС, 2011 г.,- 105с.</w:t>
            </w:r>
          </w:p>
          <w:p w:rsidR="008E03C4" w:rsidRPr="00A11F0A" w:rsidRDefault="008E03C4" w:rsidP="00A11F0A">
            <w:r w:rsidRPr="00A11F0A">
              <w:t>В.Е. Гмурман. Теория вероятностей и математическая статистика : учеб. пособие / - М. : Юрайт, 2010. - 479 с.</w:t>
            </w:r>
          </w:p>
        </w:tc>
      </w:tr>
    </w:tbl>
    <w:p w:rsidR="008E03C4" w:rsidRDefault="008E03C4" w:rsidP="004E7CA3">
      <w:pPr>
        <w:rPr>
          <w:b/>
          <w:bCs/>
          <w:sz w:val="22"/>
          <w:szCs w:val="22"/>
        </w:rPr>
      </w:pPr>
    </w:p>
    <w:p w:rsidR="008E03C4" w:rsidRPr="00372721" w:rsidRDefault="008E03C4" w:rsidP="00BD7B15">
      <w:pPr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E03C4" w:rsidRDefault="008E03C4" w:rsidP="004E7CA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8E03C4" w:rsidRPr="00F75016" w:rsidRDefault="008E03C4" w:rsidP="004E7CA3">
      <w:pPr>
        <w:ind w:firstLine="851"/>
        <w:jc w:val="both"/>
        <w:rPr>
          <w:sz w:val="28"/>
          <w:szCs w:val="28"/>
        </w:rPr>
      </w:pPr>
    </w:p>
    <w:p w:rsidR="008E03C4" w:rsidRPr="009101EA" w:rsidRDefault="008E03C4" w:rsidP="00A11F0A">
      <w:pPr>
        <w:keepNext/>
        <w:keepLine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E03C4" w:rsidRPr="001B4F1A" w:rsidRDefault="008E03C4" w:rsidP="00A11F0A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8E03C4" w:rsidRDefault="008E03C4" w:rsidP="00A11F0A">
      <w:pPr>
        <w:ind w:firstLine="851"/>
        <w:rPr>
          <w:sz w:val="28"/>
          <w:szCs w:val="28"/>
        </w:rPr>
      </w:pPr>
      <w:r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E03C4" w:rsidRPr="001C4370" w:rsidRDefault="008E03C4" w:rsidP="00A11F0A">
      <w:pPr>
        <w:numPr>
          <w:ilvl w:val="0"/>
          <w:numId w:val="32"/>
        </w:numPr>
        <w:ind w:left="851"/>
        <w:rPr>
          <w:sz w:val="28"/>
          <w:szCs w:val="28"/>
        </w:rPr>
      </w:pPr>
      <w:r w:rsidRPr="00EA585A">
        <w:rPr>
          <w:sz w:val="28"/>
          <w:szCs w:val="28"/>
        </w:rPr>
        <w:t>В. Г. Дегтярев</w:t>
      </w:r>
      <w:r>
        <w:rPr>
          <w:sz w:val="28"/>
          <w:szCs w:val="28"/>
        </w:rPr>
        <w:t>.</w:t>
      </w:r>
      <w:r w:rsidRPr="00EA585A">
        <w:rPr>
          <w:sz w:val="28"/>
          <w:szCs w:val="28"/>
        </w:rPr>
        <w:t xml:space="preserve"> Математическое моделирование : учебное пособие /-СПб.:</w:t>
      </w:r>
      <w:r>
        <w:rPr>
          <w:sz w:val="28"/>
          <w:szCs w:val="28"/>
        </w:rPr>
        <w:t xml:space="preserve"> </w:t>
      </w:r>
      <w:r w:rsidRPr="00EA585A">
        <w:rPr>
          <w:sz w:val="28"/>
          <w:szCs w:val="28"/>
        </w:rPr>
        <w:t>ПГУПС, 2011</w:t>
      </w:r>
      <w:r>
        <w:rPr>
          <w:sz w:val="28"/>
          <w:szCs w:val="28"/>
        </w:rPr>
        <w:t xml:space="preserve"> г</w:t>
      </w:r>
      <w:r w:rsidRPr="00EA585A">
        <w:rPr>
          <w:sz w:val="28"/>
          <w:szCs w:val="28"/>
        </w:rPr>
        <w:t>.,- 105с.</w:t>
      </w:r>
    </w:p>
    <w:p w:rsidR="008E03C4" w:rsidRDefault="008E03C4" w:rsidP="00A11F0A">
      <w:pPr>
        <w:numPr>
          <w:ilvl w:val="0"/>
          <w:numId w:val="32"/>
        </w:numPr>
        <w:tabs>
          <w:tab w:val="num" w:pos="360"/>
        </w:tabs>
        <w:ind w:left="851"/>
        <w:rPr>
          <w:sz w:val="28"/>
          <w:szCs w:val="28"/>
        </w:rPr>
      </w:pPr>
      <w:r w:rsidRPr="00E6785A">
        <w:rPr>
          <w:sz w:val="28"/>
          <w:szCs w:val="28"/>
        </w:rPr>
        <w:t xml:space="preserve">В.Е. </w:t>
      </w:r>
      <w:r w:rsidRPr="004275AF">
        <w:rPr>
          <w:sz w:val="28"/>
          <w:szCs w:val="28"/>
        </w:rPr>
        <w:t>Гмурман. Теория вероятностей и математическая статистика : учеб. пособие / - М. : Юрайт, 2010. - 479 с.</w:t>
      </w:r>
    </w:p>
    <w:p w:rsidR="008E03C4" w:rsidRDefault="008E03C4" w:rsidP="00A11F0A">
      <w:pPr>
        <w:numPr>
          <w:ilvl w:val="0"/>
          <w:numId w:val="32"/>
        </w:numPr>
        <w:tabs>
          <w:tab w:val="num" w:pos="360"/>
        </w:tabs>
        <w:ind w:left="851"/>
        <w:rPr>
          <w:sz w:val="28"/>
          <w:szCs w:val="28"/>
        </w:rPr>
      </w:pPr>
      <w:r w:rsidRPr="004275AF">
        <w:rPr>
          <w:sz w:val="28"/>
          <w:szCs w:val="28"/>
        </w:rPr>
        <w:t xml:space="preserve"> А. А. Туганбаев, В. Г. Крупин.А. А.</w:t>
      </w:r>
      <w:r w:rsidRPr="00E6785A">
        <w:rPr>
          <w:sz w:val="28"/>
          <w:szCs w:val="28"/>
        </w:rPr>
        <w:t xml:space="preserve"> </w:t>
      </w:r>
      <w:r w:rsidRPr="004275AF">
        <w:rPr>
          <w:sz w:val="28"/>
          <w:szCs w:val="28"/>
        </w:rPr>
        <w:t>[и др.] Теория вероятностей и математическая статистика [Электронный ресурс] : учеб. пособие / - СПб.: Лань, 2011 (Архангельск). - 223 с.</w:t>
      </w:r>
      <w:r w:rsidRPr="00ED3358">
        <w:t xml:space="preserve"> </w:t>
      </w:r>
      <w:r w:rsidRPr="00ED3358">
        <w:rPr>
          <w:sz w:val="28"/>
          <w:szCs w:val="28"/>
        </w:rPr>
        <w:t xml:space="preserve">Режим доступа: </w:t>
      </w:r>
      <w:hyperlink r:id="rId8" w:history="1">
        <w:r w:rsidRPr="002F3F12">
          <w:rPr>
            <w:rStyle w:val="Hyperlink"/>
            <w:sz w:val="28"/>
            <w:szCs w:val="28"/>
          </w:rPr>
          <w:t>http://e.lanbook.com/books/element.php?pl1_id=652</w:t>
        </w:r>
      </w:hyperlink>
    </w:p>
    <w:p w:rsidR="008E03C4" w:rsidRPr="00E6785A" w:rsidRDefault="008E03C4" w:rsidP="00A11F0A">
      <w:pPr>
        <w:ind w:left="851"/>
        <w:rPr>
          <w:sz w:val="28"/>
          <w:szCs w:val="28"/>
        </w:rPr>
      </w:pPr>
    </w:p>
    <w:p w:rsidR="008E03C4" w:rsidRPr="00E6785A" w:rsidRDefault="008E03C4" w:rsidP="00A11F0A">
      <w:pPr>
        <w:ind w:left="720"/>
        <w:rPr>
          <w:sz w:val="28"/>
          <w:szCs w:val="28"/>
        </w:rPr>
      </w:pPr>
      <w:r w:rsidRPr="00E6785A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E03C4" w:rsidRDefault="008E03C4" w:rsidP="00A11F0A">
      <w:pPr>
        <w:numPr>
          <w:ilvl w:val="0"/>
          <w:numId w:val="33"/>
        </w:numPr>
        <w:tabs>
          <w:tab w:val="num" w:pos="360"/>
        </w:tabs>
        <w:jc w:val="both"/>
        <w:rPr>
          <w:sz w:val="28"/>
          <w:szCs w:val="28"/>
        </w:rPr>
      </w:pPr>
      <w:r w:rsidRPr="00EA585A">
        <w:rPr>
          <w:sz w:val="28"/>
          <w:szCs w:val="28"/>
        </w:rPr>
        <w:t>В. В. Гарбарук, Ю.Ю. Пупышева. Математич</w:t>
      </w:r>
      <w:r>
        <w:rPr>
          <w:sz w:val="28"/>
          <w:szCs w:val="28"/>
        </w:rPr>
        <w:t>еская статистика. Уч. пособие/-</w:t>
      </w:r>
      <w:r w:rsidRPr="00EA585A">
        <w:rPr>
          <w:sz w:val="28"/>
          <w:szCs w:val="28"/>
        </w:rPr>
        <w:t>СПб.:</w:t>
      </w:r>
      <w:r>
        <w:rPr>
          <w:sz w:val="28"/>
          <w:szCs w:val="28"/>
        </w:rPr>
        <w:t xml:space="preserve"> </w:t>
      </w:r>
      <w:r w:rsidRPr="00173AD9">
        <w:rPr>
          <w:sz w:val="28"/>
          <w:szCs w:val="28"/>
        </w:rPr>
        <w:t xml:space="preserve">ПГУПС, 2012. - </w:t>
      </w:r>
      <w:r w:rsidRPr="004D368B">
        <w:rPr>
          <w:sz w:val="28"/>
          <w:szCs w:val="28"/>
        </w:rPr>
        <w:t>34</w:t>
      </w:r>
      <w:r w:rsidRPr="00173AD9">
        <w:rPr>
          <w:sz w:val="28"/>
          <w:szCs w:val="28"/>
        </w:rPr>
        <w:t xml:space="preserve"> с.</w:t>
      </w:r>
    </w:p>
    <w:p w:rsidR="008E03C4" w:rsidRPr="00EA585A" w:rsidRDefault="008E03C4" w:rsidP="00A11F0A">
      <w:pPr>
        <w:numPr>
          <w:ilvl w:val="0"/>
          <w:numId w:val="33"/>
        </w:numPr>
        <w:rPr>
          <w:sz w:val="32"/>
          <w:szCs w:val="32"/>
        </w:rPr>
      </w:pPr>
      <w:r w:rsidRPr="005F59C5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.</w:t>
      </w:r>
      <w:r w:rsidRPr="005F59C5">
        <w:rPr>
          <w:sz w:val="28"/>
          <w:szCs w:val="28"/>
          <w:shd w:val="clear" w:color="auto" w:fill="FFFFFF"/>
        </w:rPr>
        <w:t xml:space="preserve"> С.</w:t>
      </w:r>
      <w:r>
        <w:rPr>
          <w:sz w:val="28"/>
          <w:szCs w:val="28"/>
          <w:shd w:val="clear" w:color="auto" w:fill="FFFFFF"/>
        </w:rPr>
        <w:t xml:space="preserve"> </w:t>
      </w:r>
      <w:r w:rsidRPr="005F59C5">
        <w:rPr>
          <w:sz w:val="28"/>
          <w:szCs w:val="28"/>
          <w:shd w:val="clear" w:color="auto" w:fill="FFFFFF"/>
        </w:rPr>
        <w:t>Меркушева</w:t>
      </w:r>
      <w:r>
        <w:rPr>
          <w:sz w:val="28"/>
          <w:szCs w:val="28"/>
          <w:shd w:val="clear" w:color="auto" w:fill="FFFFFF"/>
        </w:rPr>
        <w:t xml:space="preserve">, </w:t>
      </w:r>
      <w:r w:rsidRPr="005F59C5">
        <w:rPr>
          <w:sz w:val="28"/>
          <w:szCs w:val="28"/>
        </w:rPr>
        <w:t>П. В. Бобарыкин, Т. М. Немченко</w:t>
      </w:r>
      <w:r>
        <w:rPr>
          <w:sz w:val="28"/>
          <w:szCs w:val="28"/>
        </w:rPr>
        <w:t xml:space="preserve">. </w:t>
      </w:r>
      <w:r w:rsidRPr="005F59C5">
        <w:rPr>
          <w:rStyle w:val="bolighting"/>
          <w:sz w:val="28"/>
          <w:szCs w:val="28"/>
        </w:rPr>
        <w:t>Планирование и организация эксперимента</w:t>
      </w:r>
      <w:r w:rsidRPr="005F59C5">
        <w:rPr>
          <w:rStyle w:val="apple-converted-space"/>
          <w:sz w:val="28"/>
          <w:szCs w:val="28"/>
        </w:rPr>
        <w:t> </w:t>
      </w:r>
      <w:r w:rsidRPr="005F59C5">
        <w:rPr>
          <w:sz w:val="28"/>
          <w:szCs w:val="28"/>
        </w:rPr>
        <w:t>в строительстве: учебное пособие /</w:t>
      </w:r>
      <w:r>
        <w:rPr>
          <w:sz w:val="28"/>
          <w:szCs w:val="28"/>
        </w:rPr>
        <w:t>-</w:t>
      </w:r>
      <w:r w:rsidRPr="005F59C5">
        <w:rPr>
          <w:sz w:val="28"/>
          <w:szCs w:val="28"/>
        </w:rPr>
        <w:t>С</w:t>
      </w:r>
      <w:r>
        <w:rPr>
          <w:sz w:val="28"/>
          <w:szCs w:val="28"/>
        </w:rPr>
        <w:t>Пб.</w:t>
      </w:r>
      <w:r w:rsidRPr="005F59C5">
        <w:rPr>
          <w:sz w:val="28"/>
          <w:szCs w:val="28"/>
        </w:rPr>
        <w:t>: ПГУПС, 2012. - 64 с.</w:t>
      </w:r>
    </w:p>
    <w:p w:rsidR="008E03C4" w:rsidRPr="00E6785A" w:rsidRDefault="008E03C4" w:rsidP="00A11F0A">
      <w:pPr>
        <w:numPr>
          <w:ilvl w:val="0"/>
          <w:numId w:val="33"/>
        </w:numPr>
        <w:jc w:val="both"/>
        <w:rPr>
          <w:sz w:val="28"/>
          <w:szCs w:val="28"/>
        </w:rPr>
      </w:pPr>
      <w:hyperlink r:id="rId9" w:history="1">
        <w:r w:rsidRPr="00A11F0A">
          <w:rPr>
            <w:rStyle w:val="Hyperlink"/>
            <w:color w:val="auto"/>
            <w:sz w:val="28"/>
            <w:szCs w:val="28"/>
            <w:u w:val="none"/>
          </w:rPr>
          <w:t>Фаддеев М. А.</w:t>
        </w:r>
      </w:hyperlink>
      <w:r w:rsidRPr="00E6785A">
        <w:rPr>
          <w:sz w:val="28"/>
          <w:szCs w:val="28"/>
        </w:rPr>
        <w:t xml:space="preserve"> Элементарная обработка результатов эксперимента: учеб. пособие/ - СПб.; М.; Краснодар: Лань, 20</w:t>
      </w:r>
      <w:r>
        <w:rPr>
          <w:sz w:val="28"/>
          <w:szCs w:val="28"/>
        </w:rPr>
        <w:t>08.</w:t>
      </w:r>
      <w:r w:rsidRPr="00E6785A">
        <w:rPr>
          <w:sz w:val="28"/>
          <w:szCs w:val="28"/>
        </w:rPr>
        <w:t>- 117с.</w:t>
      </w:r>
    </w:p>
    <w:p w:rsidR="008E03C4" w:rsidRDefault="008E03C4" w:rsidP="00A11F0A">
      <w:pPr>
        <w:ind w:left="720"/>
        <w:rPr>
          <w:sz w:val="28"/>
          <w:szCs w:val="28"/>
        </w:rPr>
      </w:pPr>
    </w:p>
    <w:p w:rsidR="008E03C4" w:rsidRDefault="008E03C4" w:rsidP="00A11F0A">
      <w:pPr>
        <w:ind w:left="720"/>
        <w:rPr>
          <w:sz w:val="28"/>
          <w:szCs w:val="28"/>
        </w:rPr>
      </w:pPr>
      <w:r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E03C4" w:rsidRDefault="008E03C4" w:rsidP="00A11F0A">
      <w:pPr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E03C4" w:rsidRDefault="008E03C4" w:rsidP="00A11F0A">
      <w:pPr>
        <w:rPr>
          <w:sz w:val="28"/>
          <w:szCs w:val="28"/>
        </w:rPr>
      </w:pPr>
    </w:p>
    <w:p w:rsidR="008E03C4" w:rsidRDefault="008E03C4" w:rsidP="00A11F0A">
      <w:pPr>
        <w:numPr>
          <w:ilvl w:val="1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 xml:space="preserve"> Другие издания, необходимые для освоения дисциплины</w:t>
      </w:r>
    </w:p>
    <w:p w:rsidR="008E03C4" w:rsidRDefault="008E03C4" w:rsidP="00A11F0A">
      <w:pPr>
        <w:numPr>
          <w:ilvl w:val="0"/>
          <w:numId w:val="35"/>
        </w:numPr>
        <w:jc w:val="both"/>
        <w:rPr>
          <w:sz w:val="28"/>
          <w:szCs w:val="28"/>
        </w:rPr>
      </w:pPr>
      <w:r w:rsidRPr="00EA585A">
        <w:rPr>
          <w:sz w:val="28"/>
          <w:szCs w:val="28"/>
        </w:rPr>
        <w:t xml:space="preserve">В. В. Гарбарук, Ю.Ю. Пупышева, И.М. Соловьева. </w:t>
      </w:r>
    </w:p>
    <w:p w:rsidR="008E03C4" w:rsidRPr="00EA585A" w:rsidRDefault="008E03C4" w:rsidP="00A11F0A">
      <w:pPr>
        <w:ind w:left="720"/>
        <w:jc w:val="both"/>
        <w:rPr>
          <w:sz w:val="28"/>
          <w:szCs w:val="28"/>
        </w:rPr>
      </w:pPr>
      <w:r w:rsidRPr="00EA585A">
        <w:rPr>
          <w:sz w:val="28"/>
          <w:szCs w:val="28"/>
        </w:rPr>
        <w:t>Математическая статистика: методические указания и задания для типовых расчетов</w:t>
      </w:r>
      <w:r>
        <w:rPr>
          <w:sz w:val="28"/>
          <w:szCs w:val="28"/>
        </w:rPr>
        <w:t>/-</w:t>
      </w:r>
      <w:r w:rsidRPr="00EA585A">
        <w:rPr>
          <w:sz w:val="28"/>
          <w:szCs w:val="28"/>
        </w:rPr>
        <w:t>СПб.:</w:t>
      </w:r>
      <w:r>
        <w:rPr>
          <w:sz w:val="28"/>
          <w:szCs w:val="28"/>
        </w:rPr>
        <w:t xml:space="preserve"> </w:t>
      </w:r>
      <w:r w:rsidRPr="00EA585A">
        <w:rPr>
          <w:sz w:val="28"/>
          <w:szCs w:val="28"/>
        </w:rPr>
        <w:t xml:space="preserve"> ФГБОУ ВПО ПГУПС, 2014г.,- 2</w:t>
      </w:r>
      <w:r>
        <w:rPr>
          <w:sz w:val="28"/>
          <w:szCs w:val="28"/>
        </w:rPr>
        <w:t>7</w:t>
      </w:r>
      <w:r w:rsidRPr="00EA585A">
        <w:rPr>
          <w:sz w:val="28"/>
          <w:szCs w:val="28"/>
        </w:rPr>
        <w:t>с.</w:t>
      </w:r>
    </w:p>
    <w:p w:rsidR="008E03C4" w:rsidRPr="005F59C5" w:rsidRDefault="008E03C4" w:rsidP="00A11F0A">
      <w:pPr>
        <w:rPr>
          <w:sz w:val="28"/>
          <w:szCs w:val="28"/>
        </w:rPr>
      </w:pPr>
    </w:p>
    <w:p w:rsidR="008E03C4" w:rsidRDefault="008E03C4" w:rsidP="006371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8E03C4" w:rsidRDefault="008E03C4" w:rsidP="00637166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F75016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F75016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F75016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F75016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F75016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F75016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8E03C4" w:rsidRPr="004E2657" w:rsidRDefault="008E03C4" w:rsidP="00637166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F75016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F75016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F75016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F75016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F75016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8E03C4" w:rsidRDefault="008E03C4" w:rsidP="00637166">
      <w:pPr>
        <w:rPr>
          <w:b/>
          <w:bCs/>
        </w:rPr>
      </w:pPr>
    </w:p>
    <w:p w:rsidR="008E03C4" w:rsidRDefault="008E03C4" w:rsidP="006371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8E03C4" w:rsidRPr="005B0295" w:rsidRDefault="008E03C4" w:rsidP="00637166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8E03C4" w:rsidRPr="005B0295" w:rsidRDefault="008E03C4" w:rsidP="00637166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E03C4" w:rsidRPr="005B0295" w:rsidRDefault="008E03C4" w:rsidP="00637166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E03C4" w:rsidRPr="005B0295" w:rsidRDefault="008E03C4" w:rsidP="00637166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E03C4" w:rsidRDefault="008E03C4" w:rsidP="00637166">
      <w:pPr>
        <w:jc w:val="center"/>
        <w:rPr>
          <w:b/>
          <w:bCs/>
          <w:sz w:val="28"/>
          <w:szCs w:val="28"/>
        </w:rPr>
      </w:pPr>
    </w:p>
    <w:p w:rsidR="008E03C4" w:rsidRPr="00D2714B" w:rsidRDefault="008E03C4" w:rsidP="006371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E03C4" w:rsidRPr="005C3AFF" w:rsidRDefault="008E03C4" w:rsidP="00F75016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8E03C4" w:rsidRDefault="008E03C4" w:rsidP="00F75016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8E03C4" w:rsidRDefault="008E03C4" w:rsidP="00F75016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  <w:r w:rsidRPr="00A735BC">
        <w:rPr>
          <w:sz w:val="28"/>
          <w:szCs w:val="28"/>
        </w:rPr>
        <w:t xml:space="preserve"> </w:t>
      </w:r>
    </w:p>
    <w:p w:rsidR="008E03C4" w:rsidRPr="005C3AFF" w:rsidRDefault="008E03C4" w:rsidP="00F75016">
      <w:pPr>
        <w:rPr>
          <w:sz w:val="28"/>
          <w:szCs w:val="28"/>
        </w:rPr>
      </w:pPr>
      <w:r w:rsidRPr="00D924B1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 xml:space="preserve"> [Электронный ресурс]. – Режим доступа: </w:t>
      </w:r>
      <w:r w:rsidRPr="00D924B1">
        <w:rPr>
          <w:sz w:val="28"/>
          <w:szCs w:val="28"/>
          <w:lang w:val="en-US"/>
        </w:rPr>
        <w:t>http</w:t>
      </w:r>
      <w:r w:rsidRPr="00D924B1">
        <w:rPr>
          <w:sz w:val="28"/>
          <w:szCs w:val="28"/>
        </w:rPr>
        <w:t>://</w:t>
      </w:r>
      <w:r w:rsidRPr="00D924B1">
        <w:rPr>
          <w:sz w:val="28"/>
          <w:szCs w:val="28"/>
          <w:lang w:val="en-US"/>
        </w:rPr>
        <w:t>sdo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pgups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ru</w:t>
      </w:r>
      <w:r w:rsidRPr="00D924B1">
        <w:rPr>
          <w:sz w:val="28"/>
          <w:szCs w:val="28"/>
        </w:rPr>
        <w:t>.</w:t>
      </w:r>
    </w:p>
    <w:p w:rsidR="008E03C4" w:rsidRPr="005E13A2" w:rsidRDefault="008E03C4" w:rsidP="00F75016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8E03C4" w:rsidRPr="005E13A2" w:rsidRDefault="008E03C4" w:rsidP="00F75016">
      <w:pPr>
        <w:tabs>
          <w:tab w:val="left" w:pos="1418"/>
        </w:tabs>
        <w:jc w:val="both"/>
        <w:rPr>
          <w:sz w:val="28"/>
          <w:szCs w:val="28"/>
          <w:lang w:val="en-US"/>
        </w:rPr>
      </w:pPr>
      <w:r w:rsidRPr="00A735BC">
        <w:rPr>
          <w:sz w:val="28"/>
          <w:szCs w:val="28"/>
        </w:rPr>
        <w:tab/>
      </w:r>
      <w:r w:rsidRPr="005E13A2">
        <w:rPr>
          <w:sz w:val="28"/>
          <w:szCs w:val="28"/>
          <w:lang w:val="en-US"/>
        </w:rPr>
        <w:t xml:space="preserve">- </w:t>
      </w:r>
      <w:r w:rsidRPr="005E13A2">
        <w:rPr>
          <w:sz w:val="28"/>
          <w:szCs w:val="28"/>
        </w:rPr>
        <w:t>операционная</w:t>
      </w:r>
      <w:r w:rsidRPr="005E13A2">
        <w:rPr>
          <w:sz w:val="28"/>
          <w:szCs w:val="28"/>
          <w:lang w:val="en-US"/>
        </w:rPr>
        <w:t xml:space="preserve"> </w:t>
      </w:r>
      <w:r w:rsidRPr="005E13A2">
        <w:rPr>
          <w:sz w:val="28"/>
          <w:szCs w:val="28"/>
        </w:rPr>
        <w:t>система</w:t>
      </w:r>
      <w:r w:rsidRPr="005E13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>Windows;</w:t>
      </w:r>
    </w:p>
    <w:p w:rsidR="008E03C4" w:rsidRPr="00521F53" w:rsidRDefault="008E03C4" w:rsidP="00F75016">
      <w:pPr>
        <w:tabs>
          <w:tab w:val="left" w:pos="0"/>
        </w:tabs>
        <w:ind w:firstLine="85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521F53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Microsoft</w:t>
      </w:r>
      <w:r w:rsidRPr="00521F53">
        <w:rPr>
          <w:sz w:val="28"/>
          <w:szCs w:val="28"/>
          <w:lang w:val="en-US"/>
        </w:rPr>
        <w:t xml:space="preserve">  </w:t>
      </w:r>
      <w:r w:rsidRPr="005E13A2">
        <w:rPr>
          <w:sz w:val="28"/>
          <w:szCs w:val="28"/>
          <w:lang w:val="en-US"/>
        </w:rPr>
        <w:t>Office</w:t>
      </w:r>
      <w:r w:rsidRPr="00521F53">
        <w:rPr>
          <w:sz w:val="28"/>
          <w:szCs w:val="28"/>
          <w:lang w:val="en-US"/>
        </w:rPr>
        <w:t>.</w:t>
      </w:r>
    </w:p>
    <w:p w:rsidR="008E03C4" w:rsidRPr="00F75016" w:rsidRDefault="008E03C4" w:rsidP="0078768B">
      <w:pPr>
        <w:tabs>
          <w:tab w:val="left" w:pos="1418"/>
        </w:tabs>
        <w:ind w:left="851"/>
        <w:jc w:val="both"/>
        <w:rPr>
          <w:sz w:val="28"/>
          <w:szCs w:val="28"/>
          <w:lang w:val="en-US"/>
        </w:rPr>
      </w:pPr>
    </w:p>
    <w:p w:rsidR="008E03C4" w:rsidRPr="0078768B" w:rsidRDefault="008E03C4" w:rsidP="0078768B">
      <w:pPr>
        <w:ind w:firstLine="851"/>
        <w:jc w:val="center"/>
        <w:rPr>
          <w:sz w:val="28"/>
          <w:szCs w:val="28"/>
        </w:rPr>
      </w:pPr>
      <w:r w:rsidRPr="0078768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E03C4" w:rsidRPr="0078768B" w:rsidRDefault="008E03C4" w:rsidP="00C57FBA">
      <w:pPr>
        <w:ind w:firstLine="840"/>
        <w:rPr>
          <w:sz w:val="28"/>
          <w:szCs w:val="28"/>
        </w:rPr>
      </w:pPr>
      <w:r w:rsidRPr="0078768B">
        <w:rPr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действующим санитарным и противопожарным нормам и правилам.</w:t>
      </w:r>
    </w:p>
    <w:p w:rsidR="008E03C4" w:rsidRPr="0078768B" w:rsidRDefault="008E03C4" w:rsidP="0078768B">
      <w:pPr>
        <w:tabs>
          <w:tab w:val="left" w:pos="851"/>
        </w:tabs>
        <w:ind w:firstLine="567"/>
        <w:rPr>
          <w:sz w:val="28"/>
          <w:szCs w:val="28"/>
        </w:rPr>
      </w:pPr>
      <w:r w:rsidRPr="0078768B"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E03C4" w:rsidRPr="0078768B" w:rsidRDefault="008E03C4" w:rsidP="0078768B">
      <w:pPr>
        <w:tabs>
          <w:tab w:val="left" w:pos="851"/>
        </w:tabs>
        <w:ind w:firstLine="567"/>
        <w:rPr>
          <w:sz w:val="28"/>
          <w:szCs w:val="28"/>
        </w:rPr>
      </w:pPr>
      <w:r w:rsidRPr="0078768B"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8E03C4" w:rsidRPr="0078768B" w:rsidRDefault="008E03C4" w:rsidP="0078768B">
      <w:pPr>
        <w:tabs>
          <w:tab w:val="left" w:pos="851"/>
        </w:tabs>
        <w:ind w:firstLine="567"/>
        <w:rPr>
          <w:sz w:val="28"/>
          <w:szCs w:val="28"/>
        </w:rPr>
      </w:pPr>
      <w:r w:rsidRPr="0078768B">
        <w:rPr>
          <w:sz w:val="28"/>
          <w:szCs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8E03C4" w:rsidRDefault="008E03C4" w:rsidP="0078768B">
      <w:pPr>
        <w:rPr>
          <w:sz w:val="28"/>
          <w:szCs w:val="28"/>
        </w:rPr>
      </w:pPr>
      <w:r w:rsidRPr="0078768B"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8E03C4" w:rsidRDefault="008E03C4" w:rsidP="00A70846">
      <w:pPr>
        <w:tabs>
          <w:tab w:val="left" w:pos="0"/>
        </w:tabs>
        <w:jc w:val="both"/>
        <w:rPr>
          <w:noProof/>
        </w:rPr>
      </w:pPr>
    </w:p>
    <w:p w:rsidR="008E03C4" w:rsidRPr="00CB3705" w:rsidRDefault="008E03C4" w:rsidP="00A70846">
      <w:pPr>
        <w:tabs>
          <w:tab w:val="left" w:pos="0"/>
        </w:tabs>
        <w:jc w:val="both"/>
        <w:rPr>
          <w:noProof/>
          <w:sz w:val="28"/>
          <w:szCs w:val="28"/>
        </w:rPr>
      </w:pPr>
      <w:r w:rsidRPr="00CB3705">
        <w:rPr>
          <w:noProof/>
          <w:sz w:val="28"/>
          <w:szCs w:val="28"/>
        </w:rPr>
        <w:t>Разработчик программы,</w:t>
      </w:r>
      <w:r w:rsidRPr="00CB3705">
        <w:rPr>
          <w:b/>
          <w:bCs/>
          <w:noProof/>
          <w:sz w:val="28"/>
          <w:szCs w:val="28"/>
        </w:rPr>
        <w:t xml:space="preserve"> </w:t>
      </w:r>
      <w:r w:rsidRPr="00CB3705">
        <w:rPr>
          <w:noProof/>
          <w:sz w:val="28"/>
          <w:szCs w:val="28"/>
        </w:rPr>
        <w:t>профессор</w:t>
      </w:r>
    </w:p>
    <w:p w:rsidR="008E03C4" w:rsidRPr="00A70846" w:rsidRDefault="008E03C4" w:rsidP="00A70846">
      <w:pPr>
        <w:tabs>
          <w:tab w:val="left" w:pos="0"/>
        </w:tabs>
        <w:jc w:val="both"/>
        <w:rPr>
          <w:b/>
          <w:bCs/>
          <w:noProof/>
          <w:sz w:val="28"/>
          <w:szCs w:val="28"/>
        </w:rPr>
      </w:pPr>
      <w:r w:rsidRPr="00CB3705">
        <w:rPr>
          <w:noProof/>
          <w:sz w:val="22"/>
          <w:szCs w:val="22"/>
        </w:rPr>
        <w:t xml:space="preserve">                                                                                             </w:t>
      </w:r>
      <w:r w:rsidRPr="00B756A8">
        <w:rPr>
          <w:b/>
          <w:bCs/>
          <w:noProof/>
          <w:sz w:val="28"/>
          <w:szCs w:val="28"/>
        </w:rPr>
        <w:pict>
          <v:shape id="Рисунок 8" o:spid="_x0000_i1026" type="#_x0000_t75" style="width:182.25pt;height:57.75pt;visibility:visible">
            <v:imagedata r:id="rId10" o:title="" croptop="42683f" cropbottom="17029f" cropleft="36382f" cropright="6343f"/>
          </v:shape>
        </w:pict>
      </w:r>
    </w:p>
    <w:p w:rsidR="008E03C4" w:rsidRPr="00CB3705" w:rsidRDefault="008E03C4" w:rsidP="00F75016">
      <w:pPr>
        <w:tabs>
          <w:tab w:val="left" w:pos="0"/>
        </w:tabs>
        <w:jc w:val="both"/>
      </w:pPr>
      <w:r w:rsidRPr="00A70846">
        <w:rPr>
          <w:sz w:val="20"/>
          <w:szCs w:val="20"/>
        </w:rPr>
        <w:t xml:space="preserve">       </w:t>
      </w:r>
      <w:r w:rsidRPr="00CB3705">
        <w:t>18.04.2018</w:t>
      </w:r>
    </w:p>
    <w:sectPr w:rsidR="008E03C4" w:rsidRPr="00CB3705" w:rsidSect="001B4F1A">
      <w:footerReference w:type="default" r:id="rId11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3C4" w:rsidRDefault="008E03C4">
      <w:r>
        <w:separator/>
      </w:r>
    </w:p>
  </w:endnote>
  <w:endnote w:type="continuationSeparator" w:id="0">
    <w:p w:rsidR="008E03C4" w:rsidRDefault="008E0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3C4" w:rsidRDefault="008E03C4">
    <w:pPr>
      <w:pStyle w:val="Footer"/>
      <w:jc w:val="center"/>
    </w:pPr>
    <w:fldSimple w:instr=" PAGE   \* MERGEFORMAT ">
      <w:r>
        <w:rPr>
          <w:noProof/>
        </w:rPr>
        <w:t>8</w:t>
      </w:r>
    </w:fldSimple>
  </w:p>
  <w:p w:rsidR="008E03C4" w:rsidRDefault="008E03C4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3C4" w:rsidRDefault="008E03C4">
      <w:r>
        <w:separator/>
      </w:r>
    </w:p>
  </w:footnote>
  <w:footnote w:type="continuationSeparator" w:id="0">
    <w:p w:rsidR="008E03C4" w:rsidRDefault="008E03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firstLine="709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firstLine="28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16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2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9"/>
  </w:num>
  <w:num w:numId="3">
    <w:abstractNumId w:val="23"/>
  </w:num>
  <w:num w:numId="4">
    <w:abstractNumId w:val="22"/>
  </w:num>
  <w:num w:numId="5">
    <w:abstractNumId w:val="18"/>
  </w:num>
  <w:num w:numId="6">
    <w:abstractNumId w:val="31"/>
  </w:num>
  <w:num w:numId="7">
    <w:abstractNumId w:val="21"/>
  </w:num>
  <w:num w:numId="8">
    <w:abstractNumId w:val="24"/>
  </w:num>
  <w:num w:numId="9">
    <w:abstractNumId w:val="28"/>
  </w:num>
  <w:num w:numId="10">
    <w:abstractNumId w:val="27"/>
  </w:num>
  <w:num w:numId="11">
    <w:abstractNumId w:val="25"/>
  </w:num>
  <w:num w:numId="12">
    <w:abstractNumId w:val="7"/>
  </w:num>
  <w:num w:numId="13">
    <w:abstractNumId w:val="26"/>
  </w:num>
  <w:num w:numId="14">
    <w:abstractNumId w:val="3"/>
  </w:num>
  <w:num w:numId="15">
    <w:abstractNumId w:val="6"/>
  </w:num>
  <w:num w:numId="16">
    <w:abstractNumId w:val="30"/>
  </w:num>
  <w:num w:numId="17">
    <w:abstractNumId w:val="10"/>
  </w:num>
  <w:num w:numId="18">
    <w:abstractNumId w:val="19"/>
  </w:num>
  <w:num w:numId="19">
    <w:abstractNumId w:val="4"/>
  </w:num>
  <w:num w:numId="20">
    <w:abstractNumId w:val="13"/>
  </w:num>
  <w:num w:numId="21">
    <w:abstractNumId w:val="5"/>
  </w:num>
  <w:num w:numId="22">
    <w:abstractNumId w:val="11"/>
  </w:num>
  <w:num w:numId="23">
    <w:abstractNumId w:val="16"/>
  </w:num>
  <w:num w:numId="24">
    <w:abstractNumId w:val="8"/>
  </w:num>
  <w:num w:numId="25">
    <w:abstractNumId w:val="14"/>
  </w:num>
  <w:num w:numId="26">
    <w:abstractNumId w:val="32"/>
  </w:num>
  <w:num w:numId="27">
    <w:abstractNumId w:val="12"/>
  </w:num>
  <w:num w:numId="28">
    <w:abstractNumId w:val="1"/>
  </w:num>
  <w:num w:numId="29">
    <w:abstractNumId w:val="17"/>
  </w:num>
  <w:num w:numId="30">
    <w:abstractNumId w:val="0"/>
  </w:num>
  <w:num w:numId="31">
    <w:abstractNumId w:val="9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05937"/>
    <w:rsid w:val="00021ED6"/>
    <w:rsid w:val="00026D9B"/>
    <w:rsid w:val="0003506F"/>
    <w:rsid w:val="00036CA6"/>
    <w:rsid w:val="00037BD4"/>
    <w:rsid w:val="00056726"/>
    <w:rsid w:val="00057E8E"/>
    <w:rsid w:val="000627DB"/>
    <w:rsid w:val="00084516"/>
    <w:rsid w:val="00085FA6"/>
    <w:rsid w:val="00087A18"/>
    <w:rsid w:val="000949D9"/>
    <w:rsid w:val="00095676"/>
    <w:rsid w:val="000959F3"/>
    <w:rsid w:val="000A5488"/>
    <w:rsid w:val="000B3F69"/>
    <w:rsid w:val="000B4A07"/>
    <w:rsid w:val="000E0A0F"/>
    <w:rsid w:val="000E1434"/>
    <w:rsid w:val="000F51DA"/>
    <w:rsid w:val="00100577"/>
    <w:rsid w:val="00104E33"/>
    <w:rsid w:val="0011572A"/>
    <w:rsid w:val="00124C2D"/>
    <w:rsid w:val="00125015"/>
    <w:rsid w:val="00130A66"/>
    <w:rsid w:val="00152146"/>
    <w:rsid w:val="001619C5"/>
    <w:rsid w:val="00167A01"/>
    <w:rsid w:val="00173AD9"/>
    <w:rsid w:val="00174589"/>
    <w:rsid w:val="00182D2B"/>
    <w:rsid w:val="00186C37"/>
    <w:rsid w:val="00186F4B"/>
    <w:rsid w:val="00190F58"/>
    <w:rsid w:val="0019360B"/>
    <w:rsid w:val="00194DF6"/>
    <w:rsid w:val="001A6458"/>
    <w:rsid w:val="001B4F1A"/>
    <w:rsid w:val="001C18C0"/>
    <w:rsid w:val="001C4370"/>
    <w:rsid w:val="001C5DD8"/>
    <w:rsid w:val="001D5189"/>
    <w:rsid w:val="001E63F3"/>
    <w:rsid w:val="001F18C6"/>
    <w:rsid w:val="00210655"/>
    <w:rsid w:val="00217992"/>
    <w:rsid w:val="002305FA"/>
    <w:rsid w:val="00244742"/>
    <w:rsid w:val="00253486"/>
    <w:rsid w:val="002534ED"/>
    <w:rsid w:val="002537E4"/>
    <w:rsid w:val="00253C5D"/>
    <w:rsid w:val="00263BF6"/>
    <w:rsid w:val="00266E94"/>
    <w:rsid w:val="002674AA"/>
    <w:rsid w:val="00277E22"/>
    <w:rsid w:val="00280F95"/>
    <w:rsid w:val="002856B7"/>
    <w:rsid w:val="00297844"/>
    <w:rsid w:val="002A338B"/>
    <w:rsid w:val="002C1E97"/>
    <w:rsid w:val="002C3A39"/>
    <w:rsid w:val="002D2A47"/>
    <w:rsid w:val="002D7349"/>
    <w:rsid w:val="002E61A4"/>
    <w:rsid w:val="002F3F12"/>
    <w:rsid w:val="0031699E"/>
    <w:rsid w:val="0032056C"/>
    <w:rsid w:val="00331AC1"/>
    <w:rsid w:val="00331ADF"/>
    <w:rsid w:val="0034554A"/>
    <w:rsid w:val="00345CFC"/>
    <w:rsid w:val="00360A1B"/>
    <w:rsid w:val="003627DF"/>
    <w:rsid w:val="00372721"/>
    <w:rsid w:val="00387CC2"/>
    <w:rsid w:val="00391EBB"/>
    <w:rsid w:val="0039512C"/>
    <w:rsid w:val="00397DA8"/>
    <w:rsid w:val="003A4111"/>
    <w:rsid w:val="003B196E"/>
    <w:rsid w:val="003B1EDD"/>
    <w:rsid w:val="003C4146"/>
    <w:rsid w:val="003D0672"/>
    <w:rsid w:val="003F25EC"/>
    <w:rsid w:val="004111AC"/>
    <w:rsid w:val="00422960"/>
    <w:rsid w:val="00424D23"/>
    <w:rsid w:val="004275AF"/>
    <w:rsid w:val="00427E35"/>
    <w:rsid w:val="00430F93"/>
    <w:rsid w:val="00436767"/>
    <w:rsid w:val="00446EFA"/>
    <w:rsid w:val="00456B5E"/>
    <w:rsid w:val="00457C5D"/>
    <w:rsid w:val="0048178D"/>
    <w:rsid w:val="004845F5"/>
    <w:rsid w:val="00485395"/>
    <w:rsid w:val="004860E5"/>
    <w:rsid w:val="004876EA"/>
    <w:rsid w:val="004909E2"/>
    <w:rsid w:val="004B1DAB"/>
    <w:rsid w:val="004B54F5"/>
    <w:rsid w:val="004B5FD5"/>
    <w:rsid w:val="004D0E04"/>
    <w:rsid w:val="004D368B"/>
    <w:rsid w:val="004D69DE"/>
    <w:rsid w:val="004E215E"/>
    <w:rsid w:val="004E2657"/>
    <w:rsid w:val="004E3DA0"/>
    <w:rsid w:val="004E7CA3"/>
    <w:rsid w:val="004E7D20"/>
    <w:rsid w:val="004F0109"/>
    <w:rsid w:val="005021F7"/>
    <w:rsid w:val="00510ACA"/>
    <w:rsid w:val="00517CED"/>
    <w:rsid w:val="00521F53"/>
    <w:rsid w:val="00524CD2"/>
    <w:rsid w:val="00525B7C"/>
    <w:rsid w:val="005275BF"/>
    <w:rsid w:val="00542E1B"/>
    <w:rsid w:val="005638A8"/>
    <w:rsid w:val="00572D9D"/>
    <w:rsid w:val="005804AB"/>
    <w:rsid w:val="0058426D"/>
    <w:rsid w:val="005A25F7"/>
    <w:rsid w:val="005A682E"/>
    <w:rsid w:val="005B0295"/>
    <w:rsid w:val="005B27E5"/>
    <w:rsid w:val="005B5662"/>
    <w:rsid w:val="005C3AFF"/>
    <w:rsid w:val="005D2A45"/>
    <w:rsid w:val="005D7DD5"/>
    <w:rsid w:val="005E13A2"/>
    <w:rsid w:val="005E64E8"/>
    <w:rsid w:val="005F029E"/>
    <w:rsid w:val="005F59C5"/>
    <w:rsid w:val="00617F56"/>
    <w:rsid w:val="00624546"/>
    <w:rsid w:val="00624E99"/>
    <w:rsid w:val="006252B9"/>
    <w:rsid w:val="00630B9E"/>
    <w:rsid w:val="006331D1"/>
    <w:rsid w:val="00633F2B"/>
    <w:rsid w:val="00637166"/>
    <w:rsid w:val="00647E48"/>
    <w:rsid w:val="006624B0"/>
    <w:rsid w:val="00672FEA"/>
    <w:rsid w:val="00691350"/>
    <w:rsid w:val="00692EAF"/>
    <w:rsid w:val="006971C1"/>
    <w:rsid w:val="006978FD"/>
    <w:rsid w:val="006B186C"/>
    <w:rsid w:val="006B3544"/>
    <w:rsid w:val="006B4200"/>
    <w:rsid w:val="006C2695"/>
    <w:rsid w:val="006C2B1D"/>
    <w:rsid w:val="006D07C5"/>
    <w:rsid w:val="006D3225"/>
    <w:rsid w:val="006E2C7D"/>
    <w:rsid w:val="006E5C5B"/>
    <w:rsid w:val="006F44D5"/>
    <w:rsid w:val="006F72F1"/>
    <w:rsid w:val="0070732B"/>
    <w:rsid w:val="00716B0B"/>
    <w:rsid w:val="00736651"/>
    <w:rsid w:val="00742A71"/>
    <w:rsid w:val="00742C3C"/>
    <w:rsid w:val="00743903"/>
    <w:rsid w:val="00747D45"/>
    <w:rsid w:val="00753FFF"/>
    <w:rsid w:val="007732D2"/>
    <w:rsid w:val="00777ADF"/>
    <w:rsid w:val="00781561"/>
    <w:rsid w:val="0078768B"/>
    <w:rsid w:val="007A0E7F"/>
    <w:rsid w:val="007A52BC"/>
    <w:rsid w:val="007C2290"/>
    <w:rsid w:val="007D7B80"/>
    <w:rsid w:val="007E2CC4"/>
    <w:rsid w:val="007E33A0"/>
    <w:rsid w:val="007F3FB2"/>
    <w:rsid w:val="008036D6"/>
    <w:rsid w:val="00810ADA"/>
    <w:rsid w:val="00812D12"/>
    <w:rsid w:val="00814697"/>
    <w:rsid w:val="0082586A"/>
    <w:rsid w:val="00832C04"/>
    <w:rsid w:val="0083353B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5F1F"/>
    <w:rsid w:val="008920F9"/>
    <w:rsid w:val="0089284F"/>
    <w:rsid w:val="008B3796"/>
    <w:rsid w:val="008B3B85"/>
    <w:rsid w:val="008C1BE7"/>
    <w:rsid w:val="008C3355"/>
    <w:rsid w:val="008C7C7A"/>
    <w:rsid w:val="008D0D73"/>
    <w:rsid w:val="008D4EF8"/>
    <w:rsid w:val="008E03C4"/>
    <w:rsid w:val="008E3C51"/>
    <w:rsid w:val="008E5305"/>
    <w:rsid w:val="008F2255"/>
    <w:rsid w:val="00900BE0"/>
    <w:rsid w:val="009046F4"/>
    <w:rsid w:val="009101EA"/>
    <w:rsid w:val="009108CD"/>
    <w:rsid w:val="0091127C"/>
    <w:rsid w:val="00924EA3"/>
    <w:rsid w:val="00926C07"/>
    <w:rsid w:val="00943D92"/>
    <w:rsid w:val="00945F67"/>
    <w:rsid w:val="009649BB"/>
    <w:rsid w:val="00967C1F"/>
    <w:rsid w:val="00971B09"/>
    <w:rsid w:val="00984AFF"/>
    <w:rsid w:val="0098607A"/>
    <w:rsid w:val="009B12DD"/>
    <w:rsid w:val="009B3C70"/>
    <w:rsid w:val="009B5B12"/>
    <w:rsid w:val="009C5045"/>
    <w:rsid w:val="009D2E7E"/>
    <w:rsid w:val="009F11DE"/>
    <w:rsid w:val="00A06778"/>
    <w:rsid w:val="00A11F0A"/>
    <w:rsid w:val="00A23097"/>
    <w:rsid w:val="00A234A7"/>
    <w:rsid w:val="00A260B4"/>
    <w:rsid w:val="00A344F7"/>
    <w:rsid w:val="00A4246F"/>
    <w:rsid w:val="00A5354F"/>
    <w:rsid w:val="00A61404"/>
    <w:rsid w:val="00A65406"/>
    <w:rsid w:val="00A70846"/>
    <w:rsid w:val="00A735BC"/>
    <w:rsid w:val="00A73727"/>
    <w:rsid w:val="00A82FF0"/>
    <w:rsid w:val="00A87D67"/>
    <w:rsid w:val="00A9697C"/>
    <w:rsid w:val="00AA2204"/>
    <w:rsid w:val="00AA3BB1"/>
    <w:rsid w:val="00AC1695"/>
    <w:rsid w:val="00AC40A1"/>
    <w:rsid w:val="00AC7B68"/>
    <w:rsid w:val="00AD6B4C"/>
    <w:rsid w:val="00AD77E2"/>
    <w:rsid w:val="00AF35DF"/>
    <w:rsid w:val="00B00AEA"/>
    <w:rsid w:val="00B0181D"/>
    <w:rsid w:val="00B31E35"/>
    <w:rsid w:val="00B34344"/>
    <w:rsid w:val="00B655FF"/>
    <w:rsid w:val="00B756A8"/>
    <w:rsid w:val="00B85CDE"/>
    <w:rsid w:val="00B9014F"/>
    <w:rsid w:val="00B91B16"/>
    <w:rsid w:val="00BA35AA"/>
    <w:rsid w:val="00BA6C85"/>
    <w:rsid w:val="00BB52A9"/>
    <w:rsid w:val="00BC7272"/>
    <w:rsid w:val="00BD7B15"/>
    <w:rsid w:val="00BE000B"/>
    <w:rsid w:val="00BE1304"/>
    <w:rsid w:val="00BE262A"/>
    <w:rsid w:val="00BE2A07"/>
    <w:rsid w:val="00BE3242"/>
    <w:rsid w:val="00BF1AF5"/>
    <w:rsid w:val="00BF6D29"/>
    <w:rsid w:val="00C00E0A"/>
    <w:rsid w:val="00C23C90"/>
    <w:rsid w:val="00C243D6"/>
    <w:rsid w:val="00C2604C"/>
    <w:rsid w:val="00C545F2"/>
    <w:rsid w:val="00C57FBA"/>
    <w:rsid w:val="00C70F41"/>
    <w:rsid w:val="00C83C1D"/>
    <w:rsid w:val="00C84233"/>
    <w:rsid w:val="00C86B84"/>
    <w:rsid w:val="00C87FB3"/>
    <w:rsid w:val="00CA2765"/>
    <w:rsid w:val="00CB2565"/>
    <w:rsid w:val="00CB3705"/>
    <w:rsid w:val="00CB41AF"/>
    <w:rsid w:val="00CC2264"/>
    <w:rsid w:val="00CD1A7E"/>
    <w:rsid w:val="00CE030A"/>
    <w:rsid w:val="00CF35D7"/>
    <w:rsid w:val="00CF4C86"/>
    <w:rsid w:val="00CF6F9D"/>
    <w:rsid w:val="00D072CE"/>
    <w:rsid w:val="00D078D6"/>
    <w:rsid w:val="00D138C6"/>
    <w:rsid w:val="00D2714B"/>
    <w:rsid w:val="00D3085D"/>
    <w:rsid w:val="00D47397"/>
    <w:rsid w:val="00D52157"/>
    <w:rsid w:val="00D52388"/>
    <w:rsid w:val="00D61B5B"/>
    <w:rsid w:val="00D85BEA"/>
    <w:rsid w:val="00D924B1"/>
    <w:rsid w:val="00D93C73"/>
    <w:rsid w:val="00DD5988"/>
    <w:rsid w:val="00DE3996"/>
    <w:rsid w:val="00E0223A"/>
    <w:rsid w:val="00E02F8E"/>
    <w:rsid w:val="00E0562D"/>
    <w:rsid w:val="00E06A64"/>
    <w:rsid w:val="00E1340A"/>
    <w:rsid w:val="00E23F52"/>
    <w:rsid w:val="00E3084F"/>
    <w:rsid w:val="00E31E67"/>
    <w:rsid w:val="00E345A1"/>
    <w:rsid w:val="00E41FDB"/>
    <w:rsid w:val="00E4397F"/>
    <w:rsid w:val="00E45346"/>
    <w:rsid w:val="00E50285"/>
    <w:rsid w:val="00E51FB2"/>
    <w:rsid w:val="00E52352"/>
    <w:rsid w:val="00E52DE2"/>
    <w:rsid w:val="00E55410"/>
    <w:rsid w:val="00E57028"/>
    <w:rsid w:val="00E60AFB"/>
    <w:rsid w:val="00E61143"/>
    <w:rsid w:val="00E6264C"/>
    <w:rsid w:val="00E6785A"/>
    <w:rsid w:val="00E703C4"/>
    <w:rsid w:val="00E70D34"/>
    <w:rsid w:val="00E76510"/>
    <w:rsid w:val="00E87548"/>
    <w:rsid w:val="00E91BA1"/>
    <w:rsid w:val="00EA0C4B"/>
    <w:rsid w:val="00EA13E9"/>
    <w:rsid w:val="00EA585A"/>
    <w:rsid w:val="00EA6445"/>
    <w:rsid w:val="00EB7FDF"/>
    <w:rsid w:val="00EC2645"/>
    <w:rsid w:val="00EC4DF5"/>
    <w:rsid w:val="00ED2140"/>
    <w:rsid w:val="00ED3358"/>
    <w:rsid w:val="00ED3A1F"/>
    <w:rsid w:val="00EE5A32"/>
    <w:rsid w:val="00EE6B5B"/>
    <w:rsid w:val="00F04013"/>
    <w:rsid w:val="00F04C37"/>
    <w:rsid w:val="00F075A1"/>
    <w:rsid w:val="00F16976"/>
    <w:rsid w:val="00F16EED"/>
    <w:rsid w:val="00F2393A"/>
    <w:rsid w:val="00F2673C"/>
    <w:rsid w:val="00F3014A"/>
    <w:rsid w:val="00F3079A"/>
    <w:rsid w:val="00F3162D"/>
    <w:rsid w:val="00F40286"/>
    <w:rsid w:val="00F43C60"/>
    <w:rsid w:val="00F45FF5"/>
    <w:rsid w:val="00F468E0"/>
    <w:rsid w:val="00F53897"/>
    <w:rsid w:val="00F7328E"/>
    <w:rsid w:val="00F73500"/>
    <w:rsid w:val="00F75016"/>
    <w:rsid w:val="00F82DF4"/>
    <w:rsid w:val="00FA56F4"/>
    <w:rsid w:val="00FA63E3"/>
    <w:rsid w:val="00FA6C6B"/>
    <w:rsid w:val="00FB0452"/>
    <w:rsid w:val="00FD14A8"/>
    <w:rsid w:val="00FD3691"/>
    <w:rsid w:val="00FD538C"/>
    <w:rsid w:val="00FD56B9"/>
    <w:rsid w:val="00FD724E"/>
    <w:rsid w:val="00FE2916"/>
    <w:rsid w:val="00FE3970"/>
    <w:rsid w:val="00FE4C12"/>
    <w:rsid w:val="00FE5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AC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0E7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A0E7F"/>
    <w:rPr>
      <w:sz w:val="24"/>
      <w:szCs w:val="24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6B8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7A0E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A0E7F"/>
    <w:rPr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B0181D"/>
  </w:style>
  <w:style w:type="character" w:customStyle="1" w:styleId="bolighting">
    <w:name w:val="bo_lighting"/>
    <w:basedOn w:val="DefaultParagraphFont"/>
    <w:uiPriority w:val="99"/>
    <w:rsid w:val="00A11F0A"/>
  </w:style>
  <w:style w:type="character" w:customStyle="1" w:styleId="a">
    <w:name w:val="Основной текст_"/>
    <w:basedOn w:val="DefaultParagraphFont"/>
    <w:link w:val="11"/>
    <w:uiPriority w:val="99"/>
    <w:locked/>
    <w:rsid w:val="005638A8"/>
    <w:rPr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5638A8"/>
    <w:rPr>
      <w:sz w:val="19"/>
      <w:szCs w:val="19"/>
      <w:shd w:val="clear" w:color="auto" w:fill="FFFFFF"/>
    </w:rPr>
  </w:style>
  <w:style w:type="paragraph" w:customStyle="1" w:styleId="11">
    <w:name w:val="Основной текст1"/>
    <w:basedOn w:val="Normal"/>
    <w:link w:val="a"/>
    <w:uiPriority w:val="99"/>
    <w:rsid w:val="005638A8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5638A8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39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5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javascript:%20s_by_term('A=','&#1060;&#1072;&#1076;&#1076;&#1077;&#1077;&#1074;,%20&#1052;.%20&#1040;.'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8</Pages>
  <Words>1849</Words>
  <Characters>10545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2018-06-13T13:42:00Z</cp:lastPrinted>
  <dcterms:created xsi:type="dcterms:W3CDTF">2018-06-18T12:40:00Z</dcterms:created>
  <dcterms:modified xsi:type="dcterms:W3CDTF">2018-06-18T12:40:00Z</dcterms:modified>
</cp:coreProperties>
</file>