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FE" w:rsidRDefault="000806FE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0806FE" w:rsidRDefault="000806FE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0806FE" w:rsidRDefault="000806FE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0806FE" w:rsidRDefault="000806FE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0806FE" w:rsidRDefault="000806FE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0806FE" w:rsidRDefault="000806FE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C0208E">
        <w:rPr>
          <w:sz w:val="28"/>
          <w:szCs w:val="28"/>
          <w:lang w:eastAsia="ru-RU"/>
        </w:rPr>
        <w:t xml:space="preserve">23.05.06 </w:t>
      </w: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» 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045013">
        <w:rPr>
          <w:sz w:val="28"/>
          <w:szCs w:val="28"/>
        </w:rPr>
        <w:t>Строительство дорог промышленного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0806FE" w:rsidRDefault="000806FE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0806FE" w:rsidRDefault="000806FE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0806FE" w:rsidRDefault="000806FE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0806FE" w:rsidRPr="00367D9D" w:rsidRDefault="000806FE" w:rsidP="00367D9D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C94EB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91.25pt">
            <v:imagedata r:id="rId5" o:title=""/>
          </v:shape>
        </w:pict>
      </w:r>
    </w:p>
    <w:p w:rsidR="000806FE" w:rsidRDefault="000806FE" w:rsidP="00F64E81">
      <w:pPr>
        <w:spacing w:after="0"/>
        <w:jc w:val="center"/>
      </w:pPr>
      <w:r>
        <w:t xml:space="preserve"> </w:t>
      </w:r>
    </w:p>
    <w:p w:rsidR="000806FE" w:rsidRDefault="000806FE" w:rsidP="000D2502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0806FE" w:rsidRDefault="000806FE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12.09.2016 № 1160</w:t>
      </w:r>
      <w:r w:rsidRPr="00DB5062">
        <w:rPr>
          <w:sz w:val="28"/>
          <w:szCs w:val="28"/>
          <w:lang w:eastAsia="ru-RU"/>
        </w:rPr>
        <w:t xml:space="preserve"> по специальности 23.05.0</w:t>
      </w:r>
      <w:r>
        <w:rPr>
          <w:sz w:val="28"/>
          <w:szCs w:val="28"/>
          <w:lang w:eastAsia="ru-RU"/>
        </w:rPr>
        <w:t>6</w:t>
      </w:r>
      <w:r w:rsidRPr="00DB5062">
        <w:rPr>
          <w:sz w:val="28"/>
          <w:szCs w:val="28"/>
          <w:lang w:eastAsia="ru-RU"/>
        </w:rPr>
        <w:t xml:space="preserve"> «</w:t>
      </w:r>
      <w:r w:rsidRPr="00DD6CDB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  <w:lang w:eastAsia="ru-RU"/>
        </w:rPr>
        <w:t xml:space="preserve"> (уровень специалитета)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</w:t>
      </w:r>
      <w:r w:rsidRPr="00EF2AED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0806FE" w:rsidRPr="00D05570" w:rsidRDefault="000806FE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0806FE" w:rsidRPr="00D05570" w:rsidRDefault="000806FE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0806FE" w:rsidRPr="00D05570" w:rsidRDefault="000806FE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0806FE" w:rsidRPr="00D05570" w:rsidRDefault="000806FE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0806FE" w:rsidRPr="00D05570" w:rsidRDefault="000806FE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0806FE" w:rsidRPr="00D05570" w:rsidRDefault="000806FE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0806FE" w:rsidRPr="00D05570" w:rsidRDefault="000806FE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0806FE" w:rsidRPr="00D04A3F" w:rsidRDefault="000806FE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0806FE" w:rsidRPr="00C42547" w:rsidRDefault="000806FE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806FE" w:rsidRDefault="000806FE" w:rsidP="00133BB5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806FE" w:rsidRDefault="000806FE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моде-лирования, теоретического и экспериментального исследования (ОПК-1);</w:t>
      </w:r>
    </w:p>
    <w:p w:rsidR="000806FE" w:rsidRPr="00B50A39" w:rsidRDefault="000806FE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806FE" w:rsidRDefault="000806FE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0806FE" w:rsidRPr="00FB114B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0806FE" w:rsidRPr="00FB114B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0806FE" w:rsidRPr="000828FB" w:rsidRDefault="000806FE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0806FE" w:rsidRPr="000828FB" w:rsidRDefault="000806FE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0806FE" w:rsidRPr="000828FB" w:rsidRDefault="000806FE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0806FE" w:rsidRPr="000828FB" w:rsidRDefault="000806FE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0806FE" w:rsidRPr="000828FB" w:rsidRDefault="000806FE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806FE" w:rsidRPr="00F64E81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806FE" w:rsidRPr="000828FB" w:rsidRDefault="000806FE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806FE" w:rsidRPr="000D2502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806FE" w:rsidRPr="003C4DEC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06FE" w:rsidRPr="00F64E81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806FE" w:rsidRPr="000828FB" w:rsidRDefault="000806FE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0806FE" w:rsidRPr="000D2502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06FE" w:rsidRPr="000828FB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06FE" w:rsidRPr="000D2502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06FE" w:rsidRPr="003C4DEC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06FE" w:rsidRPr="000D2502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06FE" w:rsidRPr="000828FB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06FE" w:rsidRPr="003C4DEC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06FE" w:rsidRPr="003C4DEC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06FE" w:rsidRPr="000828FB" w:rsidRDefault="000806FE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06FE" w:rsidRPr="000828FB" w:rsidRDefault="000806FE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806FE" w:rsidRPr="000828FB" w:rsidRDefault="000806FE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806FE" w:rsidRPr="000828FB" w:rsidRDefault="000806FE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575" w:type="pct"/>
            <w:vAlign w:val="center"/>
          </w:tcPr>
          <w:p w:rsidR="000806FE" w:rsidRPr="000828FB" w:rsidRDefault="000806FE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0806FE" w:rsidRPr="000828FB" w:rsidRDefault="000806FE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0806FE" w:rsidRPr="00FB114B">
        <w:trPr>
          <w:trHeight w:val="20"/>
        </w:trPr>
        <w:tc>
          <w:tcPr>
            <w:tcW w:w="2445" w:type="pct"/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0806FE" w:rsidRPr="000828FB" w:rsidRDefault="000806FE" w:rsidP="000828FB">
            <w:pPr>
              <w:spacing w:after="0" w:line="240" w:lineRule="auto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684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 w:rsidRPr="000828FB">
              <w:rPr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431" w:type="pct"/>
            <w:vAlign w:val="center"/>
          </w:tcPr>
          <w:p w:rsidR="000806FE" w:rsidRPr="000828FB" w:rsidRDefault="000806FE" w:rsidP="00062381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575" w:type="pct"/>
            <w:vAlign w:val="center"/>
          </w:tcPr>
          <w:p w:rsidR="000806FE" w:rsidRPr="000828FB" w:rsidRDefault="000806FE" w:rsidP="003C4DEC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0806FE" w:rsidRPr="000828FB" w:rsidRDefault="000806FE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0806FE" w:rsidRPr="000828FB" w:rsidRDefault="000806FE" w:rsidP="003C4DE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0806FE" w:rsidRDefault="000806FE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3C4DEC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0806FE" w:rsidRPr="00FB114B">
        <w:tc>
          <w:tcPr>
            <w:tcW w:w="560" w:type="dxa"/>
            <w:tcBorders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0806FE" w:rsidRPr="00FB114B">
        <w:tc>
          <w:tcPr>
            <w:tcW w:w="560" w:type="dxa"/>
            <w:tcBorders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06FE" w:rsidRPr="00FB114B">
        <w:trPr>
          <w:trHeight w:val="479"/>
        </w:trPr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0806FE" w:rsidRPr="00FB114B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0806FE" w:rsidRPr="00FB114B">
        <w:tc>
          <w:tcPr>
            <w:tcW w:w="560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0806FE" w:rsidRPr="00FB114B">
        <w:tc>
          <w:tcPr>
            <w:tcW w:w="560" w:type="dxa"/>
            <w:tcBorders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0806FE" w:rsidRPr="00FB114B">
        <w:tc>
          <w:tcPr>
            <w:tcW w:w="560" w:type="dxa"/>
            <w:tcBorders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06FE" w:rsidRPr="00FB114B">
        <w:tc>
          <w:tcPr>
            <w:tcW w:w="560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806FE" w:rsidRPr="001C32A1" w:rsidRDefault="000806FE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0806FE" w:rsidRPr="00FB114B">
        <w:tc>
          <w:tcPr>
            <w:tcW w:w="560" w:type="dxa"/>
            <w:tcBorders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06FE" w:rsidRPr="00FB114B">
        <w:tc>
          <w:tcPr>
            <w:tcW w:w="560" w:type="dxa"/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0806FE" w:rsidRPr="00FB114B">
        <w:tc>
          <w:tcPr>
            <w:tcW w:w="560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806FE" w:rsidRPr="001C32A1" w:rsidRDefault="000806FE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0806FE" w:rsidRPr="001C32A1" w:rsidRDefault="000806FE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0806FE" w:rsidRPr="00FB114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0806FE" w:rsidRPr="00FB114B">
        <w:tc>
          <w:tcPr>
            <w:tcW w:w="560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0806FE" w:rsidRPr="00FB114B">
        <w:trPr>
          <w:trHeight w:val="479"/>
        </w:trPr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0806FE" w:rsidRPr="00FB114B">
        <w:trPr>
          <w:trHeight w:val="479"/>
        </w:trPr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806FE" w:rsidRPr="00F31596" w:rsidRDefault="000806FE" w:rsidP="00CB57B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0806FE" w:rsidRPr="00FB114B">
        <w:trPr>
          <w:trHeight w:val="479"/>
        </w:trPr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0806FE" w:rsidRPr="00FB114B">
        <w:tc>
          <w:tcPr>
            <w:tcW w:w="560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0806FE" w:rsidRPr="00FB114B"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0806FE" w:rsidRPr="00FB114B"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0806FE" w:rsidRPr="00FB114B">
        <w:tc>
          <w:tcPr>
            <w:tcW w:w="560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0806FE" w:rsidRPr="00FB114B">
        <w:tc>
          <w:tcPr>
            <w:tcW w:w="560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0806FE" w:rsidRPr="00FB114B">
        <w:tc>
          <w:tcPr>
            <w:tcW w:w="560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0806FE" w:rsidRPr="00FB114B">
        <w:tc>
          <w:tcPr>
            <w:tcW w:w="560" w:type="dxa"/>
            <w:tcBorders>
              <w:bottom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0806FE" w:rsidRPr="00FB114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806FE" w:rsidRPr="00F31596" w:rsidRDefault="000806FE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806FE" w:rsidRPr="00F31596" w:rsidRDefault="000806FE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806FE" w:rsidRPr="00F31596" w:rsidRDefault="000806FE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93</w:t>
            </w:r>
          </w:p>
        </w:tc>
      </w:tr>
    </w:tbl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0806FE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0806FE" w:rsidRPr="00FB114B">
        <w:tc>
          <w:tcPr>
            <w:tcW w:w="592" w:type="dxa"/>
            <w:tcBorders>
              <w:right w:val="nil"/>
            </w:tcBorders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0806FE" w:rsidRPr="003D7348" w:rsidRDefault="000806FE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0806FE" w:rsidRPr="003D7348" w:rsidRDefault="000806FE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0806FE" w:rsidRPr="00FB114B">
        <w:tc>
          <w:tcPr>
            <w:tcW w:w="59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0806FE" w:rsidRPr="003D7348" w:rsidRDefault="000806FE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0806FE" w:rsidRPr="003D7348" w:rsidRDefault="000806FE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0806FE" w:rsidRPr="003D7348" w:rsidRDefault="000806FE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0806FE" w:rsidRPr="003D7348" w:rsidRDefault="000806FE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806FE" w:rsidRDefault="000806FE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806FE" w:rsidRDefault="000806FE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806FE" w:rsidRDefault="000806FE" w:rsidP="003F570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806FE" w:rsidRPr="00B55835" w:rsidRDefault="000806FE" w:rsidP="003F5706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0806FE" w:rsidRPr="005C7F11" w:rsidRDefault="000806FE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0806FE" w:rsidRPr="00C25210" w:rsidRDefault="000806FE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0806FE" w:rsidRDefault="000806FE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0806FE" w:rsidRDefault="000806FE" w:rsidP="003F5706">
      <w:pPr>
        <w:tabs>
          <w:tab w:val="left" w:pos="1200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0806FE" w:rsidRPr="001D73A0" w:rsidRDefault="000806FE" w:rsidP="003F5706">
      <w:pPr>
        <w:tabs>
          <w:tab w:val="left" w:pos="1200"/>
          <w:tab w:val="num" w:pos="1800"/>
        </w:tabs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0806FE" w:rsidRPr="001D73A0" w:rsidRDefault="000806FE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806FE" w:rsidRPr="001D73A0" w:rsidRDefault="000806FE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0806FE" w:rsidRPr="001D73A0" w:rsidRDefault="000806FE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0806FE" w:rsidRPr="001D73A0" w:rsidRDefault="000806FE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806FE" w:rsidRPr="001D73A0" w:rsidRDefault="000806FE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0806FE" w:rsidRPr="001D73A0" w:rsidRDefault="000806FE" w:rsidP="001D73A0">
      <w:pPr>
        <w:spacing w:after="0" w:line="240" w:lineRule="auto"/>
        <w:rPr>
          <w:sz w:val="28"/>
          <w:szCs w:val="28"/>
          <w:lang w:eastAsia="ru-RU"/>
        </w:rPr>
      </w:pPr>
    </w:p>
    <w:p w:rsidR="000806FE" w:rsidRPr="001D73A0" w:rsidRDefault="000806FE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0806FE" w:rsidRPr="001D73A0" w:rsidRDefault="000806FE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0806FE" w:rsidRPr="001D73A0" w:rsidRDefault="000806FE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0806FE" w:rsidRPr="001D73A0" w:rsidRDefault="000806FE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0806FE" w:rsidRDefault="000806FE" w:rsidP="00FA07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0806FE" w:rsidRDefault="000806FE" w:rsidP="00FA07D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0D2502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D2502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0D2502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0D250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0D250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0D2502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806FE" w:rsidRPr="004E2657" w:rsidRDefault="000806FE" w:rsidP="00FA07D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0D2502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D2502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0D2502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0D2502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0D2502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0806FE" w:rsidRDefault="000806FE" w:rsidP="00FA07D0">
      <w:pPr>
        <w:rPr>
          <w:b/>
          <w:bCs/>
        </w:rPr>
      </w:pPr>
    </w:p>
    <w:p w:rsidR="000806FE" w:rsidRDefault="000806FE" w:rsidP="00FA07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806FE" w:rsidRPr="005B0295" w:rsidRDefault="000806FE" w:rsidP="00FA07D0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0806FE" w:rsidRPr="005B0295" w:rsidRDefault="000806FE" w:rsidP="00FA07D0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806FE" w:rsidRPr="005B0295" w:rsidRDefault="000806FE" w:rsidP="00FA07D0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806FE" w:rsidRPr="005B0295" w:rsidRDefault="000806FE" w:rsidP="00FA07D0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06FE" w:rsidRPr="005B0295" w:rsidRDefault="000806FE" w:rsidP="00FA07D0">
      <w:pPr>
        <w:ind w:firstLine="851"/>
        <w:jc w:val="center"/>
        <w:rPr>
          <w:sz w:val="28"/>
          <w:szCs w:val="28"/>
        </w:rPr>
      </w:pPr>
    </w:p>
    <w:p w:rsidR="000806FE" w:rsidRPr="00D2714B" w:rsidRDefault="000806FE" w:rsidP="00FA07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806FE" w:rsidRPr="005C3AFF" w:rsidRDefault="000806FE" w:rsidP="00FA07D0">
      <w:pPr>
        <w:tabs>
          <w:tab w:val="left" w:pos="0"/>
        </w:tabs>
        <w:ind w:firstLine="85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0806FE" w:rsidRDefault="000806FE" w:rsidP="00FA07D0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0806FE" w:rsidRPr="005C3AFF" w:rsidRDefault="000806FE" w:rsidP="00FA07D0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0806FE" w:rsidRPr="00011D45" w:rsidRDefault="000806FE" w:rsidP="00FA07D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806FE" w:rsidRPr="00D52388" w:rsidRDefault="000806FE" w:rsidP="00FA07D0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0806FE" w:rsidRDefault="000806FE" w:rsidP="00FA07D0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0806FE" w:rsidRDefault="000806FE" w:rsidP="00FA07D0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0806FE" w:rsidRDefault="000806FE" w:rsidP="00FA07D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806FE" w:rsidRDefault="000806FE" w:rsidP="00FA07D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806FE" w:rsidRDefault="000806FE" w:rsidP="00FA07D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0806FE" w:rsidRPr="001D73A0" w:rsidRDefault="000806FE" w:rsidP="00FA07D0">
      <w:pPr>
        <w:tabs>
          <w:tab w:val="left" w:pos="0"/>
        </w:tabs>
        <w:spacing w:after="0" w:line="240" w:lineRule="auto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0806FE" w:rsidRDefault="000806FE" w:rsidP="00BA5225">
      <w:pPr>
        <w:rPr>
          <w:noProof/>
          <w:sz w:val="28"/>
          <w:szCs w:val="28"/>
        </w:rPr>
      </w:pPr>
    </w:p>
    <w:p w:rsidR="000806FE" w:rsidRPr="00B10D30" w:rsidRDefault="000806FE" w:rsidP="00BA5225">
      <w:pPr>
        <w:rPr>
          <w:noProof/>
          <w:sz w:val="28"/>
          <w:szCs w:val="28"/>
        </w:rPr>
      </w:pPr>
      <w:r w:rsidRPr="00B10D30">
        <w:rPr>
          <w:noProof/>
          <w:sz w:val="28"/>
          <w:szCs w:val="28"/>
        </w:rPr>
        <w:t>Разработчики программы</w:t>
      </w:r>
      <w:r>
        <w:rPr>
          <w:noProof/>
          <w:sz w:val="28"/>
          <w:szCs w:val="28"/>
        </w:rPr>
        <w:t>:</w:t>
      </w:r>
    </w:p>
    <w:p w:rsidR="000806FE" w:rsidRDefault="000806FE" w:rsidP="00BA5225">
      <w:pPr>
        <w:rPr>
          <w:noProof/>
        </w:rPr>
      </w:pPr>
      <w:r w:rsidRPr="00B10D30">
        <w:rPr>
          <w:noProof/>
          <w:sz w:val="28"/>
          <w:szCs w:val="28"/>
        </w:rPr>
        <w:t>д.ф-м.н.,</w:t>
      </w:r>
      <w:r>
        <w:rPr>
          <w:noProof/>
          <w:sz w:val="28"/>
          <w:szCs w:val="28"/>
        </w:rPr>
        <w:t xml:space="preserve"> </w:t>
      </w:r>
      <w:r w:rsidRPr="00B10D30">
        <w:rPr>
          <w:noProof/>
          <w:sz w:val="28"/>
          <w:szCs w:val="28"/>
        </w:rPr>
        <w:t>профессор</w:t>
      </w:r>
      <w:r>
        <w:rPr>
          <w:noProof/>
        </w:rPr>
        <w:t xml:space="preserve">                                                                                                                    </w:t>
      </w:r>
      <w:r>
        <w:rPr>
          <w:noProof/>
        </w:rPr>
        <w:pict>
          <v:shape id="Рисунок 2" o:spid="_x0000_i1026" type="#_x0000_t75" style="width:234.75pt;height:39.75pt;visibility:visible">
            <v:imagedata r:id="rId7" o:title="" croptop="33536f" cropbottom="28352f" cropleft="32411f" cropright="6841f"/>
          </v:shape>
        </w:pict>
      </w:r>
    </w:p>
    <w:p w:rsidR="000806FE" w:rsidRDefault="000806FE" w:rsidP="00BA5225">
      <w:pPr>
        <w:rPr>
          <w:noProof/>
        </w:rPr>
      </w:pPr>
      <w:r w:rsidRPr="00B10D30">
        <w:rPr>
          <w:noProof/>
          <w:sz w:val="28"/>
          <w:szCs w:val="28"/>
        </w:rPr>
        <w:t>к.т.н., доцент</w:t>
      </w:r>
      <w:r>
        <w:rPr>
          <w:noProof/>
        </w:rPr>
        <w:t xml:space="preserve">                                             </w:t>
      </w:r>
      <w:r>
        <w:rPr>
          <w:noProof/>
        </w:rPr>
        <w:pict>
          <v:shape id="_x0000_i1027" type="#_x0000_t75" style="width:253.5pt;height:46.5pt;visibility:visible">
            <v:imagedata r:id="rId7" o:title="" croptop="37100f" cropbottom="24624f" cropleft="26319f" cropright="9935f"/>
          </v:shape>
        </w:pict>
      </w:r>
    </w:p>
    <w:p w:rsidR="000806FE" w:rsidRPr="00B10D30" w:rsidRDefault="000806FE" w:rsidP="00BA5225">
      <w:pPr>
        <w:rPr>
          <w:sz w:val="28"/>
          <w:szCs w:val="28"/>
        </w:rPr>
      </w:pPr>
      <w:r w:rsidRPr="00B10D30">
        <w:rPr>
          <w:noProof/>
          <w:sz w:val="28"/>
          <w:szCs w:val="28"/>
        </w:rPr>
        <w:t>18.04.2018</w:t>
      </w:r>
    </w:p>
    <w:p w:rsidR="000806FE" w:rsidRDefault="000806FE"/>
    <w:p w:rsidR="000806FE" w:rsidRPr="00BA5225" w:rsidRDefault="000806FE" w:rsidP="00BA5225">
      <w:r>
        <w:t xml:space="preserve">     </w:t>
      </w:r>
    </w:p>
    <w:sectPr w:rsidR="000806FE" w:rsidRPr="00BA5225" w:rsidSect="001F7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45013"/>
    <w:rsid w:val="00062381"/>
    <w:rsid w:val="000806FE"/>
    <w:rsid w:val="000828FB"/>
    <w:rsid w:val="000D2502"/>
    <w:rsid w:val="00104973"/>
    <w:rsid w:val="00133BB5"/>
    <w:rsid w:val="001677F9"/>
    <w:rsid w:val="001B4F1A"/>
    <w:rsid w:val="001C32A1"/>
    <w:rsid w:val="001D73A0"/>
    <w:rsid w:val="001E6889"/>
    <w:rsid w:val="001F773E"/>
    <w:rsid w:val="00207258"/>
    <w:rsid w:val="00310144"/>
    <w:rsid w:val="00362E9A"/>
    <w:rsid w:val="00367D9D"/>
    <w:rsid w:val="00373351"/>
    <w:rsid w:val="003915B4"/>
    <w:rsid w:val="003C4DEC"/>
    <w:rsid w:val="003C612E"/>
    <w:rsid w:val="003D7348"/>
    <w:rsid w:val="003E4FDA"/>
    <w:rsid w:val="003F5706"/>
    <w:rsid w:val="004436C3"/>
    <w:rsid w:val="004D1247"/>
    <w:rsid w:val="004E2657"/>
    <w:rsid w:val="00553194"/>
    <w:rsid w:val="005B0295"/>
    <w:rsid w:val="005C3AFF"/>
    <w:rsid w:val="005C7F11"/>
    <w:rsid w:val="006900ED"/>
    <w:rsid w:val="00716B0B"/>
    <w:rsid w:val="00724639"/>
    <w:rsid w:val="007A2FDB"/>
    <w:rsid w:val="00842FCB"/>
    <w:rsid w:val="00870B57"/>
    <w:rsid w:val="00926C07"/>
    <w:rsid w:val="00950AFB"/>
    <w:rsid w:val="00AA502F"/>
    <w:rsid w:val="00B10D30"/>
    <w:rsid w:val="00B50A39"/>
    <w:rsid w:val="00B55835"/>
    <w:rsid w:val="00B854C9"/>
    <w:rsid w:val="00BA5225"/>
    <w:rsid w:val="00BB3C75"/>
    <w:rsid w:val="00BF0C9D"/>
    <w:rsid w:val="00BF3A21"/>
    <w:rsid w:val="00C0208E"/>
    <w:rsid w:val="00C25210"/>
    <w:rsid w:val="00C42547"/>
    <w:rsid w:val="00C573A9"/>
    <w:rsid w:val="00C846F7"/>
    <w:rsid w:val="00C94EB2"/>
    <w:rsid w:val="00CB57BF"/>
    <w:rsid w:val="00CC2264"/>
    <w:rsid w:val="00CC5F0E"/>
    <w:rsid w:val="00D04A3F"/>
    <w:rsid w:val="00D05570"/>
    <w:rsid w:val="00D2714B"/>
    <w:rsid w:val="00D52388"/>
    <w:rsid w:val="00DB5062"/>
    <w:rsid w:val="00DD6CDB"/>
    <w:rsid w:val="00DF22B1"/>
    <w:rsid w:val="00E04F41"/>
    <w:rsid w:val="00EF2AED"/>
    <w:rsid w:val="00F31596"/>
    <w:rsid w:val="00F64E81"/>
    <w:rsid w:val="00FA07D0"/>
    <w:rsid w:val="00FB114B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3C75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BB3C75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BB3C7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BB3C75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BB3C75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FA07D0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24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3013</Words>
  <Characters>17177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2018-05-30T10:37:00Z</dcterms:created>
  <dcterms:modified xsi:type="dcterms:W3CDTF">2018-05-30T10:37:00Z</dcterms:modified>
</cp:coreProperties>
</file>