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C6F" w:rsidRDefault="00660C6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660C6F" w:rsidRDefault="00660C6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660C6F" w:rsidRDefault="00660C6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660C6F" w:rsidRDefault="00660C6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660C6F" w:rsidRDefault="00660C6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660C6F" w:rsidRDefault="00660C6F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C0208E">
        <w:rPr>
          <w:sz w:val="28"/>
          <w:szCs w:val="28"/>
          <w:lang w:eastAsia="ru-RU"/>
        </w:rPr>
        <w:t xml:space="preserve">23.05.06 </w:t>
      </w:r>
      <w:r>
        <w:rPr>
          <w:sz w:val="28"/>
          <w:szCs w:val="28"/>
          <w:lang w:eastAsia="ru-RU"/>
        </w:rPr>
        <w:t>«</w:t>
      </w:r>
      <w:r w:rsidRPr="00C0208E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» 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2537BA">
        <w:rPr>
          <w:sz w:val="28"/>
          <w:szCs w:val="28"/>
        </w:rPr>
        <w:t>Строительство магистральных железных дорог</w:t>
      </w:r>
      <w:r>
        <w:rPr>
          <w:sz w:val="28"/>
          <w:szCs w:val="28"/>
          <w:lang w:eastAsia="ru-RU"/>
        </w:rPr>
        <w:t xml:space="preserve">» </w:t>
      </w:r>
    </w:p>
    <w:p w:rsidR="00660C6F" w:rsidRDefault="00660C6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660C6F" w:rsidRDefault="00660C6F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660C6F" w:rsidRDefault="00660C6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660C6F" w:rsidRPr="009924B9" w:rsidRDefault="00660C6F" w:rsidP="009924B9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Pr="000127A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65.75pt">
            <v:imagedata r:id="rId5" o:title=""/>
          </v:shape>
        </w:pict>
      </w:r>
    </w:p>
    <w:p w:rsidR="00660C6F" w:rsidRDefault="00660C6F" w:rsidP="00741533">
      <w:pPr>
        <w:spacing w:after="0"/>
        <w:jc w:val="center"/>
        <w:rPr>
          <w:b/>
          <w:b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660C6F" w:rsidRDefault="00660C6F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12.09.2016 № 1160</w:t>
      </w:r>
      <w:r w:rsidRPr="00DB5062">
        <w:rPr>
          <w:sz w:val="28"/>
          <w:szCs w:val="28"/>
          <w:lang w:eastAsia="ru-RU"/>
        </w:rPr>
        <w:t xml:space="preserve"> по специальности 23.05.0</w:t>
      </w:r>
      <w:r>
        <w:rPr>
          <w:sz w:val="28"/>
          <w:szCs w:val="28"/>
          <w:lang w:eastAsia="ru-RU"/>
        </w:rPr>
        <w:t>6</w:t>
      </w:r>
      <w:r w:rsidRPr="00DB5062">
        <w:rPr>
          <w:sz w:val="28"/>
          <w:szCs w:val="28"/>
          <w:lang w:eastAsia="ru-RU"/>
        </w:rPr>
        <w:t xml:space="preserve"> «</w:t>
      </w:r>
      <w:r w:rsidRPr="00DD6CDB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 (уровень специалитета)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  <w:lang w:eastAsia="ru-RU"/>
        </w:rPr>
        <w:t>Математика</w:t>
      </w:r>
      <w:r w:rsidRPr="00DB5062">
        <w:rPr>
          <w:sz w:val="28"/>
          <w:szCs w:val="28"/>
          <w:lang w:eastAsia="ru-RU"/>
        </w:rPr>
        <w:t>»</w:t>
      </w:r>
      <w:r w:rsidRPr="00EF2AED"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660C6F" w:rsidRPr="00D05570" w:rsidRDefault="00660C6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660C6F" w:rsidRPr="00D05570" w:rsidRDefault="00660C6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660C6F" w:rsidRPr="00D05570" w:rsidRDefault="00660C6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660C6F" w:rsidRPr="00D05570" w:rsidRDefault="00660C6F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660C6F" w:rsidRPr="00D05570" w:rsidRDefault="00660C6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660C6F" w:rsidRPr="00D05570" w:rsidRDefault="00660C6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660C6F" w:rsidRPr="00D05570" w:rsidRDefault="00660C6F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660C6F" w:rsidRPr="00D04A3F" w:rsidRDefault="00660C6F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660C6F" w:rsidRPr="00C42547" w:rsidRDefault="00660C6F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60C6F" w:rsidRDefault="00660C6F" w:rsidP="00133BB5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60C6F" w:rsidRDefault="00660C6F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моде-лирования, теоретического и экспериментального исследования (ОПК-1);</w:t>
      </w:r>
    </w:p>
    <w:p w:rsidR="00660C6F" w:rsidRPr="00B50A39" w:rsidRDefault="00660C6F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60C6F" w:rsidRDefault="00660C6F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6"/>
        <w:gridCol w:w="1101"/>
        <w:gridCol w:w="828"/>
        <w:gridCol w:w="1104"/>
        <w:gridCol w:w="918"/>
        <w:gridCol w:w="957"/>
      </w:tblGrid>
      <w:tr w:rsidR="00660C6F" w:rsidRPr="00496269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660C6F" w:rsidRPr="00496269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660C6F" w:rsidRPr="000828FB" w:rsidRDefault="00660C6F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660C6F" w:rsidRPr="000828FB" w:rsidRDefault="00660C6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660C6F" w:rsidRPr="000828FB" w:rsidRDefault="00660C6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660C6F" w:rsidRPr="000828FB" w:rsidRDefault="00660C6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660C6F" w:rsidRPr="000828FB" w:rsidRDefault="00660C6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60C6F" w:rsidRPr="00741533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60C6F" w:rsidRPr="000828FB" w:rsidRDefault="00660C6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60C6F" w:rsidRPr="007A21D9" w:rsidRDefault="00660C6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60C6F" w:rsidRPr="003C4DEC" w:rsidRDefault="00660C6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60C6F" w:rsidRPr="00741533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60C6F" w:rsidRPr="000828FB" w:rsidRDefault="00660C6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660C6F" w:rsidRPr="007A21D9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60C6F" w:rsidRPr="000828FB" w:rsidRDefault="00660C6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60C6F" w:rsidRPr="007A21D9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60C6F" w:rsidRPr="003C4DEC" w:rsidRDefault="00660C6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60C6F" w:rsidRPr="007A21D9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60C6F" w:rsidRPr="000828FB" w:rsidRDefault="00660C6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60C6F" w:rsidRPr="003C4DEC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60C6F" w:rsidRPr="003C4DEC" w:rsidRDefault="00660C6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60C6F" w:rsidRPr="000828FB" w:rsidRDefault="00660C6F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60C6F" w:rsidRPr="000828FB" w:rsidRDefault="00660C6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60C6F" w:rsidRPr="000828FB" w:rsidRDefault="00660C6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60C6F" w:rsidRPr="000828FB" w:rsidRDefault="00660C6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75" w:type="pct"/>
            <w:vAlign w:val="center"/>
          </w:tcPr>
          <w:p w:rsidR="00660C6F" w:rsidRPr="000828FB" w:rsidRDefault="00660C6F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660C6F" w:rsidRPr="00496269">
        <w:trPr>
          <w:trHeight w:val="20"/>
        </w:trPr>
        <w:tc>
          <w:tcPr>
            <w:tcW w:w="2445" w:type="pct"/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684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 w:rsidRPr="000828FB">
              <w:rPr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31" w:type="pct"/>
            <w:vAlign w:val="center"/>
          </w:tcPr>
          <w:p w:rsidR="00660C6F" w:rsidRPr="000828FB" w:rsidRDefault="00660C6F" w:rsidP="00062381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575" w:type="pct"/>
            <w:vAlign w:val="center"/>
          </w:tcPr>
          <w:p w:rsidR="00660C6F" w:rsidRPr="000828FB" w:rsidRDefault="00660C6F" w:rsidP="003C4DEC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660C6F" w:rsidRPr="000828FB" w:rsidRDefault="00660C6F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660C6F" w:rsidRPr="000828FB" w:rsidRDefault="00660C6F" w:rsidP="003C4DE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660C6F" w:rsidRDefault="00660C6F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3C4DEC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60C6F" w:rsidRDefault="00660C6F" w:rsidP="00CB57BF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7"/>
        <w:gridCol w:w="1106"/>
        <w:gridCol w:w="1652"/>
        <w:gridCol w:w="1566"/>
      </w:tblGrid>
      <w:tr w:rsidR="00660C6F" w:rsidRPr="00496269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660C6F" w:rsidRPr="00496269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660C6F" w:rsidRPr="000828FB" w:rsidRDefault="00660C6F" w:rsidP="000828FB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660C6F" w:rsidRPr="000828FB" w:rsidRDefault="00660C6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660C6F" w:rsidRPr="000828FB" w:rsidRDefault="00660C6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660C6F" w:rsidRPr="00496269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20</w:t>
            </w:r>
          </w:p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12</w:t>
            </w:r>
          </w:p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8</w:t>
            </w:r>
          </w:p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660C6F" w:rsidRPr="00496269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60C6F" w:rsidRPr="00496269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60C6F" w:rsidRPr="00496269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60C6F" w:rsidRPr="00496269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183</w:t>
            </w:r>
          </w:p>
        </w:tc>
      </w:tr>
      <w:tr w:rsidR="00660C6F" w:rsidRPr="00496269">
        <w:trPr>
          <w:trHeight w:val="20"/>
        </w:trPr>
        <w:tc>
          <w:tcPr>
            <w:tcW w:w="2741" w:type="pct"/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660C6F" w:rsidRPr="00496269">
        <w:trPr>
          <w:trHeight w:val="20"/>
        </w:trPr>
        <w:tc>
          <w:tcPr>
            <w:tcW w:w="2741" w:type="pct"/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660C6F" w:rsidRPr="000828FB" w:rsidRDefault="00660C6F" w:rsidP="000828FB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Э, З, 4 КЛР</w:t>
            </w:r>
          </w:p>
        </w:tc>
        <w:tc>
          <w:tcPr>
            <w:tcW w:w="818" w:type="pct"/>
          </w:tcPr>
          <w:p w:rsidR="00660C6F" w:rsidRPr="000828FB" w:rsidRDefault="00660C6F" w:rsidP="000828FB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 w:rsidRPr="000828FB">
              <w:rPr>
                <w:lang w:eastAsia="ru-RU"/>
              </w:rPr>
              <w:t>Э, З, 4 КЛР</w:t>
            </w:r>
          </w:p>
        </w:tc>
      </w:tr>
      <w:tr w:rsidR="00660C6F" w:rsidRPr="00496269">
        <w:trPr>
          <w:trHeight w:val="20"/>
        </w:trPr>
        <w:tc>
          <w:tcPr>
            <w:tcW w:w="2741" w:type="pct"/>
          </w:tcPr>
          <w:p w:rsidR="00660C6F" w:rsidRPr="000828FB" w:rsidRDefault="00660C6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660C6F" w:rsidRPr="000828FB" w:rsidRDefault="00660C6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vAlign w:val="center"/>
          </w:tcPr>
          <w:p w:rsidR="00660C6F" w:rsidRPr="000828FB" w:rsidRDefault="00660C6F" w:rsidP="00CB57B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468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" w:type="pct"/>
            <w:vAlign w:val="center"/>
          </w:tcPr>
          <w:p w:rsidR="00660C6F" w:rsidRPr="000828FB" w:rsidRDefault="00660C6F" w:rsidP="00CB57B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16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</w:tbl>
    <w:p w:rsidR="00660C6F" w:rsidRDefault="00660C6F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660C6F" w:rsidRPr="00496269">
        <w:tc>
          <w:tcPr>
            <w:tcW w:w="560" w:type="dxa"/>
            <w:tcBorders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660C6F" w:rsidRPr="00496269">
        <w:tc>
          <w:tcPr>
            <w:tcW w:w="560" w:type="dxa"/>
            <w:tcBorders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660C6F" w:rsidRPr="00496269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660C6F" w:rsidRPr="00496269">
        <w:tc>
          <w:tcPr>
            <w:tcW w:w="560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660C6F" w:rsidRPr="001C32A1" w:rsidRDefault="00660C6F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660C6F" w:rsidRPr="00496269">
        <w:tc>
          <w:tcPr>
            <w:tcW w:w="560" w:type="dxa"/>
            <w:tcBorders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660C6F" w:rsidRPr="00496269">
        <w:tc>
          <w:tcPr>
            <w:tcW w:w="560" w:type="dxa"/>
            <w:tcBorders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C6F" w:rsidRPr="00496269">
        <w:tc>
          <w:tcPr>
            <w:tcW w:w="560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660C6F" w:rsidRPr="001C32A1" w:rsidRDefault="00660C6F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660C6F" w:rsidRPr="001C32A1" w:rsidRDefault="00660C6F" w:rsidP="001C32A1">
      <w:pPr>
        <w:spacing w:after="0" w:line="240" w:lineRule="auto"/>
        <w:rPr>
          <w:lang w:eastAsia="ru-RU"/>
        </w:rPr>
      </w:pPr>
    </w:p>
    <w:p w:rsidR="00660C6F" w:rsidRPr="001C32A1" w:rsidRDefault="00660C6F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660C6F" w:rsidRPr="00496269">
        <w:tc>
          <w:tcPr>
            <w:tcW w:w="560" w:type="dxa"/>
            <w:tcBorders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60C6F" w:rsidRPr="00496269">
        <w:tc>
          <w:tcPr>
            <w:tcW w:w="560" w:type="dxa"/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660C6F" w:rsidRPr="00496269">
        <w:tc>
          <w:tcPr>
            <w:tcW w:w="560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660C6F" w:rsidRPr="001C32A1" w:rsidRDefault="00660C6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660C6F" w:rsidRPr="001C32A1" w:rsidRDefault="00660C6F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660C6F" w:rsidRPr="00496269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660C6F" w:rsidRPr="00F31596" w:rsidRDefault="00660C6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660C6F" w:rsidRPr="00F31596" w:rsidRDefault="00660C6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660C6F" w:rsidRPr="00496269">
        <w:tc>
          <w:tcPr>
            <w:tcW w:w="560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F31596" w:rsidRDefault="00660C6F" w:rsidP="00CB57B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c>
          <w:tcPr>
            <w:tcW w:w="560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60C6F" w:rsidRPr="00496269">
        <w:tc>
          <w:tcPr>
            <w:tcW w:w="560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vAlign w:val="bottom"/>
          </w:tcPr>
          <w:p w:rsidR="00660C6F" w:rsidRPr="00F31596" w:rsidRDefault="00660C6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660C6F" w:rsidRPr="00496269">
        <w:tc>
          <w:tcPr>
            <w:tcW w:w="560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60C6F" w:rsidRPr="00496269">
        <w:tc>
          <w:tcPr>
            <w:tcW w:w="560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660C6F" w:rsidRPr="00496269">
        <w:tc>
          <w:tcPr>
            <w:tcW w:w="560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4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c>
          <w:tcPr>
            <w:tcW w:w="560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660C6F" w:rsidRPr="00496269">
        <w:tc>
          <w:tcPr>
            <w:tcW w:w="560" w:type="dxa"/>
            <w:tcBorders>
              <w:bottom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660C6F" w:rsidRPr="00F31596" w:rsidRDefault="00660C6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660C6F" w:rsidRPr="00F31596" w:rsidRDefault="00660C6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660C6F" w:rsidRPr="00496269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60C6F" w:rsidRPr="00F31596" w:rsidRDefault="00660C6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F31596" w:rsidRDefault="00660C6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F31596" w:rsidRDefault="00660C6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F31596" w:rsidRDefault="00660C6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84</w:t>
            </w:r>
          </w:p>
        </w:tc>
      </w:tr>
    </w:tbl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2"/>
        <w:gridCol w:w="658"/>
        <w:gridCol w:w="623"/>
        <w:gridCol w:w="624"/>
        <w:gridCol w:w="710"/>
      </w:tblGrid>
      <w:tr w:rsidR="00660C6F" w:rsidRPr="00496269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660C6F" w:rsidRPr="003D7348" w:rsidRDefault="00660C6F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660C6F" w:rsidRPr="003D7348" w:rsidRDefault="00660C6F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660C6F" w:rsidRPr="00496269">
        <w:tc>
          <w:tcPr>
            <w:tcW w:w="560" w:type="dxa"/>
            <w:tcBorders>
              <w:top w:val="double" w:sz="4" w:space="0" w:color="auto"/>
            </w:tcBorders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660C6F" w:rsidRPr="003D7348" w:rsidRDefault="00660C6F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3D7348" w:rsidRDefault="00660C6F" w:rsidP="00FF7C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57</w:t>
            </w: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rPr>
          <w:trHeight w:val="479"/>
        </w:trPr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660C6F" w:rsidRPr="00496269"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c>
          <w:tcPr>
            <w:tcW w:w="560" w:type="dxa"/>
            <w:tcBorders>
              <w:top w:val="double" w:sz="4" w:space="0" w:color="auto"/>
            </w:tcBorders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c>
          <w:tcPr>
            <w:tcW w:w="560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660C6F" w:rsidRPr="003D7348" w:rsidRDefault="00660C6F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60C6F" w:rsidRPr="00496269">
        <w:tc>
          <w:tcPr>
            <w:tcW w:w="560" w:type="dxa"/>
            <w:tcBorders>
              <w:bottom w:val="double" w:sz="4" w:space="0" w:color="auto"/>
            </w:tcBorders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</w:tr>
      <w:tr w:rsidR="00660C6F" w:rsidRPr="00496269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610</w:t>
            </w:r>
          </w:p>
        </w:tc>
      </w:tr>
    </w:tbl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592"/>
        <w:gridCol w:w="3930"/>
        <w:gridCol w:w="5100"/>
      </w:tblGrid>
      <w:tr w:rsidR="00660C6F" w:rsidRPr="00496269">
        <w:tc>
          <w:tcPr>
            <w:tcW w:w="592" w:type="dxa"/>
            <w:gridSpan w:val="2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660C6F" w:rsidRPr="00496269">
        <w:tc>
          <w:tcPr>
            <w:tcW w:w="592" w:type="dxa"/>
            <w:gridSpan w:val="2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660C6F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660C6F" w:rsidRPr="00496269">
        <w:tc>
          <w:tcPr>
            <w:tcW w:w="592" w:type="dxa"/>
            <w:gridSpan w:val="2"/>
            <w:tcBorders>
              <w:right w:val="nil"/>
            </w:tcBorders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660C6F" w:rsidRPr="00496269">
        <w:tc>
          <w:tcPr>
            <w:tcW w:w="592" w:type="dxa"/>
            <w:gridSpan w:val="2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660C6F" w:rsidRPr="00496269">
        <w:tc>
          <w:tcPr>
            <w:tcW w:w="592" w:type="dxa"/>
            <w:gridSpan w:val="2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660C6F" w:rsidRPr="003D7348" w:rsidRDefault="00660C6F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"Высш. математика", 2008. - 44 с. (200 экз).</w:t>
            </w:r>
          </w:p>
        </w:tc>
      </w:tr>
      <w:tr w:rsidR="00660C6F" w:rsidRPr="00496269">
        <w:trPr>
          <w:gridBefore w:val="1"/>
        </w:trPr>
        <w:tc>
          <w:tcPr>
            <w:tcW w:w="59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660C6F" w:rsidRPr="003D7348" w:rsidRDefault="00660C6F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660C6F" w:rsidRPr="00496269">
        <w:trPr>
          <w:gridBefore w:val="1"/>
        </w:trPr>
        <w:tc>
          <w:tcPr>
            <w:tcW w:w="59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660C6F" w:rsidRPr="003D7348" w:rsidRDefault="00660C6F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660C6F" w:rsidRPr="003D7348" w:rsidRDefault="00660C6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660C6F" w:rsidRPr="003D7348" w:rsidRDefault="00660C6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660C6F" w:rsidRPr="003D7348" w:rsidRDefault="00660C6F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60C6F" w:rsidRDefault="00660C6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60C6F" w:rsidRDefault="00660C6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0C6F" w:rsidRDefault="00660C6F" w:rsidP="002E176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60C6F" w:rsidRPr="00B55835" w:rsidRDefault="00660C6F" w:rsidP="002E1768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660C6F" w:rsidRPr="005C7F11" w:rsidRDefault="00660C6F" w:rsidP="002E1768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660C6F" w:rsidRPr="00C25210" w:rsidRDefault="00660C6F" w:rsidP="002E1768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660C6F" w:rsidRDefault="00660C6F" w:rsidP="002E1768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660C6F" w:rsidRDefault="00660C6F" w:rsidP="002E1768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660C6F" w:rsidRPr="001D73A0" w:rsidRDefault="00660C6F" w:rsidP="002E1768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660C6F" w:rsidRDefault="00660C6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660C6F" w:rsidRPr="001D73A0" w:rsidRDefault="00660C6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60C6F" w:rsidRPr="001D73A0" w:rsidRDefault="00660C6F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660C6F" w:rsidRPr="001D73A0" w:rsidRDefault="00660C6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660C6F" w:rsidRPr="001D73A0" w:rsidRDefault="00660C6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60C6F" w:rsidRPr="001D73A0" w:rsidRDefault="00660C6F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660C6F" w:rsidRPr="001D73A0" w:rsidRDefault="00660C6F" w:rsidP="001D73A0">
      <w:pPr>
        <w:spacing w:after="0" w:line="240" w:lineRule="auto"/>
        <w:rPr>
          <w:sz w:val="28"/>
          <w:szCs w:val="28"/>
          <w:lang w:eastAsia="ru-RU"/>
        </w:rPr>
      </w:pPr>
    </w:p>
    <w:p w:rsidR="00660C6F" w:rsidRPr="001D73A0" w:rsidRDefault="00660C6F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660C6F" w:rsidRPr="001D73A0" w:rsidRDefault="00660C6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660C6F" w:rsidRPr="001D73A0" w:rsidRDefault="00660C6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660C6F" w:rsidRPr="001D73A0" w:rsidRDefault="00660C6F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660C6F" w:rsidRDefault="00660C6F" w:rsidP="008F1D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660C6F" w:rsidRDefault="00660C6F" w:rsidP="008F1DC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7A21D9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7A21D9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7A21D9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7A21D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7A21D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7A21D9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660C6F" w:rsidRPr="004E2657" w:rsidRDefault="00660C6F" w:rsidP="008F1DC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7A21D9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7A21D9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7A21D9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7A21D9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7A21D9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660C6F" w:rsidRDefault="00660C6F" w:rsidP="008F1DC1">
      <w:pPr>
        <w:rPr>
          <w:b/>
          <w:bCs/>
        </w:rPr>
      </w:pPr>
    </w:p>
    <w:p w:rsidR="00660C6F" w:rsidRDefault="00660C6F" w:rsidP="008F1D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660C6F" w:rsidRPr="005B0295" w:rsidRDefault="00660C6F" w:rsidP="008F1DC1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660C6F" w:rsidRPr="005B0295" w:rsidRDefault="00660C6F" w:rsidP="008F1DC1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60C6F" w:rsidRPr="005B0295" w:rsidRDefault="00660C6F" w:rsidP="008F1DC1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60C6F" w:rsidRPr="005B0295" w:rsidRDefault="00660C6F" w:rsidP="008F1DC1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60C6F" w:rsidRPr="005B0295" w:rsidRDefault="00660C6F" w:rsidP="008F1DC1">
      <w:pPr>
        <w:ind w:firstLine="851"/>
        <w:jc w:val="center"/>
        <w:rPr>
          <w:sz w:val="28"/>
          <w:szCs w:val="28"/>
        </w:rPr>
      </w:pPr>
    </w:p>
    <w:p w:rsidR="00660C6F" w:rsidRPr="00D2714B" w:rsidRDefault="00660C6F" w:rsidP="008F1D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60C6F" w:rsidRPr="005C3AFF" w:rsidRDefault="00660C6F" w:rsidP="008F1DC1">
      <w:pPr>
        <w:tabs>
          <w:tab w:val="left" w:pos="0"/>
        </w:tabs>
        <w:ind w:firstLine="851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660C6F" w:rsidRDefault="00660C6F" w:rsidP="008F1DC1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660C6F" w:rsidRPr="005C3AFF" w:rsidRDefault="00660C6F" w:rsidP="008F1DC1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660C6F" w:rsidRPr="00011D45" w:rsidRDefault="00660C6F" w:rsidP="008F1DC1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60C6F" w:rsidRDefault="00660C6F" w:rsidP="008F1DC1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660C6F" w:rsidRDefault="00660C6F" w:rsidP="008F1DC1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660C6F" w:rsidRDefault="00660C6F" w:rsidP="008F1DC1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60C6F" w:rsidRDefault="00660C6F" w:rsidP="008F1DC1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60C6F" w:rsidRDefault="00660C6F" w:rsidP="008F1DC1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660C6F" w:rsidRPr="00926C07" w:rsidRDefault="00660C6F" w:rsidP="008F1DC1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660C6F" w:rsidRPr="001D73A0" w:rsidRDefault="00660C6F" w:rsidP="00402414">
      <w:pPr>
        <w:tabs>
          <w:tab w:val="left" w:pos="0"/>
          <w:tab w:val="left" w:pos="1418"/>
        </w:tabs>
        <w:spacing w:after="0" w:line="240" w:lineRule="auto"/>
        <w:jc w:val="both"/>
        <w:rPr>
          <w:b/>
          <w:bCs/>
          <w:sz w:val="28"/>
          <w:szCs w:val="28"/>
        </w:rPr>
      </w:pPr>
    </w:p>
    <w:p w:rsidR="00660C6F" w:rsidRDefault="00660C6F">
      <w:r w:rsidRPr="000127A2">
        <w:rPr>
          <w:noProof/>
          <w:sz w:val="28"/>
          <w:szCs w:val="28"/>
          <w:lang w:eastAsia="ru-RU"/>
        </w:rPr>
        <w:pict>
          <v:shape id="Рисунок 2" o:spid="_x0000_i1026" type="#_x0000_t75" style="width:521.25pt;height:86.25pt;visibility:visible">
            <v:imagedata r:id="rId7" o:title="" croptop="26022f" cropbottom="32495f" cropleft="8073f"/>
          </v:shape>
        </w:pict>
      </w:r>
    </w:p>
    <w:p w:rsidR="00660C6F" w:rsidRPr="00536015" w:rsidRDefault="00660C6F" w:rsidP="00536015">
      <w:pPr>
        <w:tabs>
          <w:tab w:val="left" w:pos="1627"/>
        </w:tabs>
      </w:pPr>
      <w:r>
        <w:t xml:space="preserve">       18.04.2018</w:t>
      </w:r>
    </w:p>
    <w:sectPr w:rsidR="00660C6F" w:rsidRPr="00536015" w:rsidSect="001E1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D45"/>
    <w:rsid w:val="000127A2"/>
    <w:rsid w:val="00062381"/>
    <w:rsid w:val="000828FB"/>
    <w:rsid w:val="00104973"/>
    <w:rsid w:val="00133BB5"/>
    <w:rsid w:val="001677F9"/>
    <w:rsid w:val="001B4F1A"/>
    <w:rsid w:val="001C32A1"/>
    <w:rsid w:val="001D73A0"/>
    <w:rsid w:val="001E12FE"/>
    <w:rsid w:val="001E6889"/>
    <w:rsid w:val="002537BA"/>
    <w:rsid w:val="002E1768"/>
    <w:rsid w:val="00373351"/>
    <w:rsid w:val="003C4DEC"/>
    <w:rsid w:val="003C612E"/>
    <w:rsid w:val="003D7348"/>
    <w:rsid w:val="003E4FDA"/>
    <w:rsid w:val="00402414"/>
    <w:rsid w:val="004436C3"/>
    <w:rsid w:val="00496269"/>
    <w:rsid w:val="004D1247"/>
    <w:rsid w:val="004E2657"/>
    <w:rsid w:val="00536015"/>
    <w:rsid w:val="00553194"/>
    <w:rsid w:val="005B0295"/>
    <w:rsid w:val="005C3AFF"/>
    <w:rsid w:val="005C7F11"/>
    <w:rsid w:val="00660C6F"/>
    <w:rsid w:val="006900ED"/>
    <w:rsid w:val="006F2083"/>
    <w:rsid w:val="00716B0B"/>
    <w:rsid w:val="00720FD3"/>
    <w:rsid w:val="00724639"/>
    <w:rsid w:val="00741533"/>
    <w:rsid w:val="007A21D9"/>
    <w:rsid w:val="008F1DC1"/>
    <w:rsid w:val="00926C07"/>
    <w:rsid w:val="00950AFB"/>
    <w:rsid w:val="009924B9"/>
    <w:rsid w:val="0099376B"/>
    <w:rsid w:val="009D5A98"/>
    <w:rsid w:val="00A773AF"/>
    <w:rsid w:val="00AA502F"/>
    <w:rsid w:val="00B1562D"/>
    <w:rsid w:val="00B50A39"/>
    <w:rsid w:val="00B55835"/>
    <w:rsid w:val="00B854C9"/>
    <w:rsid w:val="00BC7BAC"/>
    <w:rsid w:val="00BF0C9D"/>
    <w:rsid w:val="00BF3A21"/>
    <w:rsid w:val="00C0208E"/>
    <w:rsid w:val="00C25210"/>
    <w:rsid w:val="00C34319"/>
    <w:rsid w:val="00C42547"/>
    <w:rsid w:val="00C573A9"/>
    <w:rsid w:val="00CB57BF"/>
    <w:rsid w:val="00CC2264"/>
    <w:rsid w:val="00CC5F0E"/>
    <w:rsid w:val="00D04A3F"/>
    <w:rsid w:val="00D05570"/>
    <w:rsid w:val="00D1465D"/>
    <w:rsid w:val="00D2714B"/>
    <w:rsid w:val="00DB5062"/>
    <w:rsid w:val="00DD6CDB"/>
    <w:rsid w:val="00EE217D"/>
    <w:rsid w:val="00EF2AED"/>
    <w:rsid w:val="00F31596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2414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402414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402414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402414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402414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ListParagraph">
    <w:name w:val="List Paragraph"/>
    <w:basedOn w:val="Normal"/>
    <w:uiPriority w:val="99"/>
    <w:qFormat/>
    <w:rsid w:val="002E176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26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14</Pages>
  <Words>3146</Words>
  <Characters>17933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cp:lastPrinted>2018-05-15T14:12:00Z</cp:lastPrinted>
  <dcterms:created xsi:type="dcterms:W3CDTF">2018-11-19T15:03:00Z</dcterms:created>
  <dcterms:modified xsi:type="dcterms:W3CDTF">2018-11-19T15:03:00Z</dcterms:modified>
</cp:coreProperties>
</file>