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432" w:rsidRDefault="00AC6432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AC6432" w:rsidRDefault="00AC6432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AC6432" w:rsidRDefault="00AC6432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AC6432" w:rsidRDefault="00AC6432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AC6432" w:rsidRDefault="00AC643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AC6432" w:rsidRDefault="00AC643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AC6432" w:rsidRDefault="00AC643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AC6432" w:rsidRDefault="00AC6432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AC6432" w:rsidRDefault="00AC643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 xml:space="preserve">ДИСКРЕТНАЯ </w:t>
      </w:r>
      <w:r w:rsidRPr="00F73E19">
        <w:rPr>
          <w:sz w:val="28"/>
          <w:szCs w:val="28"/>
        </w:rPr>
        <w:t>МАТЕМАТИ</w:t>
      </w:r>
      <w:r>
        <w:rPr>
          <w:sz w:val="28"/>
          <w:szCs w:val="28"/>
        </w:rPr>
        <w:t>КА</w:t>
      </w:r>
      <w:r>
        <w:rPr>
          <w:sz w:val="28"/>
          <w:szCs w:val="28"/>
          <w:lang w:eastAsia="ru-RU"/>
        </w:rPr>
        <w:t xml:space="preserve">» </w:t>
      </w:r>
      <w:r w:rsidRPr="00104973">
        <w:rPr>
          <w:sz w:val="28"/>
          <w:szCs w:val="28"/>
          <w:lang w:eastAsia="ru-RU"/>
        </w:rPr>
        <w:t>(</w:t>
      </w:r>
      <w:r w:rsidRPr="009A1779">
        <w:rPr>
          <w:sz w:val="28"/>
          <w:szCs w:val="28"/>
          <w:lang w:eastAsia="ru-RU"/>
        </w:rPr>
        <w:t>Б1.В.ДВ.4</w:t>
      </w:r>
      <w:r>
        <w:rPr>
          <w:sz w:val="28"/>
          <w:szCs w:val="28"/>
          <w:lang w:eastAsia="ru-RU"/>
        </w:rPr>
        <w:t>.</w:t>
      </w:r>
      <w:r w:rsidRPr="00745D99">
        <w:rPr>
          <w:sz w:val="28"/>
          <w:szCs w:val="28"/>
          <w:lang w:eastAsia="ru-RU"/>
        </w:rPr>
        <w:t>2</w:t>
      </w:r>
      <w:r w:rsidRPr="00104973">
        <w:rPr>
          <w:sz w:val="28"/>
          <w:szCs w:val="28"/>
          <w:lang w:eastAsia="ru-RU"/>
        </w:rPr>
        <w:t>)</w:t>
      </w:r>
    </w:p>
    <w:p w:rsidR="00AC6432" w:rsidRDefault="00AC6432" w:rsidP="00BF3A21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AC6432" w:rsidRDefault="00AC643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23.05.05 «</w:t>
      </w:r>
      <w:r w:rsidRPr="00174B19">
        <w:rPr>
          <w:sz w:val="28"/>
          <w:szCs w:val="28"/>
          <w:lang w:eastAsia="ru-RU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» </w:t>
      </w:r>
    </w:p>
    <w:p w:rsidR="00AC6432" w:rsidRDefault="00AC643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специализации </w:t>
      </w:r>
    </w:p>
    <w:p w:rsidR="00AC6432" w:rsidRDefault="00AC643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 w:rsidRPr="0065474B">
        <w:rPr>
          <w:sz w:val="28"/>
          <w:szCs w:val="28"/>
        </w:rPr>
        <w:t>Радиотехнические системы на железнодорожном транспорте</w:t>
      </w:r>
      <w:r>
        <w:rPr>
          <w:sz w:val="28"/>
          <w:szCs w:val="28"/>
          <w:lang w:eastAsia="ru-RU"/>
        </w:rPr>
        <w:t xml:space="preserve">» </w:t>
      </w:r>
    </w:p>
    <w:p w:rsidR="00AC6432" w:rsidRDefault="00AC6432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</w:t>
      </w:r>
    </w:p>
    <w:p w:rsidR="00AC6432" w:rsidRDefault="00AC6432" w:rsidP="00B854C9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AC6432" w:rsidRPr="00E3572C" w:rsidRDefault="00AC6432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</w:t>
      </w:r>
      <w:r w:rsidRPr="00E3572C">
        <w:rPr>
          <w:sz w:val="28"/>
          <w:szCs w:val="28"/>
          <w:lang w:eastAsia="ru-RU"/>
        </w:rPr>
        <w:t>8</w:t>
      </w:r>
    </w:p>
    <w:p w:rsidR="00AC6432" w:rsidRPr="0096187D" w:rsidRDefault="00AC6432" w:rsidP="0096187D">
      <w:pPr>
        <w:spacing w:after="0" w:line="240" w:lineRule="auto"/>
        <w:jc w:val="center"/>
        <w:rPr>
          <w:noProof/>
          <w:sz w:val="28"/>
          <w:szCs w:val="28"/>
        </w:rPr>
      </w:pPr>
      <w:r>
        <w:rPr>
          <w:sz w:val="28"/>
          <w:szCs w:val="28"/>
          <w:lang w:eastAsia="ru-RU"/>
        </w:rPr>
        <w:br w:type="page"/>
      </w:r>
      <w:r w:rsidRPr="00415BA6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5pt;height:757.5pt">
            <v:imagedata r:id="rId5" o:title=""/>
          </v:shape>
        </w:pict>
      </w:r>
    </w:p>
    <w:p w:rsidR="00AC6432" w:rsidRDefault="00AC6432" w:rsidP="00BF3A21">
      <w:pPr>
        <w:spacing w:after="0"/>
        <w:rPr>
          <w:sz w:val="28"/>
          <w:szCs w:val="28"/>
          <w:lang w:eastAsia="ru-RU"/>
        </w:rPr>
      </w:pPr>
    </w:p>
    <w:p w:rsidR="00AC6432" w:rsidRDefault="00AC6432" w:rsidP="00E3572C">
      <w:pPr>
        <w:spacing w:after="0"/>
        <w:jc w:val="center"/>
        <w:rPr>
          <w:b/>
          <w:bCs/>
          <w:sz w:val="28"/>
          <w:szCs w:val="28"/>
          <w:lang w:eastAsia="ru-RU"/>
        </w:rPr>
      </w:pPr>
      <w:bookmarkStart w:id="0" w:name="_GoBack"/>
      <w:bookmarkEnd w:id="0"/>
      <w:r w:rsidRPr="0096187D">
        <w:rPr>
          <w:noProof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>1. Цели и задачи дисциплины</w:t>
      </w:r>
    </w:p>
    <w:p w:rsidR="00AC6432" w:rsidRDefault="00AC6432" w:rsidP="00BF3A21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 xml:space="preserve">17.10.2016 № 1296 </w:t>
      </w:r>
      <w:r w:rsidRPr="00DB5062">
        <w:rPr>
          <w:sz w:val="28"/>
          <w:szCs w:val="28"/>
          <w:lang w:eastAsia="ru-RU"/>
        </w:rPr>
        <w:t xml:space="preserve">по специальности </w:t>
      </w:r>
      <w:r>
        <w:rPr>
          <w:sz w:val="28"/>
          <w:szCs w:val="28"/>
          <w:lang w:eastAsia="ru-RU"/>
        </w:rPr>
        <w:t>23.05.05 «</w:t>
      </w:r>
      <w:r w:rsidRPr="0054050E">
        <w:rPr>
          <w:sz w:val="28"/>
          <w:szCs w:val="28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 (уровень специалитета)» </w:t>
      </w:r>
      <w:r w:rsidRPr="00104973">
        <w:rPr>
          <w:sz w:val="28"/>
          <w:szCs w:val="28"/>
          <w:lang w:eastAsia="ru-RU"/>
        </w:rPr>
        <w:t>по дисциплине «</w:t>
      </w:r>
      <w:r>
        <w:rPr>
          <w:sz w:val="28"/>
          <w:szCs w:val="28"/>
        </w:rPr>
        <w:t xml:space="preserve">Дискретная </w:t>
      </w:r>
      <w:r w:rsidRPr="00F73E19">
        <w:rPr>
          <w:sz w:val="28"/>
          <w:szCs w:val="28"/>
        </w:rPr>
        <w:t>математи</w:t>
      </w:r>
      <w:r>
        <w:rPr>
          <w:sz w:val="28"/>
          <w:szCs w:val="28"/>
        </w:rPr>
        <w:t>ка</w:t>
      </w:r>
      <w:r w:rsidRPr="00104973">
        <w:rPr>
          <w:sz w:val="28"/>
          <w:szCs w:val="28"/>
          <w:lang w:eastAsia="ru-RU"/>
        </w:rPr>
        <w:t>» (</w:t>
      </w:r>
      <w:r w:rsidRPr="009A1779">
        <w:rPr>
          <w:sz w:val="28"/>
          <w:szCs w:val="28"/>
          <w:lang w:eastAsia="ru-RU"/>
        </w:rPr>
        <w:t>Б1.В.ДВ.4</w:t>
      </w:r>
      <w:r>
        <w:rPr>
          <w:sz w:val="28"/>
          <w:szCs w:val="28"/>
          <w:lang w:eastAsia="ru-RU"/>
        </w:rPr>
        <w:t>.</w:t>
      </w:r>
      <w:r w:rsidRPr="001426FC">
        <w:rPr>
          <w:sz w:val="28"/>
          <w:szCs w:val="28"/>
          <w:lang w:eastAsia="ru-RU"/>
        </w:rPr>
        <w:t>1</w:t>
      </w:r>
      <w:r w:rsidRPr="00104973">
        <w:rPr>
          <w:sz w:val="28"/>
          <w:szCs w:val="28"/>
          <w:lang w:eastAsia="ru-RU"/>
        </w:rPr>
        <w:t>)</w:t>
      </w:r>
      <w:r w:rsidRPr="00DB5062">
        <w:rPr>
          <w:sz w:val="28"/>
          <w:szCs w:val="28"/>
          <w:lang w:eastAsia="ru-RU"/>
        </w:rPr>
        <w:t>.</w:t>
      </w:r>
    </w:p>
    <w:p w:rsidR="00AC6432" w:rsidRDefault="00AC6432" w:rsidP="00A244D1">
      <w:pPr>
        <w:spacing w:after="0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«Дискретная математика»</w:t>
      </w:r>
      <w:r>
        <w:rPr>
          <w:caps/>
          <w:sz w:val="28"/>
          <w:szCs w:val="28"/>
        </w:rPr>
        <w:t xml:space="preserve"> </w:t>
      </w:r>
      <w:r>
        <w:rPr>
          <w:sz w:val="28"/>
          <w:szCs w:val="28"/>
        </w:rPr>
        <w:t>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AC6432" w:rsidRDefault="00AC6432" w:rsidP="00A244D1">
      <w:pPr>
        <w:spacing w:after="0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задачи.</w:t>
      </w:r>
    </w:p>
    <w:p w:rsidR="00AC6432" w:rsidRDefault="00AC6432" w:rsidP="00A244D1">
      <w:pPr>
        <w:spacing w:after="0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AC6432" w:rsidRDefault="00AC6432" w:rsidP="00A244D1">
      <w:pPr>
        <w:pStyle w:val="Default"/>
        <w:ind w:left="480" w:right="40" w:hanging="48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AC6432" w:rsidRDefault="00AC6432" w:rsidP="00A244D1">
      <w:pPr>
        <w:spacing w:after="0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AC6432" w:rsidRDefault="00AC6432" w:rsidP="00A244D1">
      <w:pPr>
        <w:spacing w:after="0"/>
        <w:ind w:left="480" w:hanging="48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AC6432" w:rsidRDefault="00AC6432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AC6432" w:rsidRDefault="00AC6432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AC6432" w:rsidRDefault="00AC6432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AC6432" w:rsidRDefault="00AC6432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AC6432" w:rsidRDefault="00AC6432" w:rsidP="00A244D1">
      <w:pPr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>
        <w:rPr>
          <w:sz w:val="28"/>
          <w:szCs w:val="28"/>
        </w:rPr>
        <w:t>основные методы гармонического анализа, теории вероятностей, дискретной математики; основы математического моделирования</w:t>
      </w:r>
      <w:r w:rsidRPr="00D04A3F">
        <w:rPr>
          <w:sz w:val="28"/>
          <w:szCs w:val="28"/>
        </w:rPr>
        <w:t>;</w:t>
      </w:r>
    </w:p>
    <w:p w:rsidR="00AC6432" w:rsidRDefault="00AC6432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AC6432" w:rsidRPr="00D04A3F" w:rsidRDefault="00AC6432" w:rsidP="00D04A3F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применять методы математического анализа и моделирования</w:t>
      </w:r>
      <w:r w:rsidRPr="00D04A3F">
        <w:rPr>
          <w:sz w:val="28"/>
          <w:szCs w:val="28"/>
        </w:rPr>
        <w:t>;</w:t>
      </w:r>
    </w:p>
    <w:p w:rsidR="00AC6432" w:rsidRDefault="00AC6432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AC6432" w:rsidRPr="00C42547" w:rsidRDefault="00AC6432" w:rsidP="00D04A3F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методами математического описания физических явлений и процессов, определяющих принципы работы различных технических устройств</w:t>
      </w:r>
      <w:r w:rsidRPr="00D04A3F">
        <w:rPr>
          <w:sz w:val="28"/>
          <w:szCs w:val="28"/>
        </w:rPr>
        <w:t>.</w:t>
      </w:r>
    </w:p>
    <w:p w:rsidR="00AC6432" w:rsidRPr="00E7589C" w:rsidRDefault="00AC6432" w:rsidP="009A3854">
      <w:pPr>
        <w:tabs>
          <w:tab w:val="left" w:pos="0"/>
        </w:tabs>
        <w:spacing w:after="0" w:line="240" w:lineRule="auto"/>
        <w:ind w:firstLine="851"/>
        <w:jc w:val="both"/>
        <w:rPr>
          <w:i/>
          <w:iCs/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основной профессиональной об</w:t>
      </w:r>
      <w:r>
        <w:rPr>
          <w:sz w:val="28"/>
          <w:szCs w:val="28"/>
          <w:lang w:eastAsia="ru-RU"/>
        </w:rPr>
        <w:t>разовательной программы (ОПОП).</w:t>
      </w:r>
    </w:p>
    <w:p w:rsidR="00AC6432" w:rsidRPr="00894190" w:rsidRDefault="00AC6432" w:rsidP="009A3854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</w:p>
    <w:p w:rsidR="00AC6432" w:rsidRDefault="00AC6432" w:rsidP="009A3854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общекультурных</w:t>
      </w:r>
      <w:r w:rsidRPr="004B726E">
        <w:rPr>
          <w:b/>
          <w:bCs/>
          <w:sz w:val="28"/>
          <w:szCs w:val="28"/>
          <w:lang w:eastAsia="ru-RU"/>
        </w:rPr>
        <w:t xml:space="preserve">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 w:rsidRPr="00894190">
        <w:rPr>
          <w:sz w:val="28"/>
          <w:szCs w:val="28"/>
          <w:lang w:eastAsia="ru-RU"/>
        </w:rPr>
        <w:t>:</w:t>
      </w:r>
    </w:p>
    <w:p w:rsidR="00AC6432" w:rsidRDefault="00AC6432" w:rsidP="009A3854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демонстрировать знание базовых ценностей мировой культуры и готовность опираться на них в своем личностном и общекультурном развитии, владение культурой мышления, способность к обобщению,</w:t>
      </w:r>
      <w:r w:rsidRPr="00E94F6D">
        <w:rPr>
          <w:color w:val="000000"/>
          <w:kern w:val="20"/>
          <w:sz w:val="28"/>
          <w:szCs w:val="28"/>
        </w:rPr>
        <w:t xml:space="preserve"> </w:t>
      </w:r>
      <w:r>
        <w:rPr>
          <w:color w:val="000000"/>
          <w:kern w:val="20"/>
          <w:sz w:val="28"/>
          <w:szCs w:val="28"/>
        </w:rPr>
        <w:t>анализу, восприятию информации, постановке цели и выбору пути ее достижения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AC6432" w:rsidRDefault="00AC6432" w:rsidP="009A3854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логически верно, аргументированно и ясно строить устную и письменную речь, создавать тексты профессионального назначения, умение отстаивать свою точку зрения, не разрушая отношений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2)</w:t>
      </w:r>
      <w:r>
        <w:rPr>
          <w:color w:val="000000"/>
          <w:kern w:val="20"/>
          <w:sz w:val="28"/>
          <w:szCs w:val="28"/>
        </w:rPr>
        <w:t>;</w:t>
      </w:r>
    </w:p>
    <w:p w:rsidR="00AC6432" w:rsidRDefault="00AC6432" w:rsidP="009A3854">
      <w:pPr>
        <w:spacing w:after="0"/>
        <w:rPr>
          <w:color w:val="000000"/>
          <w:kern w:val="20"/>
          <w:sz w:val="28"/>
          <w:szCs w:val="28"/>
        </w:rPr>
      </w:pPr>
      <w:r>
        <w:rPr>
          <w:color w:val="000000"/>
          <w:kern w:val="20"/>
          <w:sz w:val="28"/>
          <w:szCs w:val="28"/>
        </w:rPr>
        <w:t xml:space="preserve">          </w:t>
      </w: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готовность к кооперации с коллегами, работа в коллективе на общий результат, способность к личностному развитию и повышению профессионального мастерства, умение разрешать конфликтные ситуации, оценивать качества личности и работника, проводить социальные эксперименты и обрабатывать их результаты, учиться на собственном опыте и опыте других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7)</w:t>
      </w:r>
      <w:r>
        <w:rPr>
          <w:color w:val="000000"/>
          <w:kern w:val="20"/>
          <w:sz w:val="28"/>
          <w:szCs w:val="28"/>
        </w:rPr>
        <w:t>;</w:t>
      </w:r>
    </w:p>
    <w:p w:rsidR="00AC6432" w:rsidRDefault="00AC6432" w:rsidP="009A3854">
      <w:pPr>
        <w:spacing w:after="0"/>
        <w:ind w:firstLine="709"/>
        <w:rPr>
          <w:b/>
          <w:bCs/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способность осознавать социальную значимость своей будущей профессии, обладать высокой мотивацией к выполнению профессиональной деятельности(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8)</w:t>
      </w:r>
      <w:r>
        <w:rPr>
          <w:color w:val="000000"/>
          <w:kern w:val="20"/>
          <w:sz w:val="28"/>
          <w:szCs w:val="28"/>
        </w:rPr>
        <w:t xml:space="preserve"> .</w:t>
      </w:r>
    </w:p>
    <w:p w:rsidR="00AC6432" w:rsidRPr="00894190" w:rsidRDefault="00AC6432" w:rsidP="009A3854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</w:t>
      </w:r>
      <w:r w:rsidRPr="00894190">
        <w:rPr>
          <w:b/>
          <w:bCs/>
          <w:sz w:val="28"/>
          <w:szCs w:val="28"/>
          <w:lang w:eastAsia="ru-RU"/>
        </w:rPr>
        <w:t>профессиональных компетенций</w:t>
      </w:r>
      <w:r w:rsidRPr="00894190">
        <w:rPr>
          <w:sz w:val="28"/>
          <w:szCs w:val="28"/>
          <w:lang w:eastAsia="ru-RU"/>
        </w:rPr>
        <w:t>:</w:t>
      </w:r>
    </w:p>
    <w:p w:rsidR="00AC6432" w:rsidRDefault="00AC6432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применять методы математического анализа и моделирования, теоретического и экспериментального исследования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AC6432" w:rsidRDefault="00AC6432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 </w:t>
      </w:r>
      <w:r>
        <w:rPr>
          <w:color w:val="000000"/>
          <w:kern w:val="20"/>
          <w:sz w:val="28"/>
          <w:szCs w:val="28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3)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AC6432" w:rsidRPr="009A1779" w:rsidRDefault="00AC6432" w:rsidP="009A3854">
      <w:pPr>
        <w:spacing w:after="0"/>
        <w:rPr>
          <w:b/>
          <w:bCs/>
          <w:color w:val="000000"/>
          <w:kern w:val="20"/>
          <w:sz w:val="28"/>
          <w:szCs w:val="28"/>
        </w:rPr>
      </w:pPr>
      <w:r w:rsidRPr="009A1779">
        <w:rPr>
          <w:b/>
          <w:bCs/>
          <w:color w:val="000000"/>
          <w:kern w:val="20"/>
          <w:sz w:val="28"/>
          <w:szCs w:val="28"/>
        </w:rPr>
        <w:t xml:space="preserve">профессиональных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>
        <w:rPr>
          <w:b/>
          <w:bCs/>
          <w:sz w:val="28"/>
          <w:szCs w:val="28"/>
          <w:lang w:eastAsia="ru-RU"/>
        </w:rPr>
        <w:t xml:space="preserve">, </w:t>
      </w:r>
      <w:r w:rsidRPr="009A1779">
        <w:rPr>
          <w:sz w:val="28"/>
          <w:szCs w:val="28"/>
          <w:lang w:eastAsia="ru-RU"/>
        </w:rPr>
        <w:t>соответствующих</w:t>
      </w:r>
      <w:r>
        <w:rPr>
          <w:sz w:val="28"/>
          <w:szCs w:val="28"/>
          <w:lang w:eastAsia="ru-RU"/>
        </w:rPr>
        <w:t xml:space="preserve"> видам профессиональной деятельности, на которые ориентирована программа специалитета</w:t>
      </w:r>
    </w:p>
    <w:p w:rsidR="00AC6432" w:rsidRDefault="00AC6432" w:rsidP="009A3854">
      <w:pPr>
        <w:spacing w:after="0"/>
        <w:rPr>
          <w:b/>
          <w:bCs/>
          <w:noProof/>
          <w:color w:val="000000"/>
          <w:kern w:val="20"/>
          <w:sz w:val="28"/>
          <w:szCs w:val="28"/>
          <w:lang w:eastAsia="ru-RU"/>
        </w:rPr>
      </w:pPr>
      <w:r w:rsidRPr="009A1779">
        <w:rPr>
          <w:b/>
          <w:bCs/>
          <w:noProof/>
          <w:color w:val="000000"/>
          <w:kern w:val="20"/>
          <w:sz w:val="28"/>
          <w:szCs w:val="28"/>
          <w:lang w:eastAsia="ru-RU"/>
        </w:rPr>
        <w:t>производственно-технологическая деятельность</w:t>
      </w:r>
      <w:r>
        <w:rPr>
          <w:b/>
          <w:bCs/>
          <w:noProof/>
          <w:color w:val="000000"/>
          <w:kern w:val="20"/>
          <w:sz w:val="28"/>
          <w:szCs w:val="28"/>
          <w:lang w:eastAsia="ru-RU"/>
        </w:rPr>
        <w:t>:</w:t>
      </w:r>
    </w:p>
    <w:p w:rsidR="00AC6432" w:rsidRDefault="00AC6432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использовать в профессиональной деятельности современные технологии, изучать и анализировать информацию, технические данные, показатели и результаты систем обеспечения движения поездов, обобщать и систематизировать их, проводить необходимые расчеты (</w:t>
      </w:r>
      <w:r>
        <w:rPr>
          <w:color w:val="000000"/>
          <w:sz w:val="28"/>
          <w:szCs w:val="28"/>
        </w:rPr>
        <w:t>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AC6432" w:rsidRDefault="00AC6432" w:rsidP="009A3854">
      <w:pPr>
        <w:spacing w:after="0"/>
        <w:rPr>
          <w:color w:val="000000"/>
          <w:kern w:val="20"/>
          <w:sz w:val="28"/>
          <w:szCs w:val="28"/>
        </w:rPr>
      </w:pPr>
      <w:r w:rsidRPr="009A1779">
        <w:rPr>
          <w:b/>
          <w:bCs/>
          <w:color w:val="000000"/>
          <w:kern w:val="20"/>
          <w:sz w:val="28"/>
          <w:szCs w:val="28"/>
        </w:rPr>
        <w:t>научно-исследовательская</w:t>
      </w:r>
      <w:r w:rsidRPr="009A1779">
        <w:rPr>
          <w:b/>
          <w:bCs/>
          <w:noProof/>
          <w:color w:val="000000"/>
          <w:kern w:val="20"/>
          <w:sz w:val="28"/>
          <w:szCs w:val="28"/>
          <w:lang w:eastAsia="ru-RU"/>
        </w:rPr>
        <w:t xml:space="preserve"> деятельность</w:t>
      </w:r>
      <w:r>
        <w:rPr>
          <w:b/>
          <w:bCs/>
          <w:noProof/>
          <w:color w:val="000000"/>
          <w:kern w:val="20"/>
          <w:sz w:val="28"/>
          <w:szCs w:val="28"/>
          <w:lang w:eastAsia="ru-RU"/>
        </w:rPr>
        <w:t>:</w:t>
      </w:r>
    </w:p>
    <w:p w:rsidR="00AC6432" w:rsidRPr="00174B19" w:rsidRDefault="00AC6432" w:rsidP="009A3854">
      <w:pPr>
        <w:spacing w:after="0"/>
        <w:rPr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проводить научные исследования и эксперименты, анализировать, интерпретировать и моделировать в областях проектирования и ремонта систем обеспечения движения поездов (</w:t>
      </w:r>
      <w:r>
        <w:rPr>
          <w:color w:val="000000"/>
          <w:sz w:val="28"/>
          <w:szCs w:val="28"/>
        </w:rPr>
        <w:t>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16)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AC6432" w:rsidRDefault="00AC6432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AC6432" w:rsidRPr="00E7589C" w:rsidRDefault="00AC6432" w:rsidP="009A3854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ОПОП.</w:t>
      </w:r>
    </w:p>
    <w:p w:rsidR="00AC6432" w:rsidRDefault="00AC6432" w:rsidP="009A3854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ОПОП.</w:t>
      </w:r>
    </w:p>
    <w:p w:rsidR="00AC6432" w:rsidRDefault="00AC6432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AC6432" w:rsidRDefault="00AC6432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 w:rsidRPr="009A1779">
        <w:rPr>
          <w:sz w:val="28"/>
          <w:szCs w:val="28"/>
        </w:rPr>
        <w:t>Математические основы теории систем автоматического управления</w:t>
      </w:r>
      <w:r w:rsidRPr="001677F9">
        <w:rPr>
          <w:sz w:val="28"/>
          <w:szCs w:val="28"/>
          <w:lang w:eastAsia="ru-RU"/>
        </w:rPr>
        <w:t>» (</w:t>
      </w:r>
      <w:r w:rsidRPr="009A1779">
        <w:rPr>
          <w:sz w:val="28"/>
          <w:szCs w:val="28"/>
          <w:lang w:eastAsia="ru-RU"/>
        </w:rPr>
        <w:t>Б1.В.ДВ.4</w:t>
      </w:r>
      <w:r>
        <w:rPr>
          <w:sz w:val="28"/>
          <w:szCs w:val="28"/>
          <w:lang w:eastAsia="ru-RU"/>
        </w:rPr>
        <w:t>.</w:t>
      </w:r>
      <w:r w:rsidRPr="00745D99">
        <w:rPr>
          <w:sz w:val="28"/>
          <w:szCs w:val="28"/>
          <w:lang w:eastAsia="ru-RU"/>
        </w:rPr>
        <w:t>2</w:t>
      </w:r>
      <w:r w:rsidRPr="001677F9">
        <w:rPr>
          <w:sz w:val="28"/>
          <w:szCs w:val="28"/>
          <w:lang w:eastAsia="ru-RU"/>
        </w:rPr>
        <w:t xml:space="preserve">) </w:t>
      </w:r>
      <w:r>
        <w:rPr>
          <w:sz w:val="28"/>
          <w:szCs w:val="28"/>
        </w:rPr>
        <w:t>относится</w:t>
      </w:r>
      <w:r w:rsidRPr="006E5C5B">
        <w:rPr>
          <w:sz w:val="28"/>
          <w:szCs w:val="28"/>
        </w:rPr>
        <w:t xml:space="preserve"> </w:t>
      </w:r>
      <w:r>
        <w:rPr>
          <w:sz w:val="28"/>
          <w:szCs w:val="28"/>
        </w:rPr>
        <w:t>к вариативной</w:t>
      </w:r>
      <w:r w:rsidRPr="006E5C5B">
        <w:rPr>
          <w:sz w:val="28"/>
          <w:szCs w:val="28"/>
        </w:rPr>
        <w:t xml:space="preserve"> части </w:t>
      </w:r>
      <w:r>
        <w:rPr>
          <w:sz w:val="28"/>
          <w:szCs w:val="28"/>
        </w:rPr>
        <w:t>и является дисциплиной по выбору</w:t>
      </w:r>
      <w:r>
        <w:rPr>
          <w:sz w:val="28"/>
          <w:szCs w:val="28"/>
          <w:lang w:eastAsia="ru-RU"/>
        </w:rPr>
        <w:t>.</w:t>
      </w:r>
    </w:p>
    <w:p w:rsidR="00AC6432" w:rsidRDefault="00AC6432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AC6432" w:rsidRDefault="00AC6432" w:rsidP="00BF3A21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458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97"/>
        <w:gridCol w:w="1101"/>
        <w:gridCol w:w="2979"/>
      </w:tblGrid>
      <w:tr w:rsidR="00AC6432" w:rsidRPr="00001E8B">
        <w:trPr>
          <w:trHeight w:val="104"/>
        </w:trPr>
        <w:tc>
          <w:tcPr>
            <w:tcW w:w="2676" w:type="pct"/>
            <w:tcBorders>
              <w:bottom w:val="nil"/>
            </w:tcBorders>
            <w:vAlign w:val="center"/>
          </w:tcPr>
          <w:p w:rsidR="00AC6432" w:rsidRPr="00B50A39" w:rsidRDefault="00AC6432" w:rsidP="0072611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627" w:type="pct"/>
            <w:vMerge w:val="restart"/>
            <w:tcBorders>
              <w:bottom w:val="double" w:sz="4" w:space="0" w:color="auto"/>
            </w:tcBorders>
            <w:vAlign w:val="center"/>
          </w:tcPr>
          <w:p w:rsidR="00AC6432" w:rsidRPr="00B50A39" w:rsidRDefault="00AC6432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697" w:type="pct"/>
            <w:tcBorders>
              <w:left w:val="nil"/>
            </w:tcBorders>
            <w:vAlign w:val="center"/>
          </w:tcPr>
          <w:p w:rsidR="00AC6432" w:rsidRPr="00B50A39" w:rsidRDefault="00AC6432" w:rsidP="00726114">
            <w:pPr>
              <w:spacing w:after="0" w:line="240" w:lineRule="auto"/>
              <w:rPr>
                <w:lang w:eastAsia="ru-RU"/>
              </w:rPr>
            </w:pPr>
            <w:r w:rsidRPr="00B50A39">
              <w:rPr>
                <w:lang w:eastAsia="ru-RU"/>
              </w:rPr>
              <w:t>Семестры</w:t>
            </w:r>
          </w:p>
        </w:tc>
      </w:tr>
      <w:tr w:rsidR="00AC6432" w:rsidRPr="00001E8B">
        <w:trPr>
          <w:trHeight w:val="494"/>
        </w:trPr>
        <w:tc>
          <w:tcPr>
            <w:tcW w:w="2676" w:type="pct"/>
            <w:tcBorders>
              <w:top w:val="nil"/>
            </w:tcBorders>
          </w:tcPr>
          <w:p w:rsidR="00AC6432" w:rsidRPr="00B50A39" w:rsidRDefault="00AC6432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lang w:eastAsia="ru-RU"/>
              </w:rPr>
              <w:t>Вид учебной работы</w:t>
            </w:r>
          </w:p>
        </w:tc>
        <w:tc>
          <w:tcPr>
            <w:tcW w:w="627" w:type="pct"/>
            <w:vMerge/>
          </w:tcPr>
          <w:p w:rsidR="00AC6432" w:rsidRPr="00B50A39" w:rsidRDefault="00AC6432" w:rsidP="0072611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AC6432" w:rsidRPr="00B50A39" w:rsidRDefault="00AC6432" w:rsidP="0072611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B50A39">
              <w:rPr>
                <w:b/>
                <w:bCs/>
                <w:lang w:val="en-US" w:eastAsia="ru-RU"/>
              </w:rPr>
              <w:t>II</w:t>
            </w:r>
            <w:r>
              <w:rPr>
                <w:b/>
                <w:bCs/>
                <w:lang w:val="en-US" w:eastAsia="ru-RU"/>
              </w:rPr>
              <w:t>I</w:t>
            </w:r>
          </w:p>
          <w:p w:rsidR="00AC6432" w:rsidRPr="00B50A39" w:rsidRDefault="00AC6432" w:rsidP="00726114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</w:p>
        </w:tc>
      </w:tr>
      <w:tr w:rsidR="00AC6432" w:rsidRPr="00001E8B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AC6432" w:rsidRPr="001426FC" w:rsidRDefault="00AC6432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  <w:r>
              <w:rPr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AC6432" w:rsidRDefault="00AC6432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AC6432" w:rsidRPr="00E3572C" w:rsidRDefault="00AC6432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  <w:r>
              <w:rPr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697" w:type="pct"/>
            <w:vMerge w:val="restart"/>
            <w:vAlign w:val="bottom"/>
          </w:tcPr>
          <w:p w:rsidR="00AC6432" w:rsidRDefault="00AC6432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AC6432" w:rsidRDefault="00AC6432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AC6432" w:rsidRDefault="00AC6432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AC6432" w:rsidRPr="00E3572C" w:rsidRDefault="00AC6432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color w:val="000000"/>
                <w:sz w:val="28"/>
                <w:szCs w:val="28"/>
                <w:lang w:val="en-US" w:eastAsia="ru-RU"/>
              </w:rPr>
              <w:t>6</w:t>
            </w:r>
          </w:p>
          <w:p w:rsidR="00AC6432" w:rsidRPr="00B50A39" w:rsidRDefault="00AC6432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  <w:p w:rsidR="00AC6432" w:rsidRPr="00E3572C" w:rsidRDefault="00AC6432" w:rsidP="00A001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</w:tr>
      <w:tr w:rsidR="00AC6432" w:rsidRPr="00001E8B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AC6432" w:rsidRPr="00B50A39" w:rsidRDefault="00AC6432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AC6432" w:rsidRPr="00B50A39" w:rsidRDefault="00AC6432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AC6432" w:rsidRPr="001426FC" w:rsidRDefault="00AC6432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AC6432" w:rsidRPr="00E3572C" w:rsidRDefault="00AC6432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697" w:type="pct"/>
            <w:vMerge/>
            <w:vAlign w:val="bottom"/>
          </w:tcPr>
          <w:p w:rsidR="00AC6432" w:rsidRPr="00E40662" w:rsidRDefault="00AC6432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AC6432" w:rsidRPr="00001E8B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AC6432" w:rsidRPr="00B50A39" w:rsidRDefault="00AC6432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AC6432" w:rsidRPr="00E40662" w:rsidRDefault="00AC6432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97" w:type="pct"/>
            <w:vMerge/>
            <w:vAlign w:val="bottom"/>
          </w:tcPr>
          <w:p w:rsidR="00AC6432" w:rsidRPr="00E40662" w:rsidRDefault="00AC6432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AC6432" w:rsidRPr="00001E8B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AC6432" w:rsidRPr="00B50A39" w:rsidRDefault="00AC6432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AC6432" w:rsidRPr="00E3572C" w:rsidRDefault="00AC6432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697" w:type="pct"/>
            <w:vMerge/>
            <w:tcBorders>
              <w:bottom w:val="nil"/>
            </w:tcBorders>
            <w:vAlign w:val="bottom"/>
          </w:tcPr>
          <w:p w:rsidR="00AC6432" w:rsidRPr="00B50A39" w:rsidRDefault="00AC6432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AC6432" w:rsidRPr="00001E8B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AC6432" w:rsidRPr="00B50A39" w:rsidRDefault="00AC6432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AC6432" w:rsidRDefault="00AC6432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AC6432" w:rsidRPr="00A0012D" w:rsidRDefault="00AC6432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67</w:t>
            </w: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AC6432" w:rsidRPr="00A0012D" w:rsidRDefault="00AC6432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67</w:t>
            </w:r>
          </w:p>
        </w:tc>
      </w:tr>
      <w:tr w:rsidR="00AC6432" w:rsidRPr="00001E8B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AC6432" w:rsidRPr="00D107D2" w:rsidRDefault="00AC6432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AC6432" w:rsidRPr="00E3572C" w:rsidRDefault="00AC6432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AC6432" w:rsidRPr="00E3572C" w:rsidRDefault="00AC6432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9</w:t>
            </w:r>
          </w:p>
        </w:tc>
      </w:tr>
      <w:tr w:rsidR="00AC6432" w:rsidRPr="00001E8B">
        <w:trPr>
          <w:trHeight w:val="20"/>
        </w:trPr>
        <w:tc>
          <w:tcPr>
            <w:tcW w:w="2676" w:type="pct"/>
          </w:tcPr>
          <w:p w:rsidR="00AC6432" w:rsidRPr="00B50A39" w:rsidRDefault="00AC6432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627" w:type="pct"/>
          </w:tcPr>
          <w:p w:rsidR="00AC6432" w:rsidRPr="00B50A39" w:rsidRDefault="00AC6432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AC6432" w:rsidRPr="00B50A39" w:rsidRDefault="00AC6432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  <w:p w:rsidR="00AC6432" w:rsidRPr="00B50A39" w:rsidRDefault="00AC6432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AC6432" w:rsidRPr="00001E8B">
        <w:trPr>
          <w:trHeight w:val="20"/>
        </w:trPr>
        <w:tc>
          <w:tcPr>
            <w:tcW w:w="2676" w:type="pct"/>
          </w:tcPr>
          <w:p w:rsidR="00AC6432" w:rsidRPr="00B50A39" w:rsidRDefault="00AC6432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Общая трудоемкость: час./ з.е.</w:t>
            </w:r>
          </w:p>
        </w:tc>
        <w:tc>
          <w:tcPr>
            <w:tcW w:w="627" w:type="pct"/>
            <w:vAlign w:val="center"/>
          </w:tcPr>
          <w:p w:rsidR="00AC6432" w:rsidRPr="003C6EB0" w:rsidRDefault="00AC6432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97" w:type="pct"/>
            <w:vAlign w:val="center"/>
          </w:tcPr>
          <w:p w:rsidR="00AC6432" w:rsidRPr="00E40662" w:rsidRDefault="00AC6432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</w:tbl>
    <w:p w:rsidR="00AC6432" w:rsidRDefault="00AC6432" w:rsidP="00BF3A21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AC6432" w:rsidRDefault="00AC6432" w:rsidP="00A0012D">
      <w:pPr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0"/>
        <w:gridCol w:w="2668"/>
        <w:gridCol w:w="6360"/>
      </w:tblGrid>
      <w:tr w:rsidR="00AC6432" w:rsidRPr="00001E8B">
        <w:tc>
          <w:tcPr>
            <w:tcW w:w="560" w:type="dxa"/>
          </w:tcPr>
          <w:p w:rsidR="00AC6432" w:rsidRPr="00001E8B" w:rsidRDefault="00AC6432">
            <w:pPr>
              <w:jc w:val="center"/>
              <w:rPr>
                <w:b/>
                <w:bCs/>
                <w:sz w:val="28"/>
                <w:szCs w:val="28"/>
              </w:rPr>
            </w:pPr>
            <w:r w:rsidRPr="00001E8B">
              <w:rPr>
                <w:b/>
                <w:bCs/>
                <w:sz w:val="28"/>
                <w:szCs w:val="28"/>
              </w:rPr>
              <w:t>№</w:t>
            </w:r>
          </w:p>
          <w:p w:rsidR="00AC6432" w:rsidRPr="00001E8B" w:rsidRDefault="00AC6432">
            <w:pPr>
              <w:jc w:val="center"/>
              <w:rPr>
                <w:b/>
                <w:bCs/>
                <w:sz w:val="28"/>
                <w:szCs w:val="28"/>
              </w:rPr>
            </w:pPr>
            <w:r w:rsidRPr="00001E8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68" w:type="dxa"/>
          </w:tcPr>
          <w:p w:rsidR="00AC6432" w:rsidRPr="00001E8B" w:rsidRDefault="00AC6432">
            <w:pPr>
              <w:jc w:val="center"/>
              <w:rPr>
                <w:sz w:val="28"/>
                <w:szCs w:val="28"/>
              </w:rPr>
            </w:pPr>
            <w:r w:rsidRPr="00001E8B">
              <w:rPr>
                <w:b/>
                <w:bCs/>
                <w:sz w:val="28"/>
                <w:szCs w:val="28"/>
              </w:rPr>
              <w:t xml:space="preserve">Наименование раздела дисциплины </w:t>
            </w:r>
          </w:p>
        </w:tc>
        <w:tc>
          <w:tcPr>
            <w:tcW w:w="6360" w:type="dxa"/>
            <w:vAlign w:val="center"/>
          </w:tcPr>
          <w:p w:rsidR="00AC6432" w:rsidRPr="00001E8B" w:rsidRDefault="00AC6432">
            <w:pPr>
              <w:jc w:val="center"/>
              <w:rPr>
                <w:b/>
                <w:bCs/>
                <w:sz w:val="28"/>
                <w:szCs w:val="28"/>
              </w:rPr>
            </w:pPr>
            <w:r w:rsidRPr="00001E8B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AC6432" w:rsidRPr="00001E8B">
        <w:tc>
          <w:tcPr>
            <w:tcW w:w="560" w:type="dxa"/>
          </w:tcPr>
          <w:p w:rsidR="00AC6432" w:rsidRPr="00001E8B" w:rsidRDefault="00AC6432">
            <w:pPr>
              <w:jc w:val="center"/>
              <w:rPr>
                <w:i/>
                <w:iCs/>
                <w:sz w:val="28"/>
                <w:szCs w:val="28"/>
              </w:rPr>
            </w:pPr>
            <w:r w:rsidRPr="00001E8B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2668" w:type="dxa"/>
          </w:tcPr>
          <w:p w:rsidR="00AC6432" w:rsidRPr="00001E8B" w:rsidRDefault="00AC6432">
            <w:pPr>
              <w:jc w:val="center"/>
              <w:rPr>
                <w:i/>
                <w:iCs/>
                <w:sz w:val="28"/>
                <w:szCs w:val="28"/>
              </w:rPr>
            </w:pPr>
            <w:r w:rsidRPr="00001E8B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360" w:type="dxa"/>
          </w:tcPr>
          <w:p w:rsidR="00AC6432" w:rsidRPr="00001E8B" w:rsidRDefault="00AC6432">
            <w:pPr>
              <w:jc w:val="center"/>
              <w:rPr>
                <w:i/>
                <w:iCs/>
                <w:sz w:val="28"/>
                <w:szCs w:val="28"/>
              </w:rPr>
            </w:pPr>
            <w:r w:rsidRPr="00001E8B">
              <w:rPr>
                <w:i/>
                <w:iCs/>
                <w:sz w:val="28"/>
                <w:szCs w:val="28"/>
              </w:rPr>
              <w:t>3</w:t>
            </w:r>
          </w:p>
        </w:tc>
      </w:tr>
      <w:tr w:rsidR="00AC6432" w:rsidRPr="00001E8B">
        <w:tc>
          <w:tcPr>
            <w:tcW w:w="560" w:type="dxa"/>
            <w:tcBorders>
              <w:right w:val="nil"/>
            </w:tcBorders>
          </w:tcPr>
          <w:p w:rsidR="00AC6432" w:rsidRPr="00001E8B" w:rsidRDefault="00AC643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AC6432" w:rsidRPr="00001E8B" w:rsidRDefault="00AC6432">
            <w:pPr>
              <w:jc w:val="center"/>
              <w:rPr>
                <w:b/>
                <w:bCs/>
                <w:sz w:val="28"/>
                <w:szCs w:val="28"/>
              </w:rPr>
            </w:pPr>
            <w:r w:rsidRPr="00001E8B">
              <w:rPr>
                <w:b/>
                <w:bCs/>
                <w:sz w:val="28"/>
                <w:szCs w:val="28"/>
              </w:rPr>
              <w:t>Модуль 1</w:t>
            </w:r>
          </w:p>
        </w:tc>
        <w:tc>
          <w:tcPr>
            <w:tcW w:w="6360" w:type="dxa"/>
            <w:tcBorders>
              <w:left w:val="nil"/>
            </w:tcBorders>
          </w:tcPr>
          <w:p w:rsidR="00AC6432" w:rsidRPr="00001E8B" w:rsidRDefault="00AC643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C6432" w:rsidRPr="00001E8B">
        <w:tc>
          <w:tcPr>
            <w:tcW w:w="560" w:type="dxa"/>
          </w:tcPr>
          <w:p w:rsidR="00AC6432" w:rsidRPr="00001E8B" w:rsidRDefault="00AC6432">
            <w:pPr>
              <w:jc w:val="center"/>
              <w:rPr>
                <w:b/>
                <w:bCs/>
                <w:sz w:val="28"/>
                <w:szCs w:val="28"/>
              </w:rPr>
            </w:pPr>
            <w:r w:rsidRPr="00001E8B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668" w:type="dxa"/>
          </w:tcPr>
          <w:p w:rsidR="00AC6432" w:rsidRPr="00001E8B" w:rsidRDefault="00AC6432">
            <w:pPr>
              <w:rPr>
                <w:sz w:val="28"/>
                <w:szCs w:val="28"/>
              </w:rPr>
            </w:pPr>
            <w:r w:rsidRPr="00001E8B">
              <w:rPr>
                <w:sz w:val="28"/>
                <w:szCs w:val="28"/>
              </w:rPr>
              <w:t>Числа в ЭВМ</w:t>
            </w:r>
          </w:p>
        </w:tc>
        <w:tc>
          <w:tcPr>
            <w:tcW w:w="6360" w:type="dxa"/>
          </w:tcPr>
          <w:p w:rsidR="00AC6432" w:rsidRPr="00001E8B" w:rsidRDefault="00AC6432">
            <w:pPr>
              <w:rPr>
                <w:sz w:val="28"/>
                <w:szCs w:val="28"/>
              </w:rPr>
            </w:pPr>
            <w:r w:rsidRPr="00001E8B">
              <w:t>Способы представления множеств и их обработка на компьютере. Понятие системы счисления, позиционные и  непозиционные системы счисления. Двоичная, восьмеричная, десятичная и шестнадцатиричная системы счисления и соотношения между ними. Представление информации в вычислительной системе: бит, байт, полубайт. Перевод чисел из одной системы в другую, двоично-десятичная система и ее роль в двоичной вычислительной технике. Неустранимые погрешности при вводе и выводе числовой информации. Представление чисел в алгоритмических языках высокого уровня, обработка их вычислительной системой, нормализация чисел и приведение их к одному порядку, исследование ошибок округления на примерах*</w:t>
            </w:r>
          </w:p>
        </w:tc>
      </w:tr>
      <w:tr w:rsidR="00AC6432" w:rsidRPr="00001E8B">
        <w:tc>
          <w:tcPr>
            <w:tcW w:w="560" w:type="dxa"/>
            <w:tcBorders>
              <w:right w:val="nil"/>
            </w:tcBorders>
          </w:tcPr>
          <w:p w:rsidR="00AC6432" w:rsidRPr="00001E8B" w:rsidRDefault="00AC643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AC6432" w:rsidRPr="00001E8B" w:rsidRDefault="00AC6432">
            <w:pPr>
              <w:jc w:val="center"/>
              <w:rPr>
                <w:b/>
                <w:bCs/>
                <w:sz w:val="28"/>
                <w:szCs w:val="28"/>
              </w:rPr>
            </w:pPr>
            <w:r w:rsidRPr="00001E8B">
              <w:rPr>
                <w:b/>
                <w:bCs/>
                <w:sz w:val="28"/>
                <w:szCs w:val="28"/>
              </w:rPr>
              <w:t>Модуль 2</w:t>
            </w:r>
          </w:p>
        </w:tc>
        <w:tc>
          <w:tcPr>
            <w:tcW w:w="6360" w:type="dxa"/>
            <w:tcBorders>
              <w:left w:val="nil"/>
            </w:tcBorders>
          </w:tcPr>
          <w:p w:rsidR="00AC6432" w:rsidRPr="00001E8B" w:rsidRDefault="00AC643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C6432" w:rsidRPr="00001E8B">
        <w:trPr>
          <w:trHeight w:val="479"/>
        </w:trPr>
        <w:tc>
          <w:tcPr>
            <w:tcW w:w="560" w:type="dxa"/>
          </w:tcPr>
          <w:p w:rsidR="00AC6432" w:rsidRPr="00001E8B" w:rsidRDefault="00AC6432">
            <w:pPr>
              <w:jc w:val="center"/>
              <w:rPr>
                <w:b/>
                <w:bCs/>
                <w:sz w:val="28"/>
                <w:szCs w:val="28"/>
              </w:rPr>
            </w:pPr>
            <w:r w:rsidRPr="00001E8B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668" w:type="dxa"/>
          </w:tcPr>
          <w:p w:rsidR="00AC6432" w:rsidRPr="00001E8B" w:rsidRDefault="00AC6432">
            <w:pPr>
              <w:rPr>
                <w:sz w:val="28"/>
                <w:szCs w:val="28"/>
              </w:rPr>
            </w:pPr>
            <w:r w:rsidRPr="00001E8B">
              <w:rPr>
                <w:sz w:val="28"/>
                <w:szCs w:val="28"/>
              </w:rPr>
              <w:t>Реализация компьютерных вычислений</w:t>
            </w:r>
          </w:p>
        </w:tc>
        <w:tc>
          <w:tcPr>
            <w:tcW w:w="6360" w:type="dxa"/>
          </w:tcPr>
          <w:p w:rsidR="00AC6432" w:rsidRPr="00001E8B" w:rsidRDefault="00AC6432">
            <w:pPr>
              <w:rPr>
                <w:sz w:val="28"/>
                <w:szCs w:val="28"/>
              </w:rPr>
            </w:pPr>
            <w:r w:rsidRPr="00001E8B">
              <w:t>Двоичные слова и их роль в вычислительной системе. Элементы теории соединений. Интерпретация векторов из нулей и единиц, перебор этих векторов, перебор элементов прямого произведения множеств; перестановки, размещения и сочетания, их роль при определении объема необходимых ресурсов вычислительной системы. Неизменяемые области памяти и их загрузка. Типы переменных и их использование в алгоритмических языках высокого уровня, хранение данных и указание на место их расположения, процесс превращения программ в исполняемый двоичный код (в загрузочный модуль)**.</w:t>
            </w:r>
          </w:p>
        </w:tc>
      </w:tr>
      <w:tr w:rsidR="00AC6432" w:rsidRPr="00001E8B">
        <w:tc>
          <w:tcPr>
            <w:tcW w:w="560" w:type="dxa"/>
            <w:tcBorders>
              <w:right w:val="nil"/>
            </w:tcBorders>
          </w:tcPr>
          <w:p w:rsidR="00AC6432" w:rsidRPr="00001E8B" w:rsidRDefault="00AC643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AC6432" w:rsidRPr="00001E8B" w:rsidRDefault="00AC6432">
            <w:pPr>
              <w:jc w:val="center"/>
              <w:rPr>
                <w:b/>
                <w:bCs/>
                <w:sz w:val="28"/>
                <w:szCs w:val="28"/>
              </w:rPr>
            </w:pPr>
            <w:r w:rsidRPr="00001E8B">
              <w:rPr>
                <w:b/>
                <w:bCs/>
                <w:sz w:val="28"/>
                <w:szCs w:val="28"/>
              </w:rPr>
              <w:t>Модуль 3</w:t>
            </w:r>
          </w:p>
        </w:tc>
        <w:tc>
          <w:tcPr>
            <w:tcW w:w="6360" w:type="dxa"/>
            <w:tcBorders>
              <w:left w:val="nil"/>
            </w:tcBorders>
          </w:tcPr>
          <w:p w:rsidR="00AC6432" w:rsidRPr="00001E8B" w:rsidRDefault="00AC643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C6432" w:rsidRPr="00001E8B">
        <w:tc>
          <w:tcPr>
            <w:tcW w:w="560" w:type="dxa"/>
          </w:tcPr>
          <w:p w:rsidR="00AC6432" w:rsidRPr="00001E8B" w:rsidRDefault="00AC6432">
            <w:pPr>
              <w:rPr>
                <w:b/>
                <w:bCs/>
                <w:sz w:val="28"/>
                <w:szCs w:val="28"/>
              </w:rPr>
            </w:pPr>
            <w:r w:rsidRPr="00001E8B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668" w:type="dxa"/>
          </w:tcPr>
          <w:p w:rsidR="00AC6432" w:rsidRPr="00001E8B" w:rsidRDefault="00AC6432">
            <w:pPr>
              <w:rPr>
                <w:sz w:val="28"/>
                <w:szCs w:val="28"/>
              </w:rPr>
            </w:pPr>
            <w:r w:rsidRPr="00001E8B">
              <w:rPr>
                <w:sz w:val="28"/>
                <w:szCs w:val="28"/>
              </w:rPr>
              <w:t>Теория информации</w:t>
            </w:r>
          </w:p>
        </w:tc>
        <w:tc>
          <w:tcPr>
            <w:tcW w:w="6360" w:type="dxa"/>
          </w:tcPr>
          <w:p w:rsidR="00AC6432" w:rsidRPr="00001E8B" w:rsidRDefault="00AC6432">
            <w:pPr>
              <w:rPr>
                <w:sz w:val="28"/>
                <w:szCs w:val="28"/>
              </w:rPr>
            </w:pPr>
            <w:r w:rsidRPr="00001E8B">
              <w:t xml:space="preserve">Понятие графа. Ориентированный граф, дуги, контуры, критический путь графа. Граф алгоритма и граф вычислительной системы. Пример: точные и приближенные методы решения систем линейных алгебраических уравнений (СЛАУ) с использованием вычислительной системы. </w:t>
            </w:r>
            <w:r w:rsidRPr="00001E8B">
              <w:rPr>
                <w:lang w:val="en-US"/>
              </w:rPr>
              <w:t>LU</w:t>
            </w:r>
            <w:r w:rsidRPr="00001E8B">
              <w:t>-разложение, метод Гаусса. Способы экономии компьютерных ресурсов. Влияние ошибок округления. Исследование устойчивости исходной задачи в отношении ошибок округления. Предмет теории информации, понятие физической системы и ее энтропии, понятие меры информации. Полная и частная информация, единицы измерения информации, задача кодирования сообщений*. Реляционные базы данных.</w:t>
            </w:r>
          </w:p>
        </w:tc>
      </w:tr>
    </w:tbl>
    <w:p w:rsidR="00AC6432" w:rsidRDefault="00AC6432" w:rsidP="00A244D1">
      <w:pPr>
        <w:spacing w:after="0"/>
      </w:pPr>
      <w:r>
        <w:t>*) Раздел может быть перенесен на самостоятельную проработку.</w:t>
      </w:r>
    </w:p>
    <w:p w:rsidR="00AC6432" w:rsidRDefault="00AC6432" w:rsidP="00A244D1">
      <w:pPr>
        <w:spacing w:after="0"/>
      </w:pPr>
      <w:r>
        <w:t>**) Раздел может быть перенесен частично на самостоятельную проработку.</w:t>
      </w:r>
    </w:p>
    <w:p w:rsidR="00AC6432" w:rsidRDefault="00AC6432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AC6432" w:rsidRPr="001C32A1" w:rsidRDefault="00AC6432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AC6432" w:rsidRDefault="00AC6432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 Разделы дисциплины и виды занятий</w:t>
      </w:r>
    </w:p>
    <w:p w:rsidR="00AC6432" w:rsidRDefault="00AC6432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731"/>
        <w:gridCol w:w="659"/>
        <w:gridCol w:w="623"/>
        <w:gridCol w:w="624"/>
        <w:gridCol w:w="710"/>
      </w:tblGrid>
      <w:tr w:rsidR="00AC6432" w:rsidRPr="00001E8B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AC6432" w:rsidRPr="00A244D1" w:rsidRDefault="00AC6432" w:rsidP="00A244D1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AC6432" w:rsidRPr="00A244D1" w:rsidRDefault="00AC6432" w:rsidP="00A244D1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AC6432" w:rsidRPr="00A244D1" w:rsidRDefault="00AC6432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AC6432" w:rsidRPr="00A244D1" w:rsidRDefault="00AC6432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AC6432" w:rsidRPr="00A244D1" w:rsidRDefault="00AC6432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AC6432" w:rsidRPr="00A244D1" w:rsidRDefault="00AC6432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val="en-US" w:eastAsia="ru-RU"/>
              </w:rPr>
              <w:t>С</w:t>
            </w:r>
            <w:r w:rsidRPr="00A244D1">
              <w:rPr>
                <w:b/>
                <w:bCs/>
                <w:lang w:eastAsia="ru-RU"/>
              </w:rPr>
              <w:t>РС</w:t>
            </w:r>
          </w:p>
        </w:tc>
      </w:tr>
      <w:tr w:rsidR="00AC6432" w:rsidRPr="00001E8B">
        <w:tc>
          <w:tcPr>
            <w:tcW w:w="560" w:type="dxa"/>
            <w:tcBorders>
              <w:top w:val="double" w:sz="4" w:space="0" w:color="auto"/>
            </w:tcBorders>
          </w:tcPr>
          <w:p w:rsidR="00AC6432" w:rsidRPr="00A244D1" w:rsidRDefault="00AC6432" w:rsidP="00A244D1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AC6432" w:rsidRPr="00A244D1" w:rsidRDefault="00AC6432" w:rsidP="00A244D1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001E8B">
              <w:t>Числа в ЭВМ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AC6432" w:rsidRPr="00A244D1" w:rsidRDefault="00AC6432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AC6432" w:rsidRPr="001426FC" w:rsidRDefault="00AC6432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AC6432" w:rsidRPr="00E3572C" w:rsidRDefault="00AC6432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 w:rsidRPr="00A244D1">
              <w:rPr>
                <w:color w:val="000000"/>
                <w:lang w:eastAsia="ru-RU"/>
              </w:rPr>
              <w:t> </w:t>
            </w:r>
            <w:r>
              <w:rPr>
                <w:color w:val="000000"/>
                <w:lang w:val="en-US"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AC6432" w:rsidRPr="00A244D1" w:rsidRDefault="00AC6432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val="en-US" w:eastAsia="ru-RU"/>
              </w:rPr>
              <w:t>2</w:t>
            </w:r>
            <w:r w:rsidRPr="00A244D1">
              <w:rPr>
                <w:color w:val="000000"/>
                <w:lang w:eastAsia="ru-RU"/>
              </w:rPr>
              <w:t>2</w:t>
            </w:r>
          </w:p>
        </w:tc>
      </w:tr>
      <w:tr w:rsidR="00AC6432" w:rsidRPr="00001E8B">
        <w:trPr>
          <w:trHeight w:val="479"/>
        </w:trPr>
        <w:tc>
          <w:tcPr>
            <w:tcW w:w="560" w:type="dxa"/>
          </w:tcPr>
          <w:p w:rsidR="00AC6432" w:rsidRPr="00A244D1" w:rsidRDefault="00AC6432" w:rsidP="00A244D1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AC6432" w:rsidRPr="00A244D1" w:rsidRDefault="00AC6432" w:rsidP="00A244D1">
            <w:pPr>
              <w:spacing w:after="0" w:line="240" w:lineRule="auto"/>
              <w:rPr>
                <w:lang w:eastAsia="ru-RU"/>
              </w:rPr>
            </w:pPr>
            <w:r w:rsidRPr="00001E8B">
              <w:t>Реализация компьютерных вычислений</w:t>
            </w:r>
          </w:p>
        </w:tc>
        <w:tc>
          <w:tcPr>
            <w:tcW w:w="659" w:type="dxa"/>
            <w:vAlign w:val="bottom"/>
          </w:tcPr>
          <w:p w:rsidR="00AC6432" w:rsidRPr="00A244D1" w:rsidRDefault="00AC6432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vAlign w:val="bottom"/>
          </w:tcPr>
          <w:p w:rsidR="00AC6432" w:rsidRPr="001426FC" w:rsidRDefault="00AC6432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4" w:type="dxa"/>
            <w:vAlign w:val="bottom"/>
          </w:tcPr>
          <w:p w:rsidR="00AC6432" w:rsidRPr="00A244D1" w:rsidRDefault="00AC6432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6 </w:t>
            </w:r>
          </w:p>
        </w:tc>
        <w:tc>
          <w:tcPr>
            <w:tcW w:w="710" w:type="dxa"/>
            <w:vAlign w:val="bottom"/>
          </w:tcPr>
          <w:p w:rsidR="00AC6432" w:rsidRPr="00A244D1" w:rsidRDefault="00AC6432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val="en-US" w:eastAsia="ru-RU"/>
              </w:rPr>
              <w:t>25</w:t>
            </w:r>
          </w:p>
        </w:tc>
      </w:tr>
      <w:tr w:rsidR="00AC6432" w:rsidRPr="00001E8B">
        <w:trPr>
          <w:trHeight w:val="479"/>
        </w:trPr>
        <w:tc>
          <w:tcPr>
            <w:tcW w:w="560" w:type="dxa"/>
          </w:tcPr>
          <w:p w:rsidR="00AC6432" w:rsidRPr="00A244D1" w:rsidRDefault="00AC6432" w:rsidP="00A244D1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AC6432" w:rsidRPr="00A244D1" w:rsidRDefault="00AC6432" w:rsidP="00A244D1">
            <w:pPr>
              <w:spacing w:after="0" w:line="240" w:lineRule="auto"/>
              <w:rPr>
                <w:lang w:eastAsia="ru-RU"/>
              </w:rPr>
            </w:pPr>
            <w:r w:rsidRPr="00001E8B">
              <w:t>Теория информации</w:t>
            </w:r>
          </w:p>
        </w:tc>
        <w:tc>
          <w:tcPr>
            <w:tcW w:w="659" w:type="dxa"/>
            <w:vAlign w:val="bottom"/>
          </w:tcPr>
          <w:p w:rsidR="00AC6432" w:rsidRPr="00E3572C" w:rsidRDefault="00AC6432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6</w:t>
            </w:r>
          </w:p>
        </w:tc>
        <w:tc>
          <w:tcPr>
            <w:tcW w:w="623" w:type="dxa"/>
            <w:vAlign w:val="bottom"/>
          </w:tcPr>
          <w:p w:rsidR="00AC6432" w:rsidRPr="001426FC" w:rsidRDefault="00AC6432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4" w:type="dxa"/>
            <w:vAlign w:val="bottom"/>
          </w:tcPr>
          <w:p w:rsidR="00AC6432" w:rsidRPr="00A244D1" w:rsidRDefault="00AC6432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6 </w:t>
            </w:r>
          </w:p>
        </w:tc>
        <w:tc>
          <w:tcPr>
            <w:tcW w:w="710" w:type="dxa"/>
            <w:vAlign w:val="bottom"/>
          </w:tcPr>
          <w:p w:rsidR="00AC6432" w:rsidRPr="001426FC" w:rsidRDefault="00AC6432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20</w:t>
            </w:r>
          </w:p>
        </w:tc>
      </w:tr>
      <w:tr w:rsidR="00AC6432" w:rsidRPr="00001E8B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AC6432" w:rsidRPr="00A244D1" w:rsidRDefault="00AC6432" w:rsidP="00A244D1">
            <w:pPr>
              <w:spacing w:after="0" w:line="240" w:lineRule="auto"/>
              <w:rPr>
                <w:lang w:eastAsia="ru-RU"/>
              </w:rPr>
            </w:pPr>
            <w:r w:rsidRPr="00A244D1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C6432" w:rsidRPr="00E3572C" w:rsidRDefault="00AC6432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 w:rsidRPr="00A244D1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val="en-US" w:eastAsia="ru-RU"/>
              </w:rPr>
              <w:t>6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C6432" w:rsidRPr="001426FC" w:rsidRDefault="00AC6432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C6432" w:rsidRPr="00E3572C" w:rsidRDefault="00AC6432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 w:rsidRPr="00A244D1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val="en-US" w:eastAsia="ru-RU"/>
              </w:rPr>
              <w:t>6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AC6432" w:rsidRPr="001426FC" w:rsidRDefault="00AC6432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67</w:t>
            </w:r>
          </w:p>
        </w:tc>
      </w:tr>
    </w:tbl>
    <w:p w:rsidR="00AC6432" w:rsidRPr="00A244D1" w:rsidRDefault="00AC6432" w:rsidP="00A244D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AC6432" w:rsidRDefault="00AC6432" w:rsidP="00A244D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tbl>
      <w:tblPr>
        <w:tblW w:w="94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8"/>
        <w:gridCol w:w="4365"/>
        <w:gridCol w:w="4539"/>
      </w:tblGrid>
      <w:tr w:rsidR="00AC6432" w:rsidRPr="00001E8B">
        <w:trPr>
          <w:trHeight w:val="654"/>
        </w:trPr>
        <w:tc>
          <w:tcPr>
            <w:tcW w:w="588" w:type="dxa"/>
          </w:tcPr>
          <w:p w:rsidR="00AC6432" w:rsidRPr="00001E8B" w:rsidRDefault="00AC6432">
            <w:pPr>
              <w:jc w:val="center"/>
              <w:rPr>
                <w:b/>
                <w:bCs/>
              </w:rPr>
            </w:pPr>
            <w:r w:rsidRPr="00001E8B">
              <w:rPr>
                <w:b/>
                <w:bCs/>
              </w:rPr>
              <w:t>№</w:t>
            </w:r>
          </w:p>
          <w:p w:rsidR="00AC6432" w:rsidRPr="00001E8B" w:rsidRDefault="00AC6432">
            <w:pPr>
              <w:jc w:val="center"/>
              <w:rPr>
                <w:b/>
                <w:bCs/>
              </w:rPr>
            </w:pPr>
            <w:r w:rsidRPr="00001E8B">
              <w:rPr>
                <w:b/>
                <w:bCs/>
              </w:rPr>
              <w:t>п/п</w:t>
            </w:r>
          </w:p>
        </w:tc>
        <w:tc>
          <w:tcPr>
            <w:tcW w:w="4362" w:type="dxa"/>
          </w:tcPr>
          <w:p w:rsidR="00AC6432" w:rsidRPr="00001E8B" w:rsidRDefault="00AC6432">
            <w:pPr>
              <w:jc w:val="center"/>
              <w:rPr>
                <w:b/>
                <w:bCs/>
              </w:rPr>
            </w:pPr>
            <w:r w:rsidRPr="00001E8B">
              <w:rPr>
                <w:b/>
                <w:bCs/>
              </w:rPr>
              <w:t xml:space="preserve">Наименование раздела дисциплины </w:t>
            </w:r>
          </w:p>
        </w:tc>
        <w:tc>
          <w:tcPr>
            <w:tcW w:w="4536" w:type="dxa"/>
          </w:tcPr>
          <w:p w:rsidR="00AC6432" w:rsidRPr="00001E8B" w:rsidRDefault="00AC6432">
            <w:pPr>
              <w:ind w:right="-108"/>
              <w:jc w:val="center"/>
              <w:rPr>
                <w:b/>
                <w:bCs/>
              </w:rPr>
            </w:pPr>
            <w:r w:rsidRPr="00001E8B">
              <w:rPr>
                <w:b/>
                <w:bCs/>
              </w:rPr>
              <w:t>Вид самостоятельной работы</w:t>
            </w:r>
          </w:p>
        </w:tc>
      </w:tr>
      <w:tr w:rsidR="00AC6432" w:rsidRPr="00001E8B">
        <w:tc>
          <w:tcPr>
            <w:tcW w:w="588" w:type="dxa"/>
          </w:tcPr>
          <w:p w:rsidR="00AC6432" w:rsidRPr="00001E8B" w:rsidRDefault="00AC6432">
            <w:pPr>
              <w:jc w:val="center"/>
            </w:pPr>
          </w:p>
          <w:p w:rsidR="00AC6432" w:rsidRPr="00001E8B" w:rsidRDefault="00AC6432">
            <w:pPr>
              <w:jc w:val="center"/>
            </w:pPr>
            <w:r w:rsidRPr="00001E8B">
              <w:t>1</w:t>
            </w:r>
          </w:p>
          <w:p w:rsidR="00AC6432" w:rsidRPr="00001E8B" w:rsidRDefault="00AC6432">
            <w:pPr>
              <w:jc w:val="center"/>
            </w:pPr>
          </w:p>
          <w:p w:rsidR="00AC6432" w:rsidRPr="00001E8B" w:rsidRDefault="00AC6432">
            <w:pPr>
              <w:jc w:val="center"/>
            </w:pPr>
            <w:r w:rsidRPr="00001E8B">
              <w:t>2</w:t>
            </w:r>
          </w:p>
        </w:tc>
        <w:tc>
          <w:tcPr>
            <w:tcW w:w="4362" w:type="dxa"/>
          </w:tcPr>
          <w:p w:rsidR="00AC6432" w:rsidRPr="00001E8B" w:rsidRDefault="00AC6432">
            <w:pPr>
              <w:rPr>
                <w:b/>
                <w:bCs/>
              </w:rPr>
            </w:pPr>
            <w:r w:rsidRPr="00001E8B">
              <w:rPr>
                <w:b/>
                <w:bCs/>
              </w:rPr>
              <w:t>Модуль 1</w:t>
            </w:r>
          </w:p>
          <w:p w:rsidR="00AC6432" w:rsidRPr="00001E8B" w:rsidRDefault="00AC6432">
            <w:pPr>
              <w:rPr>
                <w:b/>
                <w:bCs/>
              </w:rPr>
            </w:pPr>
            <w:r w:rsidRPr="00001E8B">
              <w:t>Числа в ЭВМ</w:t>
            </w:r>
          </w:p>
          <w:p w:rsidR="00AC6432" w:rsidRPr="00001E8B" w:rsidRDefault="00AC6432">
            <w:pPr>
              <w:rPr>
                <w:b/>
                <w:bCs/>
              </w:rPr>
            </w:pPr>
            <w:r w:rsidRPr="00001E8B">
              <w:rPr>
                <w:b/>
                <w:bCs/>
              </w:rPr>
              <w:t>Модуль 2</w:t>
            </w:r>
          </w:p>
          <w:p w:rsidR="00AC6432" w:rsidRPr="00001E8B" w:rsidRDefault="00AC6432">
            <w:r w:rsidRPr="00001E8B">
              <w:t xml:space="preserve">Реализация компьютерных вычислений </w:t>
            </w:r>
          </w:p>
        </w:tc>
        <w:tc>
          <w:tcPr>
            <w:tcW w:w="4536" w:type="dxa"/>
            <w:vAlign w:val="center"/>
          </w:tcPr>
          <w:p w:rsidR="00AC6432" w:rsidRPr="00001E8B" w:rsidRDefault="00AC6432">
            <w:pPr>
              <w:jc w:val="both"/>
            </w:pPr>
            <w:r w:rsidRPr="00001E8B">
              <w:t>Численные методы. Часть 1. Методические указания / Н.А. Лизунова и др., ПГУПС. Каф. "Высш. математика", 2013 г.- 24 с. (300 экз).</w:t>
            </w:r>
          </w:p>
        </w:tc>
      </w:tr>
      <w:tr w:rsidR="00AC6432" w:rsidRPr="00001E8B">
        <w:tc>
          <w:tcPr>
            <w:tcW w:w="588" w:type="dxa"/>
          </w:tcPr>
          <w:p w:rsidR="00AC6432" w:rsidRPr="00001E8B" w:rsidRDefault="00AC6432">
            <w:pPr>
              <w:jc w:val="center"/>
            </w:pPr>
          </w:p>
          <w:p w:rsidR="00AC6432" w:rsidRPr="00001E8B" w:rsidRDefault="00AC6432">
            <w:pPr>
              <w:jc w:val="center"/>
            </w:pPr>
            <w:r w:rsidRPr="00001E8B">
              <w:t>3</w:t>
            </w:r>
          </w:p>
        </w:tc>
        <w:tc>
          <w:tcPr>
            <w:tcW w:w="4362" w:type="dxa"/>
          </w:tcPr>
          <w:p w:rsidR="00AC6432" w:rsidRPr="00001E8B" w:rsidRDefault="00AC6432">
            <w:pPr>
              <w:rPr>
                <w:b/>
                <w:bCs/>
              </w:rPr>
            </w:pPr>
            <w:r w:rsidRPr="00001E8B">
              <w:rPr>
                <w:b/>
                <w:bCs/>
              </w:rPr>
              <w:t>Модуль 3</w:t>
            </w:r>
          </w:p>
          <w:p w:rsidR="00AC6432" w:rsidRPr="00001E8B" w:rsidRDefault="00AC6432">
            <w:r w:rsidRPr="00001E8B">
              <w:t xml:space="preserve">Теория информации </w:t>
            </w:r>
          </w:p>
        </w:tc>
        <w:tc>
          <w:tcPr>
            <w:tcW w:w="4536" w:type="dxa"/>
            <w:vAlign w:val="center"/>
          </w:tcPr>
          <w:p w:rsidR="00AC6432" w:rsidRPr="00001E8B" w:rsidRDefault="00AC6432">
            <w:pPr>
              <w:jc w:val="both"/>
            </w:pPr>
            <w:r w:rsidRPr="00001E8B">
              <w:t>Численные методы. Часть 2. Методические указания / Н.А. Лизунова и др., ПГУПС. Каф. "Высш. математика", 2013 г.- 27 с. (300 экз).</w:t>
            </w:r>
          </w:p>
        </w:tc>
      </w:tr>
    </w:tbl>
    <w:p w:rsidR="00AC6432" w:rsidRDefault="00AC6432" w:rsidP="00A244D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C6432" w:rsidRDefault="00AC6432" w:rsidP="00A244D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C6432" w:rsidRDefault="00AC6432" w:rsidP="00A244D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C6432" w:rsidRDefault="00AC6432" w:rsidP="00A244D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AC6432" w:rsidRDefault="00AC6432" w:rsidP="00A244D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AC6432" w:rsidRDefault="00AC6432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AC6432" w:rsidRDefault="00AC6432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  <w:r w:rsidRPr="00BB7860"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C6432" w:rsidRPr="00A244D1" w:rsidRDefault="00AC6432" w:rsidP="0064175A">
      <w:pPr>
        <w:ind w:firstLine="851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AC6432" w:rsidRPr="00C04A82" w:rsidRDefault="00AC6432" w:rsidP="0064175A">
      <w:pPr>
        <w:numPr>
          <w:ilvl w:val="0"/>
          <w:numId w:val="17"/>
        </w:numPr>
        <w:tabs>
          <w:tab w:val="clear" w:pos="1211"/>
          <w:tab w:val="num" w:pos="0"/>
        </w:tabs>
        <w:spacing w:after="0" w:line="240" w:lineRule="auto"/>
        <w:ind w:left="0" w:firstLine="0"/>
        <w:jc w:val="both"/>
        <w:rPr>
          <w:sz w:val="28"/>
          <w:szCs w:val="28"/>
          <w:lang w:eastAsia="ru-RU"/>
        </w:rPr>
      </w:pPr>
      <w:r w:rsidRPr="00B55835">
        <w:rPr>
          <w:sz w:val="28"/>
          <w:szCs w:val="28"/>
        </w:rPr>
        <w:t xml:space="preserve">Письменный Д. Т. Конспект лекций по высшей математике: </w:t>
      </w:r>
      <w:r>
        <w:rPr>
          <w:sz w:val="28"/>
          <w:szCs w:val="28"/>
        </w:rPr>
        <w:t xml:space="preserve">полный курс/13-е изд.-Москва: </w:t>
      </w:r>
      <w:hyperlink r:id="rId6" w:history="1">
        <w:r w:rsidRPr="00B55835">
          <w:rPr>
            <w:sz w:val="28"/>
            <w:szCs w:val="28"/>
          </w:rPr>
          <w:t>Айрис-Пресс</w:t>
        </w:r>
      </w:hyperlink>
      <w:r w:rsidRPr="00B55835">
        <w:rPr>
          <w:sz w:val="28"/>
          <w:szCs w:val="28"/>
        </w:rPr>
        <w:t>, 201</w:t>
      </w:r>
      <w:r>
        <w:rPr>
          <w:sz w:val="28"/>
          <w:szCs w:val="28"/>
        </w:rPr>
        <w:t>5</w:t>
      </w:r>
      <w:r w:rsidRPr="00B55835">
        <w:rPr>
          <w:sz w:val="28"/>
          <w:szCs w:val="28"/>
        </w:rPr>
        <w:t>. – 60</w:t>
      </w:r>
      <w:r>
        <w:rPr>
          <w:sz w:val="28"/>
          <w:szCs w:val="28"/>
        </w:rPr>
        <w:t>3</w:t>
      </w:r>
      <w:r w:rsidRPr="00B55835">
        <w:rPr>
          <w:sz w:val="28"/>
          <w:szCs w:val="28"/>
        </w:rPr>
        <w:t xml:space="preserve"> c. </w:t>
      </w:r>
      <w:r>
        <w:rPr>
          <w:sz w:val="28"/>
          <w:szCs w:val="28"/>
        </w:rPr>
        <w:t>и аналоги годов издания 2003-2014.</w:t>
      </w:r>
      <w:r w:rsidRPr="00A244D1">
        <w:rPr>
          <w:sz w:val="28"/>
          <w:szCs w:val="28"/>
          <w:lang w:eastAsia="ru-RU"/>
        </w:rPr>
        <w:t xml:space="preserve"> </w:t>
      </w:r>
    </w:p>
    <w:p w:rsidR="00AC6432" w:rsidRPr="00A244D1" w:rsidRDefault="00AC6432" w:rsidP="0064175A">
      <w:pPr>
        <w:numPr>
          <w:ilvl w:val="0"/>
          <w:numId w:val="17"/>
        </w:numPr>
        <w:tabs>
          <w:tab w:val="clear" w:pos="1211"/>
          <w:tab w:val="num" w:pos="0"/>
        </w:tabs>
        <w:spacing w:after="0" w:line="240" w:lineRule="auto"/>
        <w:ind w:left="0" w:firstLine="0"/>
        <w:jc w:val="both"/>
        <w:rPr>
          <w:sz w:val="28"/>
          <w:szCs w:val="28"/>
          <w:lang w:eastAsia="ru-RU"/>
        </w:rPr>
      </w:pPr>
      <w:r w:rsidRPr="009829DA">
        <w:rPr>
          <w:sz w:val="28"/>
          <w:szCs w:val="28"/>
          <w:lang w:eastAsia="ru-RU"/>
        </w:rPr>
        <w:t>Дегтярев В.Г. , Демьянович Ю.К. Дискретная математика. Учебное пособие. СПб: ПГУПС, 2014. 100 с.</w:t>
      </w:r>
    </w:p>
    <w:p w:rsidR="00AC6432" w:rsidRPr="00A244D1" w:rsidRDefault="00AC6432" w:rsidP="0064175A">
      <w:pPr>
        <w:tabs>
          <w:tab w:val="left" w:pos="1200"/>
          <w:tab w:val="num" w:pos="1800"/>
        </w:tabs>
        <w:spacing w:after="0" w:line="240" w:lineRule="auto"/>
        <w:ind w:left="851"/>
        <w:jc w:val="both"/>
        <w:rPr>
          <w:sz w:val="28"/>
          <w:szCs w:val="28"/>
          <w:lang w:eastAsia="ru-RU"/>
        </w:rPr>
      </w:pPr>
    </w:p>
    <w:p w:rsidR="00AC6432" w:rsidRPr="00A244D1" w:rsidRDefault="00AC6432" w:rsidP="0064175A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AC6432" w:rsidRPr="00094119" w:rsidRDefault="00AC6432" w:rsidP="0064175A">
      <w:pPr>
        <w:numPr>
          <w:ilvl w:val="3"/>
          <w:numId w:val="16"/>
        </w:numPr>
        <w:tabs>
          <w:tab w:val="clear" w:pos="2880"/>
          <w:tab w:val="num" w:pos="360"/>
        </w:tabs>
        <w:spacing w:after="0" w:line="240" w:lineRule="auto"/>
        <w:ind w:left="360"/>
        <w:rPr>
          <w:sz w:val="28"/>
          <w:szCs w:val="28"/>
          <w:lang w:eastAsia="ru-RU"/>
        </w:rPr>
      </w:pPr>
      <w:r w:rsidRPr="00A244D1">
        <w:rPr>
          <w:sz w:val="28"/>
          <w:szCs w:val="28"/>
        </w:rPr>
        <w:t xml:space="preserve">. </w:t>
      </w:r>
      <w:r>
        <w:rPr>
          <w:sz w:val="28"/>
          <w:szCs w:val="28"/>
        </w:rPr>
        <w:t>Мальцев И. А.</w:t>
      </w:r>
      <w:r w:rsidRPr="00094119">
        <w:rPr>
          <w:sz w:val="28"/>
          <w:szCs w:val="28"/>
        </w:rPr>
        <w:t xml:space="preserve"> Дискретная математика. </w:t>
      </w:r>
      <w:r>
        <w:rPr>
          <w:sz w:val="28"/>
          <w:szCs w:val="28"/>
        </w:rPr>
        <w:t xml:space="preserve">М. </w:t>
      </w:r>
      <w:r w:rsidRPr="00094119">
        <w:rPr>
          <w:sz w:val="28"/>
          <w:szCs w:val="28"/>
        </w:rPr>
        <w:t>Л</w:t>
      </w:r>
      <w:r>
        <w:rPr>
          <w:sz w:val="28"/>
          <w:szCs w:val="28"/>
        </w:rPr>
        <w:t>ань, 2011 г.-304 с</w:t>
      </w:r>
      <w:r w:rsidRPr="00094119">
        <w:rPr>
          <w:sz w:val="28"/>
          <w:szCs w:val="28"/>
        </w:rPr>
        <w:t>.</w:t>
      </w:r>
    </w:p>
    <w:p w:rsidR="00AC6432" w:rsidRDefault="00AC6432" w:rsidP="0064175A">
      <w:pPr>
        <w:spacing w:after="0" w:line="240" w:lineRule="auto"/>
        <w:ind w:left="720"/>
        <w:rPr>
          <w:sz w:val="28"/>
          <w:szCs w:val="28"/>
          <w:lang w:eastAsia="ru-RU"/>
        </w:rPr>
      </w:pPr>
    </w:p>
    <w:p w:rsidR="00AC6432" w:rsidRPr="00A244D1" w:rsidRDefault="00AC6432" w:rsidP="0064175A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AC6432" w:rsidRPr="00A244D1" w:rsidRDefault="00AC6432" w:rsidP="0064175A">
      <w:pPr>
        <w:spacing w:after="0" w:line="240" w:lineRule="auto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AC6432" w:rsidRPr="00A244D1" w:rsidRDefault="00AC6432" w:rsidP="0064175A">
      <w:pPr>
        <w:spacing w:after="0" w:line="240" w:lineRule="auto"/>
        <w:rPr>
          <w:sz w:val="28"/>
          <w:szCs w:val="28"/>
          <w:lang w:eastAsia="ru-RU"/>
        </w:rPr>
      </w:pPr>
    </w:p>
    <w:p w:rsidR="00AC6432" w:rsidRPr="00A244D1" w:rsidRDefault="00AC6432" w:rsidP="0064175A">
      <w:pPr>
        <w:numPr>
          <w:ilvl w:val="1"/>
          <w:numId w:val="18"/>
        </w:numPr>
        <w:spacing w:after="0" w:line="240" w:lineRule="auto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AC6432" w:rsidRPr="00C04A82" w:rsidRDefault="00AC6432" w:rsidP="0064175A">
      <w:pPr>
        <w:numPr>
          <w:ilvl w:val="0"/>
          <w:numId w:val="25"/>
        </w:numPr>
        <w:jc w:val="both"/>
        <w:rPr>
          <w:b/>
          <w:bCs/>
          <w:sz w:val="28"/>
          <w:szCs w:val="28"/>
        </w:rPr>
      </w:pPr>
      <w:r w:rsidRPr="00A244D1">
        <w:rPr>
          <w:sz w:val="28"/>
          <w:szCs w:val="28"/>
        </w:rPr>
        <w:t xml:space="preserve">Численные методы. Часть 1. Методические указания / Н.А. Лизунова и др., ПГУПС. Каф. "Высш. математика", 2013 г.- 24 с. </w:t>
      </w:r>
    </w:p>
    <w:p w:rsidR="00AC6432" w:rsidRPr="00C04A82" w:rsidRDefault="00AC6432" w:rsidP="0064175A">
      <w:pPr>
        <w:numPr>
          <w:ilvl w:val="0"/>
          <w:numId w:val="25"/>
        </w:numPr>
        <w:jc w:val="both"/>
        <w:rPr>
          <w:b/>
          <w:bCs/>
          <w:sz w:val="28"/>
          <w:szCs w:val="28"/>
        </w:rPr>
      </w:pPr>
      <w:r w:rsidRPr="00A244D1">
        <w:rPr>
          <w:sz w:val="28"/>
          <w:szCs w:val="28"/>
        </w:rPr>
        <w:t>Численные методы. Часть 2. Методические указания / Н.А. Лизунова и др., ПГУПС. Каф. "Высш. математика", 2013 г.- 27 с</w:t>
      </w:r>
      <w:r>
        <w:rPr>
          <w:sz w:val="28"/>
          <w:szCs w:val="28"/>
          <w:lang w:val="en-US"/>
        </w:rPr>
        <w:t>.</w:t>
      </w:r>
    </w:p>
    <w:p w:rsidR="00AC6432" w:rsidRPr="00A244D1" w:rsidRDefault="00AC6432" w:rsidP="0064175A">
      <w:pPr>
        <w:numPr>
          <w:ilvl w:val="0"/>
          <w:numId w:val="25"/>
        </w:numPr>
        <w:jc w:val="both"/>
        <w:rPr>
          <w:b/>
          <w:bCs/>
          <w:sz w:val="28"/>
          <w:szCs w:val="28"/>
        </w:rPr>
      </w:pPr>
      <w:r w:rsidRPr="00094119">
        <w:rPr>
          <w:sz w:val="28"/>
          <w:szCs w:val="28"/>
          <w:lang w:eastAsia="ru-RU"/>
        </w:rPr>
        <w:t>Вентцель Е.С. Теория вероятностей. Учебник д</w:t>
      </w:r>
      <w:r>
        <w:rPr>
          <w:sz w:val="28"/>
          <w:szCs w:val="28"/>
          <w:lang w:eastAsia="ru-RU"/>
        </w:rPr>
        <w:t>ля вузов. М.: Высшая школа, 2010</w:t>
      </w:r>
      <w:r w:rsidRPr="00094119">
        <w:rPr>
          <w:sz w:val="28"/>
          <w:szCs w:val="28"/>
          <w:lang w:eastAsia="ru-RU"/>
        </w:rPr>
        <w:t xml:space="preserve"> г.</w:t>
      </w:r>
      <w:r>
        <w:rPr>
          <w:sz w:val="28"/>
          <w:szCs w:val="28"/>
          <w:lang w:eastAsia="ru-RU"/>
        </w:rPr>
        <w:t>- 658 с.</w:t>
      </w:r>
    </w:p>
    <w:p w:rsidR="00AC6432" w:rsidRDefault="00AC6432" w:rsidP="00A244D1">
      <w:pPr>
        <w:widowControl w:val="0"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AC6432" w:rsidRDefault="00AC6432" w:rsidP="00120AA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 </w:t>
      </w:r>
    </w:p>
    <w:p w:rsidR="00AC6432" w:rsidRDefault="00AC6432" w:rsidP="00120AA8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E3572C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E3572C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>
        <w:rPr>
          <w:sz w:val="28"/>
          <w:szCs w:val="28"/>
          <w:lang w:val="en-US"/>
        </w:rPr>
        <w:t>http</w:t>
      </w:r>
      <w:r w:rsidRPr="00E3572C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E3572C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E3572C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E3572C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AC6432" w:rsidRPr="004E2657" w:rsidRDefault="00AC6432" w:rsidP="00120AA8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E3572C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E3572C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E3572C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E3572C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E3572C">
        <w:rPr>
          <w:sz w:val="28"/>
          <w:szCs w:val="28"/>
        </w:rPr>
        <w:t xml:space="preserve"> </w:t>
      </w:r>
      <w:r>
        <w:rPr>
          <w:sz w:val="28"/>
          <w:szCs w:val="28"/>
        </w:rPr>
        <w:t>Загл. с экрана.;</w:t>
      </w:r>
    </w:p>
    <w:p w:rsidR="00AC6432" w:rsidRDefault="00AC6432" w:rsidP="00120AA8">
      <w:pPr>
        <w:rPr>
          <w:b/>
          <w:bCs/>
        </w:rPr>
      </w:pPr>
    </w:p>
    <w:p w:rsidR="00AC6432" w:rsidRDefault="00AC6432" w:rsidP="00120AA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AC6432" w:rsidRPr="005B0295" w:rsidRDefault="00AC6432" w:rsidP="00120AA8">
      <w:pPr>
        <w:ind w:firstLine="851"/>
        <w:rPr>
          <w:sz w:val="28"/>
          <w:szCs w:val="28"/>
        </w:rPr>
      </w:pPr>
      <w:r w:rsidRPr="005B0295">
        <w:rPr>
          <w:sz w:val="28"/>
          <w:szCs w:val="28"/>
        </w:rPr>
        <w:t>Порядок изучения дисциплины следующий:</w:t>
      </w:r>
    </w:p>
    <w:p w:rsidR="00AC6432" w:rsidRPr="005B0295" w:rsidRDefault="00AC6432" w:rsidP="00120AA8">
      <w:pPr>
        <w:pStyle w:val="ListParagraph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C6432" w:rsidRPr="005B0295" w:rsidRDefault="00AC6432" w:rsidP="00120AA8">
      <w:pPr>
        <w:pStyle w:val="ListParagraph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AC6432" w:rsidRPr="005B0295" w:rsidRDefault="00AC6432" w:rsidP="00120AA8">
      <w:pPr>
        <w:pStyle w:val="ListParagraph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C6432" w:rsidRPr="005B0295" w:rsidRDefault="00AC6432" w:rsidP="00120AA8">
      <w:pPr>
        <w:ind w:firstLine="851"/>
        <w:jc w:val="center"/>
        <w:rPr>
          <w:sz w:val="28"/>
          <w:szCs w:val="28"/>
        </w:rPr>
      </w:pPr>
    </w:p>
    <w:p w:rsidR="00AC6432" w:rsidRPr="00D2714B" w:rsidRDefault="00AC6432" w:rsidP="00120AA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C6432" w:rsidRDefault="00AC6432" w:rsidP="00120AA8">
      <w:pPr>
        <w:tabs>
          <w:tab w:val="left" w:pos="0"/>
        </w:tabs>
        <w:ind w:firstLine="851"/>
        <w:rPr>
          <w:sz w:val="28"/>
          <w:szCs w:val="28"/>
        </w:rPr>
      </w:pPr>
    </w:p>
    <w:p w:rsidR="00AC6432" w:rsidRPr="005C3AFF" w:rsidRDefault="00AC6432" w:rsidP="00120AA8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AC6432" w:rsidRDefault="00AC6432" w:rsidP="00120AA8">
      <w:pPr>
        <w:rPr>
          <w:sz w:val="28"/>
          <w:szCs w:val="28"/>
        </w:rPr>
      </w:pPr>
      <w:r>
        <w:rPr>
          <w:sz w:val="28"/>
          <w:szCs w:val="28"/>
        </w:rPr>
        <w:t>– технические средства (компьютерная техника, проектор);</w:t>
      </w:r>
    </w:p>
    <w:p w:rsidR="00AC6432" w:rsidRPr="005C3AFF" w:rsidRDefault="00AC6432" w:rsidP="00120AA8">
      <w:pPr>
        <w:rPr>
          <w:sz w:val="28"/>
          <w:szCs w:val="28"/>
        </w:rPr>
      </w:pPr>
      <w:r>
        <w:rPr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AC6432" w:rsidRPr="00011D45" w:rsidRDefault="00AC6432" w:rsidP="00120AA8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AC6432" w:rsidRPr="00D52388" w:rsidRDefault="00AC6432" w:rsidP="00120AA8">
      <w:pPr>
        <w:tabs>
          <w:tab w:val="left" w:pos="1418"/>
        </w:tabs>
        <w:ind w:left="851"/>
        <w:jc w:val="both"/>
        <w:rPr>
          <w:sz w:val="28"/>
          <w:szCs w:val="28"/>
        </w:rPr>
      </w:pPr>
    </w:p>
    <w:p w:rsidR="00AC6432" w:rsidRDefault="00AC6432" w:rsidP="00120AA8">
      <w:pPr>
        <w:ind w:firstLine="85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AC6432" w:rsidRDefault="00AC6432" w:rsidP="00120AA8">
      <w:pPr>
        <w:tabs>
          <w:tab w:val="left" w:pos="851"/>
        </w:tabs>
        <w:ind w:firstLine="567"/>
        <w:rPr>
          <w:sz w:val="28"/>
          <w:szCs w:val="28"/>
        </w:rPr>
      </w:pPr>
      <w:r w:rsidRPr="00926C07">
        <w:rPr>
          <w:sz w:val="28"/>
          <w:szCs w:val="28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учебным планом, и соответствует </w:t>
      </w:r>
      <w:r>
        <w:rPr>
          <w:sz w:val="28"/>
          <w:szCs w:val="28"/>
        </w:rPr>
        <w:t xml:space="preserve">действующим </w:t>
      </w:r>
      <w:r w:rsidRPr="00926C07">
        <w:rPr>
          <w:sz w:val="28"/>
          <w:szCs w:val="28"/>
        </w:rPr>
        <w:t>санитарным и противопожарным нормам и правилам.</w:t>
      </w:r>
    </w:p>
    <w:p w:rsidR="00AC6432" w:rsidRDefault="00AC6432" w:rsidP="00120AA8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AC6432" w:rsidRDefault="00AC6432" w:rsidP="00120AA8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AC6432" w:rsidRDefault="00AC6432" w:rsidP="00120AA8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AC6432" w:rsidRPr="0031295B" w:rsidRDefault="00AC6432" w:rsidP="00120AA8">
      <w:pPr>
        <w:widowControl w:val="0"/>
        <w:tabs>
          <w:tab w:val="left" w:pos="1418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AC6432" w:rsidRDefault="00AC6432">
      <w:pPr>
        <w:rPr>
          <w:noProof/>
          <w:lang w:eastAsia="ru-RU"/>
        </w:rPr>
      </w:pPr>
      <w:r>
        <w:t xml:space="preserve">         </w:t>
      </w:r>
    </w:p>
    <w:p w:rsidR="00AC6432" w:rsidRDefault="00AC6432">
      <w:r>
        <w:rPr>
          <w:noProof/>
          <w:lang w:eastAsia="ru-RU"/>
        </w:rPr>
        <w:pict>
          <v:shape id="Рисунок 4" o:spid="_x0000_i1026" type="#_x0000_t75" style="width:483pt;height:84pt;visibility:visible">
            <v:imagedata r:id="rId7" o:title="" croptop="45140f" cropbottom="13046f" cropleft="6012f" cropright="5247f"/>
          </v:shape>
        </w:pict>
      </w:r>
    </w:p>
    <w:p w:rsidR="00AC6432" w:rsidRPr="001B2C7B" w:rsidRDefault="00AC6432">
      <w:pPr>
        <w:rPr>
          <w:sz w:val="26"/>
          <w:szCs w:val="26"/>
        </w:rPr>
      </w:pPr>
      <w:r>
        <w:t xml:space="preserve">        </w:t>
      </w:r>
      <w:r w:rsidRPr="001B2C7B">
        <w:rPr>
          <w:color w:val="404040"/>
          <w:sz w:val="26"/>
          <w:szCs w:val="26"/>
        </w:rPr>
        <w:t>1</w:t>
      </w:r>
      <w:r>
        <w:rPr>
          <w:color w:val="404040"/>
          <w:sz w:val="26"/>
          <w:szCs w:val="26"/>
          <w:lang w:val="en-US"/>
        </w:rPr>
        <w:t>8</w:t>
      </w:r>
      <w:r w:rsidRPr="001B2C7B">
        <w:rPr>
          <w:color w:val="404040"/>
          <w:sz w:val="26"/>
          <w:szCs w:val="26"/>
        </w:rPr>
        <w:t xml:space="preserve"> </w:t>
      </w:r>
      <w:r>
        <w:rPr>
          <w:color w:val="404040"/>
          <w:sz w:val="26"/>
          <w:szCs w:val="26"/>
          <w:lang w:val="en-US"/>
        </w:rPr>
        <w:t>апрел</w:t>
      </w:r>
      <w:r w:rsidRPr="001B2C7B">
        <w:rPr>
          <w:color w:val="404040"/>
          <w:sz w:val="26"/>
          <w:szCs w:val="26"/>
        </w:rPr>
        <w:t>я 201</w:t>
      </w:r>
      <w:r>
        <w:rPr>
          <w:color w:val="404040"/>
          <w:sz w:val="26"/>
          <w:szCs w:val="26"/>
        </w:rPr>
        <w:t>8</w:t>
      </w:r>
      <w:r w:rsidRPr="001B2C7B">
        <w:rPr>
          <w:color w:val="404040"/>
          <w:sz w:val="26"/>
          <w:szCs w:val="26"/>
        </w:rPr>
        <w:t>г.</w:t>
      </w:r>
    </w:p>
    <w:sectPr w:rsidR="00AC6432" w:rsidRPr="001B2C7B" w:rsidSect="003114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A150A3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F640EE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>
    <w:nsid w:val="698E2C7D"/>
    <w:multiLevelType w:val="hybridMultilevel"/>
    <w:tmpl w:val="F21CB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0"/>
  </w:num>
  <w:num w:numId="3">
    <w:abstractNumId w:val="10"/>
  </w:num>
  <w:num w:numId="4">
    <w:abstractNumId w:val="9"/>
  </w:num>
  <w:num w:numId="5">
    <w:abstractNumId w:val="15"/>
  </w:num>
  <w:num w:numId="6">
    <w:abstractNumId w:val="7"/>
  </w:num>
  <w:num w:numId="7">
    <w:abstractNumId w:val="17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5"/>
  </w:num>
  <w:num w:numId="13">
    <w:abstractNumId w:val="11"/>
  </w:num>
  <w:num w:numId="14">
    <w:abstractNumId w:val="1"/>
  </w:num>
  <w:num w:numId="15">
    <w:abstractNumId w:val="20"/>
  </w:num>
  <w:num w:numId="16">
    <w:abstractNumId w:val="18"/>
  </w:num>
  <w:num w:numId="17">
    <w:abstractNumId w:val="19"/>
  </w:num>
  <w:num w:numId="18">
    <w:abstractNumId w:val="0"/>
  </w:num>
  <w:num w:numId="19">
    <w:abstractNumId w:val="3"/>
  </w:num>
  <w:num w:numId="20">
    <w:abstractNumId w:val="8"/>
  </w:num>
  <w:num w:numId="21">
    <w:abstractNumId w:val="13"/>
  </w:num>
  <w:num w:numId="22">
    <w:abstractNumId w:val="5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21"/>
  </w:num>
  <w:num w:numId="2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3A21"/>
    <w:rsid w:val="00001E8B"/>
    <w:rsid w:val="00011912"/>
    <w:rsid w:val="00011D45"/>
    <w:rsid w:val="00062381"/>
    <w:rsid w:val="000648FC"/>
    <w:rsid w:val="000828FB"/>
    <w:rsid w:val="00094119"/>
    <w:rsid w:val="000A3646"/>
    <w:rsid w:val="00104973"/>
    <w:rsid w:val="00117234"/>
    <w:rsid w:val="001177E7"/>
    <w:rsid w:val="00120AA8"/>
    <w:rsid w:val="001343F3"/>
    <w:rsid w:val="001426FC"/>
    <w:rsid w:val="001677F9"/>
    <w:rsid w:val="00174B19"/>
    <w:rsid w:val="001B2C7B"/>
    <w:rsid w:val="001B4F1A"/>
    <w:rsid w:val="001C32A1"/>
    <w:rsid w:val="001D73A0"/>
    <w:rsid w:val="002D1E59"/>
    <w:rsid w:val="003114C9"/>
    <w:rsid w:val="0031295B"/>
    <w:rsid w:val="003C6EB0"/>
    <w:rsid w:val="003D7348"/>
    <w:rsid w:val="003E4FDA"/>
    <w:rsid w:val="003F2F2E"/>
    <w:rsid w:val="00415BA6"/>
    <w:rsid w:val="00417486"/>
    <w:rsid w:val="004436C3"/>
    <w:rsid w:val="004B726E"/>
    <w:rsid w:val="004D0E04"/>
    <w:rsid w:val="004D1247"/>
    <w:rsid w:val="004E2657"/>
    <w:rsid w:val="004F4E2C"/>
    <w:rsid w:val="00513BF1"/>
    <w:rsid w:val="00522E17"/>
    <w:rsid w:val="00532339"/>
    <w:rsid w:val="0054050E"/>
    <w:rsid w:val="005B0295"/>
    <w:rsid w:val="005C228F"/>
    <w:rsid w:val="005C3AFF"/>
    <w:rsid w:val="0064175A"/>
    <w:rsid w:val="0065474B"/>
    <w:rsid w:val="00687792"/>
    <w:rsid w:val="006900ED"/>
    <w:rsid w:val="006A1B40"/>
    <w:rsid w:val="006D6790"/>
    <w:rsid w:val="006E5C5B"/>
    <w:rsid w:val="00716B0B"/>
    <w:rsid w:val="00726114"/>
    <w:rsid w:val="00732C07"/>
    <w:rsid w:val="00745D99"/>
    <w:rsid w:val="0076209E"/>
    <w:rsid w:val="0077375D"/>
    <w:rsid w:val="007F4C9A"/>
    <w:rsid w:val="007F7404"/>
    <w:rsid w:val="00847E57"/>
    <w:rsid w:val="00872A01"/>
    <w:rsid w:val="00894190"/>
    <w:rsid w:val="008A5133"/>
    <w:rsid w:val="008D3E57"/>
    <w:rsid w:val="008F4952"/>
    <w:rsid w:val="0091772A"/>
    <w:rsid w:val="00926C07"/>
    <w:rsid w:val="00931DDA"/>
    <w:rsid w:val="00950AFB"/>
    <w:rsid w:val="0096187D"/>
    <w:rsid w:val="009829DA"/>
    <w:rsid w:val="00983D29"/>
    <w:rsid w:val="009A1779"/>
    <w:rsid w:val="009A3854"/>
    <w:rsid w:val="00A0012D"/>
    <w:rsid w:val="00A244D1"/>
    <w:rsid w:val="00A2633A"/>
    <w:rsid w:val="00A56983"/>
    <w:rsid w:val="00A8215E"/>
    <w:rsid w:val="00A82688"/>
    <w:rsid w:val="00AA502F"/>
    <w:rsid w:val="00AC6432"/>
    <w:rsid w:val="00AF295C"/>
    <w:rsid w:val="00B50A39"/>
    <w:rsid w:val="00B55835"/>
    <w:rsid w:val="00B854C9"/>
    <w:rsid w:val="00B97D49"/>
    <w:rsid w:val="00BB7860"/>
    <w:rsid w:val="00BF0C9D"/>
    <w:rsid w:val="00BF1C8F"/>
    <w:rsid w:val="00BF3A21"/>
    <w:rsid w:val="00C04A82"/>
    <w:rsid w:val="00C1371B"/>
    <w:rsid w:val="00C42547"/>
    <w:rsid w:val="00C66876"/>
    <w:rsid w:val="00CC2264"/>
    <w:rsid w:val="00CC5484"/>
    <w:rsid w:val="00D04A3F"/>
    <w:rsid w:val="00D05570"/>
    <w:rsid w:val="00D107D2"/>
    <w:rsid w:val="00D2714B"/>
    <w:rsid w:val="00D46B2F"/>
    <w:rsid w:val="00D52388"/>
    <w:rsid w:val="00DB5062"/>
    <w:rsid w:val="00DC59FF"/>
    <w:rsid w:val="00DE75A8"/>
    <w:rsid w:val="00E2741E"/>
    <w:rsid w:val="00E3572C"/>
    <w:rsid w:val="00E40662"/>
    <w:rsid w:val="00E530FA"/>
    <w:rsid w:val="00E7589C"/>
    <w:rsid w:val="00E94F6D"/>
    <w:rsid w:val="00EC57AA"/>
    <w:rsid w:val="00F079BE"/>
    <w:rsid w:val="00F31596"/>
    <w:rsid w:val="00F73E19"/>
    <w:rsid w:val="00FD3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74B19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13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343F3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9A385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A82688"/>
    <w:rPr>
      <w:color w:val="0000FF"/>
      <w:u w:val="single"/>
    </w:rPr>
  </w:style>
  <w:style w:type="character" w:customStyle="1" w:styleId="a">
    <w:name w:val="Основной текст_"/>
    <w:basedOn w:val="DefaultParagraphFont"/>
    <w:link w:val="1"/>
    <w:uiPriority w:val="99"/>
    <w:locked/>
    <w:rsid w:val="00A8215E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A8215E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Normal"/>
    <w:link w:val="a"/>
    <w:uiPriority w:val="99"/>
    <w:rsid w:val="00A8215E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  <w:lang w:eastAsia="ru-RU"/>
    </w:rPr>
  </w:style>
  <w:style w:type="paragraph" w:customStyle="1" w:styleId="20">
    <w:name w:val="Основной текст (2)"/>
    <w:basedOn w:val="Normal"/>
    <w:link w:val="2"/>
    <w:uiPriority w:val="99"/>
    <w:rsid w:val="00A8215E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847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7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7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7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7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7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7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7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7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7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abirint.ru/pubhouse/12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10</Pages>
  <Words>2060</Words>
  <Characters>11744</Characters>
  <Application>Microsoft Office Outlook</Application>
  <DocSecurity>0</DocSecurity>
  <Lines>0</Lines>
  <Paragraphs>0</Paragraphs>
  <ScaleCrop>false</ScaleCrop>
  <Company>pgups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Direcor</dc:creator>
  <cp:keywords/>
  <dc:description/>
  <cp:lastModifiedBy>usr</cp:lastModifiedBy>
  <cp:revision>2</cp:revision>
  <cp:lastPrinted>2017-02-22T09:09:00Z</cp:lastPrinted>
  <dcterms:created xsi:type="dcterms:W3CDTF">2018-11-30T09:14:00Z</dcterms:created>
  <dcterms:modified xsi:type="dcterms:W3CDTF">2018-11-30T09:14:00Z</dcterms:modified>
</cp:coreProperties>
</file>