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AA6" w:rsidRPr="000C4C6C" w:rsidRDefault="00DE2AA6" w:rsidP="00F80FE8">
      <w:pPr>
        <w:ind w:firstLine="0"/>
        <w:jc w:val="center"/>
        <w:rPr>
          <w:b/>
          <w:bCs/>
          <w:sz w:val="20"/>
          <w:szCs w:val="20"/>
        </w:rPr>
      </w:pPr>
      <w:r w:rsidRPr="000C4C6C">
        <w:rPr>
          <w:b/>
          <w:bCs/>
          <w:sz w:val="20"/>
          <w:szCs w:val="20"/>
        </w:rPr>
        <w:t>ФЕДЕРАЛЬНОЕ АГЕНТСТВО ЖЕЛЕЗНОДОРОЖНОГО ТРАНСПОРТА</w:t>
      </w:r>
    </w:p>
    <w:p w:rsidR="00DE2AA6" w:rsidRDefault="00DE2AA6" w:rsidP="004B799F">
      <w:pPr>
        <w:spacing w:line="240" w:lineRule="auto"/>
        <w:ind w:left="-426" w:firstLine="0"/>
        <w:jc w:val="center"/>
        <w:rPr>
          <w:sz w:val="20"/>
          <w:szCs w:val="20"/>
        </w:rPr>
      </w:pPr>
    </w:p>
    <w:p w:rsidR="00DE2AA6" w:rsidRPr="00336C3E" w:rsidRDefault="00DE2AA6" w:rsidP="00F80FE8">
      <w:pPr>
        <w:ind w:left="-426" w:firstLine="0"/>
        <w:jc w:val="center"/>
        <w:rPr>
          <w:sz w:val="24"/>
          <w:szCs w:val="24"/>
        </w:rPr>
      </w:pPr>
      <w:r w:rsidRPr="00336C3E">
        <w:rPr>
          <w:sz w:val="24"/>
          <w:szCs w:val="24"/>
        </w:rPr>
        <w:t>Федеральное государственное бюджетное обр</w:t>
      </w:r>
      <w:r>
        <w:rPr>
          <w:sz w:val="24"/>
          <w:szCs w:val="24"/>
        </w:rPr>
        <w:t xml:space="preserve">азовательное учреждение высшего </w:t>
      </w:r>
      <w:r w:rsidRPr="00336C3E">
        <w:rPr>
          <w:sz w:val="24"/>
          <w:szCs w:val="24"/>
        </w:rPr>
        <w:t>образования</w:t>
      </w:r>
    </w:p>
    <w:p w:rsidR="00DE2AA6" w:rsidRPr="006963DB" w:rsidRDefault="00DE2AA6" w:rsidP="00F80FE8">
      <w:pPr>
        <w:ind w:left="-426"/>
        <w:jc w:val="center"/>
        <w:rPr>
          <w:b/>
          <w:bCs/>
          <w:sz w:val="28"/>
          <w:szCs w:val="28"/>
        </w:rPr>
      </w:pPr>
      <w:r w:rsidRPr="006963DB">
        <w:rPr>
          <w:sz w:val="28"/>
          <w:szCs w:val="28"/>
        </w:rPr>
        <w:t>«</w:t>
      </w:r>
      <w:r w:rsidRPr="006963DB">
        <w:rPr>
          <w:b/>
          <w:bCs/>
          <w:sz w:val="28"/>
          <w:szCs w:val="28"/>
        </w:rPr>
        <w:t>Петербургский государственный университет путей сообщения</w:t>
      </w:r>
    </w:p>
    <w:p w:rsidR="00DE2AA6" w:rsidRPr="006963DB" w:rsidRDefault="00DE2AA6" w:rsidP="00F80FE8">
      <w:pPr>
        <w:ind w:left="-426"/>
        <w:jc w:val="center"/>
        <w:rPr>
          <w:sz w:val="28"/>
          <w:szCs w:val="28"/>
        </w:rPr>
      </w:pPr>
      <w:r w:rsidRPr="006963DB">
        <w:rPr>
          <w:b/>
          <w:bCs/>
          <w:sz w:val="28"/>
          <w:szCs w:val="28"/>
        </w:rPr>
        <w:t>Императора Александра I</w:t>
      </w:r>
      <w:r w:rsidRPr="006963DB">
        <w:rPr>
          <w:sz w:val="28"/>
          <w:szCs w:val="28"/>
        </w:rPr>
        <w:t>»</w:t>
      </w:r>
    </w:p>
    <w:p w:rsidR="00DE2AA6" w:rsidRDefault="00DE2AA6" w:rsidP="004B799F">
      <w:pPr>
        <w:ind w:left="-426"/>
        <w:jc w:val="center"/>
        <w:rPr>
          <w:sz w:val="12"/>
          <w:szCs w:val="12"/>
        </w:rPr>
      </w:pPr>
      <w:r w:rsidRPr="006963DB">
        <w:rPr>
          <w:sz w:val="28"/>
          <w:szCs w:val="28"/>
        </w:rPr>
        <w:t>(ФГБОУ ВО ПГУПС)</w:t>
      </w:r>
    </w:p>
    <w:p w:rsidR="00DE2AA6" w:rsidRPr="008C3809" w:rsidRDefault="00DE2AA6" w:rsidP="004B799F">
      <w:pPr>
        <w:ind w:left="-426"/>
        <w:jc w:val="center"/>
        <w:rPr>
          <w:sz w:val="12"/>
          <w:szCs w:val="12"/>
        </w:rPr>
      </w:pPr>
      <w:r>
        <w:rPr>
          <w:sz w:val="12"/>
          <w:szCs w:val="12"/>
        </w:rPr>
        <w:t>__________________________________________________________________________________________________________________________________________________________</w:t>
      </w:r>
    </w:p>
    <w:p w:rsidR="00DE2AA6" w:rsidRPr="008C3809" w:rsidRDefault="00DE2AA6" w:rsidP="004B799F">
      <w:pPr>
        <w:spacing w:line="240" w:lineRule="auto"/>
        <w:ind w:left="-426"/>
        <w:jc w:val="center"/>
        <w:rPr>
          <w:sz w:val="12"/>
          <w:szCs w:val="12"/>
        </w:rPr>
      </w:pPr>
    </w:p>
    <w:p w:rsidR="00DE2AA6" w:rsidRPr="00EB473F" w:rsidRDefault="00DE2AA6" w:rsidP="00F80FE8">
      <w:pPr>
        <w:ind w:left="-426"/>
        <w:jc w:val="center"/>
        <w:rPr>
          <w:sz w:val="28"/>
          <w:szCs w:val="28"/>
        </w:rPr>
      </w:pPr>
      <w:r w:rsidRPr="00EB473F">
        <w:rPr>
          <w:sz w:val="28"/>
          <w:szCs w:val="28"/>
        </w:rPr>
        <w:t>Кафедра «Техносферная и экологическая безопасность»</w:t>
      </w:r>
    </w:p>
    <w:p w:rsidR="00DE2AA6" w:rsidRDefault="00DE2AA6" w:rsidP="004B799F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E2AA6" w:rsidRDefault="00DE2AA6" w:rsidP="00C339C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E2AA6" w:rsidRDefault="00DE2AA6" w:rsidP="000C4C6C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DE2AA6" w:rsidRPr="00D2714B" w:rsidRDefault="00DE2AA6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DE2AA6" w:rsidRPr="00D2714B" w:rsidRDefault="00DE2AA6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DE2AA6" w:rsidRDefault="00DE2A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E3307C">
        <w:rPr>
          <w:b/>
          <w:bCs/>
          <w:sz w:val="28"/>
          <w:szCs w:val="28"/>
        </w:rPr>
        <w:t>ОРГАНИЗАЦИЯ ДОСТУПНОЙ СРЕДЫ ДЛЯ ИНВАЛИДОВ НА ТРАНСПОРТЕ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ФТД.1</w:t>
      </w:r>
      <w:r w:rsidRPr="00D2714B">
        <w:rPr>
          <w:sz w:val="28"/>
          <w:szCs w:val="28"/>
        </w:rPr>
        <w:t>)</w:t>
      </w:r>
    </w:p>
    <w:p w:rsidR="00DE2AA6" w:rsidRPr="004B799F" w:rsidRDefault="00DE2AA6" w:rsidP="0095427B">
      <w:pPr>
        <w:widowControl/>
        <w:spacing w:line="240" w:lineRule="auto"/>
        <w:ind w:firstLine="0"/>
        <w:jc w:val="center"/>
        <w:rPr>
          <w:sz w:val="20"/>
          <w:szCs w:val="20"/>
        </w:rPr>
      </w:pPr>
    </w:p>
    <w:p w:rsidR="00DE2AA6" w:rsidRPr="00636F66" w:rsidRDefault="00DE2AA6" w:rsidP="004B799F">
      <w:pPr>
        <w:jc w:val="center"/>
        <w:rPr>
          <w:sz w:val="28"/>
          <w:szCs w:val="28"/>
        </w:rPr>
      </w:pPr>
      <w:r w:rsidRPr="00636F66">
        <w:rPr>
          <w:sz w:val="28"/>
          <w:szCs w:val="28"/>
        </w:rPr>
        <w:t>для специальности</w:t>
      </w:r>
    </w:p>
    <w:p w:rsidR="00DE2AA6" w:rsidRPr="00636F66" w:rsidRDefault="00DE2AA6" w:rsidP="004B799F">
      <w:pPr>
        <w:jc w:val="center"/>
        <w:rPr>
          <w:sz w:val="28"/>
          <w:szCs w:val="28"/>
        </w:rPr>
      </w:pPr>
      <w:r w:rsidRPr="00636F66">
        <w:rPr>
          <w:sz w:val="28"/>
          <w:szCs w:val="28"/>
        </w:rPr>
        <w:t xml:space="preserve">23.05.06 «Строительство железных дорог, мостов </w:t>
      </w:r>
    </w:p>
    <w:p w:rsidR="00DE2AA6" w:rsidRDefault="00DE2AA6" w:rsidP="004B799F">
      <w:pPr>
        <w:jc w:val="center"/>
        <w:rPr>
          <w:sz w:val="28"/>
          <w:szCs w:val="28"/>
        </w:rPr>
      </w:pPr>
      <w:r w:rsidRPr="00636F66">
        <w:rPr>
          <w:sz w:val="28"/>
          <w:szCs w:val="28"/>
        </w:rPr>
        <w:t>и транспортных тоннелей»</w:t>
      </w:r>
    </w:p>
    <w:p w:rsidR="00DE2AA6" w:rsidRPr="004B799F" w:rsidRDefault="00DE2AA6" w:rsidP="004B799F">
      <w:pPr>
        <w:jc w:val="center"/>
        <w:rPr>
          <w:sz w:val="20"/>
          <w:szCs w:val="20"/>
        </w:rPr>
      </w:pPr>
      <w:r w:rsidRPr="004B799F">
        <w:rPr>
          <w:sz w:val="20"/>
          <w:szCs w:val="20"/>
        </w:rPr>
        <w:t xml:space="preserve"> </w:t>
      </w:r>
    </w:p>
    <w:p w:rsidR="00DE2AA6" w:rsidRPr="004B799F" w:rsidRDefault="00DE2AA6" w:rsidP="004B799F">
      <w:pPr>
        <w:jc w:val="center"/>
        <w:rPr>
          <w:sz w:val="28"/>
          <w:szCs w:val="28"/>
        </w:rPr>
      </w:pPr>
      <w:r w:rsidRPr="00636F66">
        <w:rPr>
          <w:sz w:val="28"/>
          <w:szCs w:val="28"/>
        </w:rPr>
        <w:t>по специализациям</w:t>
      </w:r>
      <w:r w:rsidRPr="004B799F">
        <w:rPr>
          <w:sz w:val="28"/>
          <w:szCs w:val="28"/>
        </w:rPr>
        <w:t>:</w:t>
      </w:r>
    </w:p>
    <w:p w:rsidR="00DE2AA6" w:rsidRPr="00DF2971" w:rsidRDefault="00DE2AA6" w:rsidP="004B799F">
      <w:pPr>
        <w:jc w:val="center"/>
        <w:rPr>
          <w:sz w:val="28"/>
          <w:szCs w:val="28"/>
        </w:rPr>
      </w:pPr>
      <w:r w:rsidRPr="00636F66">
        <w:rPr>
          <w:sz w:val="28"/>
          <w:szCs w:val="28"/>
        </w:rPr>
        <w:t>«</w:t>
      </w:r>
      <w:r w:rsidRPr="00DF2971">
        <w:rPr>
          <w:sz w:val="28"/>
          <w:szCs w:val="28"/>
        </w:rPr>
        <w:t>Строительство магистральных железных дорог»,</w:t>
      </w:r>
    </w:p>
    <w:p w:rsidR="00DE2AA6" w:rsidRPr="00DF2971" w:rsidRDefault="00DE2AA6" w:rsidP="004B799F">
      <w:pPr>
        <w:jc w:val="center"/>
        <w:rPr>
          <w:sz w:val="28"/>
          <w:szCs w:val="28"/>
        </w:rPr>
      </w:pPr>
      <w:r w:rsidRPr="00DF2971">
        <w:rPr>
          <w:sz w:val="28"/>
          <w:szCs w:val="28"/>
        </w:rPr>
        <w:t xml:space="preserve"> «Мосты»,</w:t>
      </w:r>
    </w:p>
    <w:p w:rsidR="00DE2AA6" w:rsidRPr="00636F66" w:rsidRDefault="00DE2AA6" w:rsidP="004B799F">
      <w:pPr>
        <w:jc w:val="center"/>
        <w:rPr>
          <w:sz w:val="28"/>
          <w:szCs w:val="28"/>
        </w:rPr>
      </w:pPr>
      <w:r w:rsidRPr="00DF2971">
        <w:rPr>
          <w:sz w:val="28"/>
          <w:szCs w:val="28"/>
        </w:rPr>
        <w:t>«Тоннели и метрополитены»,</w:t>
      </w:r>
    </w:p>
    <w:p w:rsidR="00DE2AA6" w:rsidRPr="000321F0" w:rsidRDefault="00DE2AA6" w:rsidP="004B799F">
      <w:pPr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Pr="00636F66">
        <w:rPr>
          <w:sz w:val="28"/>
          <w:szCs w:val="28"/>
        </w:rPr>
        <w:t>орма обучения – очная, очно-заочная, заочная</w:t>
      </w:r>
      <w:r w:rsidRPr="000321F0">
        <w:rPr>
          <w:sz w:val="28"/>
          <w:szCs w:val="28"/>
        </w:rPr>
        <w:t>;</w:t>
      </w:r>
    </w:p>
    <w:p w:rsidR="00DE2AA6" w:rsidRPr="004B799F" w:rsidRDefault="00DE2AA6" w:rsidP="004B799F">
      <w:pPr>
        <w:jc w:val="center"/>
        <w:rPr>
          <w:sz w:val="20"/>
          <w:szCs w:val="20"/>
        </w:rPr>
      </w:pPr>
    </w:p>
    <w:p w:rsidR="00DE2AA6" w:rsidRPr="004B799F" w:rsidRDefault="00DE2AA6" w:rsidP="004B799F">
      <w:pPr>
        <w:jc w:val="center"/>
        <w:rPr>
          <w:sz w:val="20"/>
          <w:szCs w:val="20"/>
        </w:rPr>
      </w:pPr>
      <w:r w:rsidRPr="00636F66">
        <w:rPr>
          <w:sz w:val="28"/>
          <w:szCs w:val="28"/>
        </w:rPr>
        <w:t>по специализаци</w:t>
      </w:r>
      <w:r>
        <w:rPr>
          <w:sz w:val="28"/>
          <w:szCs w:val="28"/>
        </w:rPr>
        <w:t>и</w:t>
      </w:r>
      <w:r w:rsidRPr="004B799F">
        <w:rPr>
          <w:sz w:val="28"/>
          <w:szCs w:val="28"/>
        </w:rPr>
        <w:t>:</w:t>
      </w:r>
    </w:p>
    <w:p w:rsidR="00DE2AA6" w:rsidRDefault="00DE2AA6" w:rsidP="004B799F">
      <w:pPr>
        <w:jc w:val="center"/>
        <w:rPr>
          <w:sz w:val="28"/>
          <w:szCs w:val="28"/>
        </w:rPr>
      </w:pPr>
      <w:r w:rsidRPr="000321F0">
        <w:rPr>
          <w:sz w:val="28"/>
          <w:szCs w:val="28"/>
        </w:rPr>
        <w:t>«Управление техническим состоянием железнодорожного пути»</w:t>
      </w:r>
    </w:p>
    <w:p w:rsidR="00DE2AA6" w:rsidRPr="000321F0" w:rsidRDefault="00DE2AA6" w:rsidP="004B799F">
      <w:pPr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Pr="000321F0">
        <w:rPr>
          <w:sz w:val="28"/>
          <w:szCs w:val="28"/>
        </w:rPr>
        <w:t>орма обучения – очная, заочная;</w:t>
      </w:r>
    </w:p>
    <w:p w:rsidR="00DE2AA6" w:rsidRPr="000321F0" w:rsidRDefault="00DE2AA6" w:rsidP="004B799F">
      <w:pPr>
        <w:rPr>
          <w:sz w:val="20"/>
          <w:szCs w:val="20"/>
        </w:rPr>
      </w:pPr>
    </w:p>
    <w:p w:rsidR="00DE2AA6" w:rsidRPr="000321F0" w:rsidRDefault="00DE2AA6" w:rsidP="004B799F">
      <w:pPr>
        <w:jc w:val="center"/>
        <w:rPr>
          <w:sz w:val="20"/>
          <w:szCs w:val="20"/>
        </w:rPr>
      </w:pPr>
      <w:r w:rsidRPr="00636F66">
        <w:rPr>
          <w:sz w:val="28"/>
          <w:szCs w:val="28"/>
        </w:rPr>
        <w:t>по специализаци</w:t>
      </w:r>
      <w:r>
        <w:rPr>
          <w:sz w:val="28"/>
          <w:szCs w:val="28"/>
        </w:rPr>
        <w:t>и</w:t>
      </w:r>
      <w:r w:rsidRPr="000321F0">
        <w:rPr>
          <w:sz w:val="28"/>
          <w:szCs w:val="28"/>
        </w:rPr>
        <w:t>:</w:t>
      </w:r>
    </w:p>
    <w:p w:rsidR="00DE2AA6" w:rsidRPr="00DF2971" w:rsidRDefault="00DE2AA6" w:rsidP="004B799F">
      <w:pPr>
        <w:jc w:val="center"/>
        <w:rPr>
          <w:sz w:val="28"/>
          <w:szCs w:val="28"/>
        </w:rPr>
      </w:pPr>
      <w:r w:rsidRPr="00DF2971">
        <w:rPr>
          <w:sz w:val="28"/>
          <w:szCs w:val="28"/>
        </w:rPr>
        <w:t>«Строительство дорог промышленного транспорта»</w:t>
      </w:r>
    </w:p>
    <w:p w:rsidR="00DE2AA6" w:rsidRPr="004B799F" w:rsidRDefault="00DE2AA6" w:rsidP="004B799F">
      <w:pPr>
        <w:jc w:val="center"/>
      </w:pPr>
      <w:r>
        <w:rPr>
          <w:sz w:val="28"/>
          <w:szCs w:val="28"/>
        </w:rPr>
        <w:t>ф</w:t>
      </w:r>
      <w:r w:rsidRPr="00636F66">
        <w:rPr>
          <w:sz w:val="28"/>
          <w:szCs w:val="28"/>
        </w:rPr>
        <w:t>орма обучения – очная</w:t>
      </w:r>
    </w:p>
    <w:p w:rsidR="00DE2AA6" w:rsidRDefault="00DE2A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2AA6" w:rsidRDefault="00DE2AA6" w:rsidP="00336C3E">
      <w:pPr>
        <w:widowControl/>
        <w:spacing w:line="240" w:lineRule="auto"/>
        <w:ind w:firstLine="0"/>
        <w:rPr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2AA6" w:rsidRDefault="00DE2AA6" w:rsidP="004B799F">
      <w:pPr>
        <w:widowControl/>
        <w:spacing w:line="240" w:lineRule="auto"/>
        <w:ind w:firstLine="0"/>
        <w:rPr>
          <w:sz w:val="28"/>
          <w:szCs w:val="28"/>
        </w:rPr>
      </w:pPr>
    </w:p>
    <w:p w:rsidR="00DE2AA6" w:rsidRPr="00D2714B" w:rsidRDefault="00DE2A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2AA6" w:rsidRPr="00D2714B" w:rsidRDefault="00DE2A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DE2AA6" w:rsidRDefault="00DE2AA6" w:rsidP="000411C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DE2AA6" w:rsidRPr="00186C37" w:rsidRDefault="00DE2AA6" w:rsidP="00C876EC">
      <w:pPr>
        <w:widowControl/>
        <w:tabs>
          <w:tab w:val="left" w:pos="5739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br w:type="page"/>
      </w: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E2AA6" w:rsidRPr="0025302F" w:rsidRDefault="00DE2AA6" w:rsidP="00006042">
      <w:pPr>
        <w:ind w:firstLine="0"/>
        <w:jc w:val="left"/>
        <w:rPr>
          <w:i/>
          <w:iCs/>
          <w:sz w:val="28"/>
          <w:szCs w:val="28"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4pt;margin-top:-25.1pt;width:540pt;height:747pt;z-index:251658752">
            <v:imagedata r:id="rId5" o:title=""/>
          </v:shape>
        </w:pic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Техносферная и экологическая безопасность</w:t>
      </w:r>
      <w:r w:rsidRPr="0025302F">
        <w:rPr>
          <w:sz w:val="28"/>
          <w:szCs w:val="28"/>
        </w:rPr>
        <w:t>»</w:t>
      </w:r>
    </w:p>
    <w:p w:rsidR="00DE2AA6" w:rsidRPr="00186C37" w:rsidRDefault="00DE2AA6" w:rsidP="00006042">
      <w:pPr>
        <w:ind w:firstLine="0"/>
        <w:jc w:val="left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Протокол № __ от «___» _________ 20</w:t>
      </w:r>
      <w:r>
        <w:rPr>
          <w:sz w:val="28"/>
          <w:szCs w:val="28"/>
          <w:lang w:eastAsia="en-US"/>
        </w:rPr>
        <w:t>1__</w:t>
      </w:r>
      <w:r w:rsidRPr="00186C37">
        <w:rPr>
          <w:sz w:val="28"/>
          <w:szCs w:val="28"/>
          <w:lang w:eastAsia="en-US"/>
        </w:rPr>
        <w:t xml:space="preserve"> г.</w:t>
      </w:r>
    </w:p>
    <w:p w:rsidR="00DE2AA6" w:rsidRPr="00186C37" w:rsidRDefault="00DE2AA6" w:rsidP="00006042">
      <w:pPr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DE2AA6" w:rsidRPr="00186C37" w:rsidRDefault="00DE2AA6" w:rsidP="00006042">
      <w:pPr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Программа </w:t>
      </w:r>
      <w:r>
        <w:rPr>
          <w:sz w:val="28"/>
          <w:szCs w:val="28"/>
          <w:lang w:eastAsia="en-US"/>
        </w:rPr>
        <w:t>актуализирована и продлена</w:t>
      </w:r>
      <w:r w:rsidRPr="00186C37">
        <w:rPr>
          <w:sz w:val="28"/>
          <w:szCs w:val="28"/>
          <w:lang w:eastAsia="en-US"/>
        </w:rPr>
        <w:t xml:space="preserve"> на 20</w:t>
      </w:r>
      <w:r>
        <w:rPr>
          <w:sz w:val="28"/>
          <w:szCs w:val="28"/>
          <w:lang w:eastAsia="en-US"/>
        </w:rPr>
        <w:t>1__</w:t>
      </w:r>
      <w:r w:rsidRPr="00186C37">
        <w:rPr>
          <w:sz w:val="28"/>
          <w:szCs w:val="28"/>
          <w:lang w:eastAsia="en-US"/>
        </w:rPr>
        <w:t>/20</w:t>
      </w:r>
      <w:r>
        <w:rPr>
          <w:sz w:val="28"/>
          <w:szCs w:val="28"/>
          <w:lang w:eastAsia="en-US"/>
        </w:rPr>
        <w:t>1__</w:t>
      </w:r>
      <w:r w:rsidRPr="00186C37">
        <w:rPr>
          <w:sz w:val="28"/>
          <w:szCs w:val="28"/>
          <w:lang w:eastAsia="en-US"/>
        </w:rPr>
        <w:t xml:space="preserve"> учебный год</w:t>
      </w:r>
      <w:r>
        <w:rPr>
          <w:sz w:val="28"/>
          <w:szCs w:val="28"/>
          <w:lang w:eastAsia="en-US"/>
        </w:rPr>
        <w:t xml:space="preserve"> (приложение).</w:t>
      </w:r>
    </w:p>
    <w:p w:rsidR="00DE2AA6" w:rsidRPr="00186C37" w:rsidRDefault="00DE2AA6" w:rsidP="00006042">
      <w:pPr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9648" w:type="dxa"/>
        <w:tblInd w:w="-106" w:type="dxa"/>
        <w:tblLayout w:type="fixed"/>
        <w:tblLook w:val="00A0"/>
      </w:tblPr>
      <w:tblGrid>
        <w:gridCol w:w="5328"/>
        <w:gridCol w:w="1980"/>
        <w:gridCol w:w="2340"/>
      </w:tblGrid>
      <w:tr w:rsidR="00DE2AA6" w:rsidRPr="00186C37">
        <w:tc>
          <w:tcPr>
            <w:tcW w:w="5328" w:type="dxa"/>
          </w:tcPr>
          <w:p w:rsidR="00DE2AA6" w:rsidRPr="00186C37" w:rsidRDefault="00DE2AA6" w:rsidP="00006042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кафедрой </w:t>
            </w:r>
          </w:p>
          <w:p w:rsidR="00DE2AA6" w:rsidRPr="00186C37" w:rsidRDefault="00DE2AA6" w:rsidP="00006042">
            <w:pPr>
              <w:tabs>
                <w:tab w:val="left" w:pos="851"/>
              </w:tabs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F1143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Техносферная и экологическая безопасность</w:t>
            </w:r>
            <w:r w:rsidRPr="0025302F">
              <w:rPr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</w:tcPr>
          <w:p w:rsidR="00DE2AA6" w:rsidRPr="00186C37" w:rsidRDefault="00DE2AA6" w:rsidP="00006042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_________</w:t>
            </w:r>
          </w:p>
        </w:tc>
        <w:tc>
          <w:tcPr>
            <w:tcW w:w="2340" w:type="dxa"/>
            <w:vAlign w:val="bottom"/>
          </w:tcPr>
          <w:p w:rsidR="00DE2AA6" w:rsidRPr="00186C37" w:rsidRDefault="00DE2AA6" w:rsidP="00006042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Т.С. Титова</w:t>
            </w:r>
          </w:p>
        </w:tc>
      </w:tr>
      <w:tr w:rsidR="00DE2AA6" w:rsidRPr="00186C37">
        <w:tc>
          <w:tcPr>
            <w:tcW w:w="5328" w:type="dxa"/>
          </w:tcPr>
          <w:p w:rsidR="00DE2AA6" w:rsidRPr="00186C37" w:rsidRDefault="00DE2AA6" w:rsidP="00006042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1__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0" w:type="dxa"/>
          </w:tcPr>
          <w:p w:rsidR="00DE2AA6" w:rsidRPr="00186C37" w:rsidRDefault="00DE2AA6" w:rsidP="00006042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DE2AA6" w:rsidRPr="00186C37" w:rsidRDefault="00DE2AA6" w:rsidP="00006042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E2AA6" w:rsidRPr="00186C37" w:rsidRDefault="00DE2AA6" w:rsidP="00006042">
      <w:pPr>
        <w:spacing w:line="276" w:lineRule="auto"/>
        <w:ind w:firstLine="0"/>
        <w:jc w:val="left"/>
        <w:rPr>
          <w:sz w:val="28"/>
          <w:szCs w:val="28"/>
        </w:rPr>
      </w:pPr>
    </w:p>
    <w:p w:rsidR="00DE2AA6" w:rsidRPr="00C876EC" w:rsidRDefault="00DE2AA6" w:rsidP="00006042">
      <w:pPr>
        <w:spacing w:line="276" w:lineRule="auto"/>
        <w:ind w:firstLine="0"/>
        <w:jc w:val="left"/>
        <w:rPr>
          <w:sz w:val="28"/>
          <w:szCs w:val="28"/>
        </w:rPr>
      </w:pPr>
    </w:p>
    <w:p w:rsidR="00DE2AA6" w:rsidRPr="00186C37" w:rsidRDefault="00DE2AA6" w:rsidP="00006042">
      <w:pPr>
        <w:ind w:firstLine="0"/>
        <w:jc w:val="left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E2AA6" w:rsidRPr="00186C37" w:rsidRDefault="00DE2AA6" w:rsidP="00006042">
      <w:pPr>
        <w:ind w:firstLine="0"/>
        <w:jc w:val="left"/>
        <w:rPr>
          <w:i/>
          <w:iCs/>
          <w:sz w:val="28"/>
          <w:szCs w:val="28"/>
          <w:lang w:eastAsia="en-US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Техносферная и экологическая безопасность</w:t>
      </w:r>
      <w:r w:rsidRPr="0025302F">
        <w:rPr>
          <w:sz w:val="28"/>
          <w:szCs w:val="28"/>
        </w:rPr>
        <w:t>»</w:t>
      </w:r>
    </w:p>
    <w:p w:rsidR="00DE2AA6" w:rsidRPr="00186C37" w:rsidRDefault="00DE2AA6" w:rsidP="00006042">
      <w:pPr>
        <w:ind w:firstLine="0"/>
        <w:jc w:val="left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Протокол № __ от «___» _________ 20</w:t>
      </w:r>
      <w:r>
        <w:rPr>
          <w:sz w:val="28"/>
          <w:szCs w:val="28"/>
          <w:lang w:eastAsia="en-US"/>
        </w:rPr>
        <w:t>1__</w:t>
      </w:r>
      <w:r w:rsidRPr="00186C37">
        <w:rPr>
          <w:sz w:val="28"/>
          <w:szCs w:val="28"/>
          <w:lang w:eastAsia="en-US"/>
        </w:rPr>
        <w:t xml:space="preserve"> г.</w:t>
      </w:r>
    </w:p>
    <w:p w:rsidR="00DE2AA6" w:rsidRPr="00186C37" w:rsidRDefault="00DE2AA6" w:rsidP="00006042">
      <w:pPr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DE2AA6" w:rsidRPr="00186C37" w:rsidRDefault="00DE2AA6" w:rsidP="00006042">
      <w:pPr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Программа </w:t>
      </w:r>
      <w:r>
        <w:rPr>
          <w:sz w:val="28"/>
          <w:szCs w:val="28"/>
          <w:lang w:eastAsia="en-US"/>
        </w:rPr>
        <w:t>актуализирована и продлена</w:t>
      </w:r>
      <w:r w:rsidRPr="00186C37">
        <w:rPr>
          <w:sz w:val="28"/>
          <w:szCs w:val="28"/>
          <w:lang w:eastAsia="en-US"/>
        </w:rPr>
        <w:t xml:space="preserve"> на 20</w:t>
      </w:r>
      <w:r>
        <w:rPr>
          <w:sz w:val="28"/>
          <w:szCs w:val="28"/>
          <w:lang w:eastAsia="en-US"/>
        </w:rPr>
        <w:t>1__</w:t>
      </w:r>
      <w:r w:rsidRPr="00186C37">
        <w:rPr>
          <w:sz w:val="28"/>
          <w:szCs w:val="28"/>
          <w:lang w:eastAsia="en-US"/>
        </w:rPr>
        <w:t>/20</w:t>
      </w:r>
      <w:r>
        <w:rPr>
          <w:sz w:val="28"/>
          <w:szCs w:val="28"/>
          <w:lang w:eastAsia="en-US"/>
        </w:rPr>
        <w:t>1__</w:t>
      </w:r>
      <w:r w:rsidRPr="00186C37">
        <w:rPr>
          <w:sz w:val="28"/>
          <w:szCs w:val="28"/>
          <w:lang w:eastAsia="en-US"/>
        </w:rPr>
        <w:t xml:space="preserve"> учебный год</w:t>
      </w:r>
      <w:r>
        <w:rPr>
          <w:sz w:val="28"/>
          <w:szCs w:val="28"/>
          <w:lang w:eastAsia="en-US"/>
        </w:rPr>
        <w:t xml:space="preserve"> (приложение).</w:t>
      </w:r>
    </w:p>
    <w:p w:rsidR="00DE2AA6" w:rsidRPr="00186C37" w:rsidRDefault="00DE2AA6" w:rsidP="00006042">
      <w:pPr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9648" w:type="dxa"/>
        <w:tblInd w:w="-106" w:type="dxa"/>
        <w:tblLayout w:type="fixed"/>
        <w:tblLook w:val="00A0"/>
      </w:tblPr>
      <w:tblGrid>
        <w:gridCol w:w="5328"/>
        <w:gridCol w:w="1980"/>
        <w:gridCol w:w="2340"/>
      </w:tblGrid>
      <w:tr w:rsidR="00DE2AA6" w:rsidRPr="00186C37">
        <w:tc>
          <w:tcPr>
            <w:tcW w:w="5328" w:type="dxa"/>
          </w:tcPr>
          <w:p w:rsidR="00DE2AA6" w:rsidRPr="00186C37" w:rsidRDefault="00DE2AA6" w:rsidP="00006042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кафедрой </w:t>
            </w:r>
          </w:p>
          <w:p w:rsidR="00DE2AA6" w:rsidRPr="00186C37" w:rsidRDefault="00DE2AA6" w:rsidP="00006042">
            <w:pPr>
              <w:tabs>
                <w:tab w:val="left" w:pos="851"/>
              </w:tabs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F1143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Техносферная и экологическая безопасность</w:t>
            </w:r>
            <w:r w:rsidRPr="0025302F">
              <w:rPr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</w:tcPr>
          <w:p w:rsidR="00DE2AA6" w:rsidRPr="00186C37" w:rsidRDefault="00DE2AA6" w:rsidP="00006042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_________</w:t>
            </w:r>
          </w:p>
        </w:tc>
        <w:tc>
          <w:tcPr>
            <w:tcW w:w="2340" w:type="dxa"/>
            <w:vAlign w:val="bottom"/>
          </w:tcPr>
          <w:p w:rsidR="00DE2AA6" w:rsidRPr="00186C37" w:rsidRDefault="00DE2AA6" w:rsidP="00006042">
            <w:pPr>
              <w:tabs>
                <w:tab w:val="left" w:pos="0"/>
              </w:tabs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Т.С. Титова</w:t>
            </w:r>
          </w:p>
        </w:tc>
      </w:tr>
      <w:tr w:rsidR="00DE2AA6" w:rsidRPr="00186C37">
        <w:tc>
          <w:tcPr>
            <w:tcW w:w="5328" w:type="dxa"/>
          </w:tcPr>
          <w:p w:rsidR="00DE2AA6" w:rsidRPr="00186C37" w:rsidRDefault="00DE2AA6" w:rsidP="00006042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1__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0" w:type="dxa"/>
          </w:tcPr>
          <w:p w:rsidR="00DE2AA6" w:rsidRPr="00186C37" w:rsidRDefault="00DE2AA6" w:rsidP="00006042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DE2AA6" w:rsidRPr="00186C37" w:rsidRDefault="00DE2AA6" w:rsidP="00006042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E2AA6" w:rsidRPr="00186C37" w:rsidRDefault="00DE2AA6" w:rsidP="00006042">
      <w:pPr>
        <w:spacing w:line="276" w:lineRule="auto"/>
        <w:ind w:firstLine="0"/>
        <w:jc w:val="left"/>
        <w:rPr>
          <w:sz w:val="28"/>
          <w:szCs w:val="28"/>
        </w:rPr>
      </w:pPr>
    </w:p>
    <w:p w:rsidR="00DE2AA6" w:rsidRPr="00186C37" w:rsidRDefault="00DE2AA6" w:rsidP="00006042">
      <w:pPr>
        <w:spacing w:line="276" w:lineRule="auto"/>
        <w:ind w:firstLine="0"/>
        <w:jc w:val="left"/>
        <w:rPr>
          <w:sz w:val="28"/>
          <w:szCs w:val="28"/>
        </w:rPr>
      </w:pPr>
    </w:p>
    <w:p w:rsidR="00DE2AA6" w:rsidRPr="00186C37" w:rsidRDefault="00DE2AA6" w:rsidP="00006042">
      <w:pPr>
        <w:ind w:firstLine="0"/>
        <w:jc w:val="left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E2AA6" w:rsidRPr="00186C37" w:rsidRDefault="00DE2AA6" w:rsidP="00006042">
      <w:pPr>
        <w:ind w:firstLine="0"/>
        <w:jc w:val="left"/>
        <w:rPr>
          <w:i/>
          <w:iCs/>
          <w:sz w:val="28"/>
          <w:szCs w:val="28"/>
          <w:lang w:eastAsia="en-US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Техносферная и экологическая безопасность</w:t>
      </w:r>
      <w:r w:rsidRPr="0025302F">
        <w:rPr>
          <w:sz w:val="28"/>
          <w:szCs w:val="28"/>
        </w:rPr>
        <w:t>»</w:t>
      </w:r>
    </w:p>
    <w:p w:rsidR="00DE2AA6" w:rsidRPr="00186C37" w:rsidRDefault="00DE2AA6" w:rsidP="00006042">
      <w:pPr>
        <w:ind w:firstLine="0"/>
        <w:jc w:val="left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Протокол № __  от «___» _________ 20</w:t>
      </w:r>
      <w:r>
        <w:rPr>
          <w:sz w:val="28"/>
          <w:szCs w:val="28"/>
          <w:lang w:eastAsia="en-US"/>
        </w:rPr>
        <w:t>1__</w:t>
      </w:r>
      <w:r w:rsidRPr="00186C37">
        <w:rPr>
          <w:sz w:val="28"/>
          <w:szCs w:val="28"/>
          <w:lang w:eastAsia="en-US"/>
        </w:rPr>
        <w:t xml:space="preserve"> г.</w:t>
      </w:r>
    </w:p>
    <w:p w:rsidR="00DE2AA6" w:rsidRPr="00186C37" w:rsidRDefault="00DE2AA6" w:rsidP="00006042">
      <w:pPr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DE2AA6" w:rsidRPr="00186C37" w:rsidRDefault="00DE2AA6" w:rsidP="00006042">
      <w:pPr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25439B">
        <w:rPr>
          <w:sz w:val="28"/>
          <w:szCs w:val="28"/>
          <w:lang w:eastAsia="en-US"/>
        </w:rPr>
        <w:t>Программа актуализирована и продлена на 20</w:t>
      </w:r>
      <w:r>
        <w:rPr>
          <w:sz w:val="28"/>
          <w:szCs w:val="28"/>
          <w:lang w:eastAsia="en-US"/>
        </w:rPr>
        <w:t>1__</w:t>
      </w:r>
      <w:r w:rsidRPr="0025439B">
        <w:rPr>
          <w:sz w:val="28"/>
          <w:szCs w:val="28"/>
          <w:lang w:eastAsia="en-US"/>
        </w:rPr>
        <w:t>/20</w:t>
      </w:r>
      <w:r>
        <w:rPr>
          <w:sz w:val="28"/>
          <w:szCs w:val="28"/>
          <w:lang w:eastAsia="en-US"/>
        </w:rPr>
        <w:t>1__</w:t>
      </w:r>
      <w:r w:rsidRPr="0025439B">
        <w:rPr>
          <w:sz w:val="28"/>
          <w:szCs w:val="28"/>
          <w:lang w:eastAsia="en-US"/>
        </w:rPr>
        <w:t xml:space="preserve"> учебный год (приложение).</w:t>
      </w:r>
    </w:p>
    <w:p w:rsidR="00DE2AA6" w:rsidRPr="00186C37" w:rsidRDefault="00DE2AA6" w:rsidP="00006042">
      <w:pPr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9648" w:type="dxa"/>
        <w:tblInd w:w="-106" w:type="dxa"/>
        <w:tblLayout w:type="fixed"/>
        <w:tblLook w:val="00A0"/>
      </w:tblPr>
      <w:tblGrid>
        <w:gridCol w:w="5328"/>
        <w:gridCol w:w="1980"/>
        <w:gridCol w:w="2340"/>
      </w:tblGrid>
      <w:tr w:rsidR="00DE2AA6" w:rsidRPr="00186C37">
        <w:tc>
          <w:tcPr>
            <w:tcW w:w="5328" w:type="dxa"/>
          </w:tcPr>
          <w:p w:rsidR="00DE2AA6" w:rsidRPr="00186C37" w:rsidRDefault="00DE2AA6" w:rsidP="00006042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кафедрой </w:t>
            </w:r>
          </w:p>
          <w:p w:rsidR="00DE2AA6" w:rsidRPr="00186C37" w:rsidRDefault="00DE2AA6" w:rsidP="00006042">
            <w:pPr>
              <w:tabs>
                <w:tab w:val="left" w:pos="851"/>
              </w:tabs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F1143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Техносферная и экологическая безопасность</w:t>
            </w:r>
            <w:r w:rsidRPr="0025302F">
              <w:rPr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</w:tcPr>
          <w:p w:rsidR="00DE2AA6" w:rsidRPr="00186C37" w:rsidRDefault="00DE2AA6" w:rsidP="00006042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_________</w:t>
            </w:r>
          </w:p>
        </w:tc>
        <w:tc>
          <w:tcPr>
            <w:tcW w:w="2340" w:type="dxa"/>
            <w:vAlign w:val="bottom"/>
          </w:tcPr>
          <w:p w:rsidR="00DE2AA6" w:rsidRPr="00186C37" w:rsidRDefault="00DE2AA6" w:rsidP="00006042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Т.С. Титова</w:t>
            </w:r>
          </w:p>
        </w:tc>
      </w:tr>
      <w:tr w:rsidR="00DE2AA6" w:rsidRPr="00186C37">
        <w:tc>
          <w:tcPr>
            <w:tcW w:w="5328" w:type="dxa"/>
          </w:tcPr>
          <w:p w:rsidR="00DE2AA6" w:rsidRPr="00186C37" w:rsidRDefault="00DE2AA6" w:rsidP="00006042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1__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0" w:type="dxa"/>
          </w:tcPr>
          <w:p w:rsidR="00DE2AA6" w:rsidRPr="00186C37" w:rsidRDefault="00DE2AA6" w:rsidP="00006042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DE2AA6" w:rsidRPr="00186C37" w:rsidRDefault="00DE2AA6" w:rsidP="00006042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E2AA6" w:rsidRPr="00336C3E" w:rsidRDefault="00DE2AA6" w:rsidP="00336C3E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336C3E">
        <w:rPr>
          <w:sz w:val="28"/>
          <w:szCs w:val="28"/>
        </w:rPr>
        <w:t xml:space="preserve">ЛИСТ СОГЛАСОВАНИЙ </w:t>
      </w:r>
    </w:p>
    <w:p w:rsidR="00DE2AA6" w:rsidRPr="00336C3E" w:rsidRDefault="00DE2AA6" w:rsidP="00336C3E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noProof/>
        </w:rPr>
        <w:pict>
          <v:shape id="_x0000_s1027" type="#_x0000_t75" style="position:absolute;margin-left:-27pt;margin-top:-34.1pt;width:501.65pt;height:603pt;z-index:251656704">
            <v:imagedata r:id="rId6" o:title=""/>
          </v:shape>
        </w:pict>
      </w:r>
    </w:p>
    <w:p w:rsidR="00DE2AA6" w:rsidRPr="00336C3E" w:rsidRDefault="00DE2AA6" w:rsidP="00336C3E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336C3E">
        <w:rPr>
          <w:sz w:val="28"/>
          <w:szCs w:val="28"/>
        </w:rPr>
        <w:t xml:space="preserve">Рабочая программа рассмотрена, обсуждена на заседании кафедры «Техносферная и экологическая безопасность»                                                            </w:t>
      </w:r>
    </w:p>
    <w:p w:rsidR="00DE2AA6" w:rsidRPr="00336C3E" w:rsidRDefault="00DE2AA6" w:rsidP="00336C3E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Протокол № __  от «___» __________ 2016</w:t>
      </w:r>
      <w:r w:rsidRPr="00336C3E">
        <w:rPr>
          <w:sz w:val="28"/>
          <w:szCs w:val="28"/>
        </w:rPr>
        <w:t xml:space="preserve"> г. </w:t>
      </w:r>
    </w:p>
    <w:p w:rsidR="00DE2AA6" w:rsidRPr="00336C3E" w:rsidRDefault="00DE2AA6" w:rsidP="00336C3E">
      <w:pPr>
        <w:widowControl/>
        <w:spacing w:line="240" w:lineRule="auto"/>
        <w:ind w:firstLine="0"/>
        <w:jc w:val="left"/>
        <w:rPr>
          <w:sz w:val="20"/>
          <w:szCs w:val="20"/>
        </w:rPr>
      </w:pPr>
    </w:p>
    <w:p w:rsidR="00DE2AA6" w:rsidRPr="00336C3E" w:rsidRDefault="00DE2AA6" w:rsidP="00336C3E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336C3E">
        <w:rPr>
          <w:sz w:val="28"/>
          <w:szCs w:val="28"/>
        </w:rPr>
        <w:t xml:space="preserve">Заведующий кафедрой </w:t>
      </w:r>
    </w:p>
    <w:p w:rsidR="00DE2AA6" w:rsidRPr="00336C3E" w:rsidRDefault="00DE2AA6" w:rsidP="00336C3E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336C3E">
        <w:rPr>
          <w:sz w:val="28"/>
          <w:szCs w:val="28"/>
        </w:rPr>
        <w:t xml:space="preserve">«Техносферная и экологическая безопасность»                                                            </w:t>
      </w:r>
    </w:p>
    <w:p w:rsidR="00DE2AA6" w:rsidRPr="00336C3E" w:rsidRDefault="00DE2AA6" w:rsidP="00336C3E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«___» ________ 2016</w:t>
      </w:r>
      <w:r w:rsidRPr="00336C3E">
        <w:rPr>
          <w:sz w:val="28"/>
          <w:szCs w:val="28"/>
        </w:rPr>
        <w:t xml:space="preserve"> г.            </w:t>
      </w:r>
      <w:r w:rsidRPr="00336C3E">
        <w:rPr>
          <w:sz w:val="28"/>
          <w:szCs w:val="28"/>
        </w:rPr>
        <w:tab/>
        <w:t xml:space="preserve">         ____________</w:t>
      </w:r>
      <w:r w:rsidRPr="00336C3E">
        <w:rPr>
          <w:sz w:val="28"/>
          <w:szCs w:val="28"/>
        </w:rPr>
        <w:tab/>
        <w:t>Т.С. Титова</w:t>
      </w:r>
    </w:p>
    <w:p w:rsidR="00DE2AA6" w:rsidRDefault="00DE2AA6" w:rsidP="00336C3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E2AA6" w:rsidRDefault="00DE2AA6" w:rsidP="00336C3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E2AA6" w:rsidRPr="00336C3E" w:rsidRDefault="00DE2AA6" w:rsidP="00336C3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E2AA6" w:rsidRDefault="00DE2AA6" w:rsidP="00336C3E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336C3E">
        <w:rPr>
          <w:sz w:val="28"/>
          <w:szCs w:val="28"/>
        </w:rPr>
        <w:t>СОГЛАСОВАНО</w:t>
      </w:r>
    </w:p>
    <w:p w:rsidR="00DE2AA6" w:rsidRPr="008B0598" w:rsidRDefault="00DE2AA6" w:rsidP="00336C3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E2AA6" w:rsidRPr="00336C3E" w:rsidRDefault="00DE2AA6" w:rsidP="00336C3E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36C3E">
        <w:rPr>
          <w:sz w:val="28"/>
          <w:szCs w:val="28"/>
        </w:rPr>
        <w:tab/>
      </w:r>
      <w:r w:rsidRPr="00336C3E">
        <w:rPr>
          <w:sz w:val="28"/>
          <w:szCs w:val="28"/>
        </w:rPr>
        <w:tab/>
      </w:r>
    </w:p>
    <w:p w:rsidR="00DE2AA6" w:rsidRPr="00336C3E" w:rsidRDefault="00DE2AA6" w:rsidP="00336C3E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336C3E">
        <w:rPr>
          <w:sz w:val="28"/>
          <w:szCs w:val="28"/>
        </w:rPr>
        <w:t xml:space="preserve">Председатель методической комиссии факультета </w:t>
      </w:r>
    </w:p>
    <w:p w:rsidR="00DE2AA6" w:rsidRPr="00336C3E" w:rsidRDefault="00DE2AA6" w:rsidP="00336C3E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336C3E">
        <w:rPr>
          <w:sz w:val="28"/>
          <w:szCs w:val="28"/>
        </w:rPr>
        <w:t>«Транспортное строительство»</w:t>
      </w:r>
      <w:r w:rsidRPr="00336C3E">
        <w:rPr>
          <w:sz w:val="28"/>
          <w:szCs w:val="28"/>
        </w:rPr>
        <w:tab/>
      </w:r>
      <w:r w:rsidRPr="00336C3E">
        <w:rPr>
          <w:sz w:val="28"/>
          <w:szCs w:val="28"/>
        </w:rPr>
        <w:tab/>
      </w:r>
    </w:p>
    <w:p w:rsidR="00DE2AA6" w:rsidRDefault="00DE2AA6" w:rsidP="00336C3E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sz w:val="28"/>
          <w:szCs w:val="28"/>
        </w:rPr>
        <w:t>«___» ________ 2016</w:t>
      </w:r>
      <w:r w:rsidRPr="00336C3E">
        <w:rPr>
          <w:sz w:val="28"/>
          <w:szCs w:val="28"/>
        </w:rPr>
        <w:t xml:space="preserve"> г.       </w:t>
      </w:r>
      <w:r w:rsidRPr="00336C3E">
        <w:rPr>
          <w:sz w:val="28"/>
          <w:szCs w:val="28"/>
        </w:rPr>
        <w:tab/>
        <w:t xml:space="preserve">                   ____________</w:t>
      </w:r>
      <w:r w:rsidRPr="00336C3E">
        <w:rPr>
          <w:sz w:val="28"/>
          <w:szCs w:val="28"/>
        </w:rPr>
        <w:tab/>
        <w:t>О.Б. Суровцева</w:t>
      </w:r>
    </w:p>
    <w:p w:rsidR="00DE2AA6" w:rsidRDefault="00DE2AA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E2AA6" w:rsidRDefault="00DE2AA6" w:rsidP="00C339CE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</w:p>
    <w:p w:rsidR="00DE2AA6" w:rsidRPr="00336C3E" w:rsidRDefault="00DE2AA6" w:rsidP="00336C3E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Руководитель ОПОП</w:t>
      </w:r>
      <w:r w:rsidRPr="00336C3E">
        <w:rPr>
          <w:sz w:val="28"/>
          <w:szCs w:val="28"/>
        </w:rPr>
        <w:tab/>
      </w:r>
    </w:p>
    <w:p w:rsidR="00DE2AA6" w:rsidRPr="00336C3E" w:rsidRDefault="00DE2AA6" w:rsidP="00336C3E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«___» ________ 2016</w:t>
      </w:r>
      <w:r w:rsidRPr="00336C3E">
        <w:rPr>
          <w:sz w:val="28"/>
          <w:szCs w:val="28"/>
        </w:rPr>
        <w:t xml:space="preserve"> г.       </w:t>
      </w:r>
      <w:r w:rsidRPr="00336C3E">
        <w:rPr>
          <w:sz w:val="28"/>
          <w:szCs w:val="28"/>
        </w:rPr>
        <w:tab/>
        <w:t xml:space="preserve">                   ____________</w:t>
      </w:r>
      <w:r w:rsidRPr="00336C3E">
        <w:rPr>
          <w:sz w:val="28"/>
          <w:szCs w:val="28"/>
        </w:rPr>
        <w:tab/>
        <w:t>С.В. Шкурников</w:t>
      </w:r>
    </w:p>
    <w:p w:rsidR="00DE2AA6" w:rsidRPr="00336C3E" w:rsidRDefault="00DE2AA6" w:rsidP="00336C3E">
      <w:pPr>
        <w:widowControl/>
        <w:spacing w:line="240" w:lineRule="auto"/>
        <w:ind w:firstLine="851"/>
        <w:jc w:val="left"/>
        <w:rPr>
          <w:sz w:val="28"/>
          <w:szCs w:val="28"/>
        </w:rPr>
      </w:pPr>
    </w:p>
    <w:p w:rsidR="00DE2AA6" w:rsidRDefault="00DE2AA6" w:rsidP="00336C3E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336C3E">
        <w:rPr>
          <w:sz w:val="28"/>
          <w:szCs w:val="28"/>
        </w:rPr>
        <w:t xml:space="preserve">Руководитель ОПОП </w:t>
      </w:r>
    </w:p>
    <w:p w:rsidR="00DE2AA6" w:rsidRPr="00336C3E" w:rsidRDefault="00DE2AA6" w:rsidP="00336C3E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«___» ________ 2016</w:t>
      </w:r>
      <w:r w:rsidRPr="00336C3E">
        <w:rPr>
          <w:sz w:val="28"/>
          <w:szCs w:val="28"/>
        </w:rPr>
        <w:t xml:space="preserve"> г.       </w:t>
      </w:r>
      <w:r w:rsidRPr="00336C3E">
        <w:rPr>
          <w:sz w:val="28"/>
          <w:szCs w:val="28"/>
        </w:rPr>
        <w:tab/>
        <w:t xml:space="preserve">         </w:t>
      </w:r>
      <w:r>
        <w:rPr>
          <w:sz w:val="28"/>
          <w:szCs w:val="28"/>
        </w:rPr>
        <w:t xml:space="preserve">          ____________</w:t>
      </w:r>
      <w:r>
        <w:rPr>
          <w:sz w:val="28"/>
          <w:szCs w:val="28"/>
        </w:rPr>
        <w:tab/>
        <w:t>Л.С. Блаж</w:t>
      </w:r>
      <w:r w:rsidRPr="00336C3E">
        <w:rPr>
          <w:sz w:val="28"/>
          <w:szCs w:val="28"/>
        </w:rPr>
        <w:t>ко</w:t>
      </w:r>
    </w:p>
    <w:p w:rsidR="00DE2AA6" w:rsidRPr="00336C3E" w:rsidRDefault="00DE2AA6" w:rsidP="00336C3E">
      <w:pPr>
        <w:widowControl/>
        <w:spacing w:line="240" w:lineRule="auto"/>
        <w:ind w:firstLine="851"/>
        <w:jc w:val="left"/>
        <w:rPr>
          <w:sz w:val="28"/>
          <w:szCs w:val="28"/>
        </w:rPr>
      </w:pPr>
    </w:p>
    <w:p w:rsidR="00DE2AA6" w:rsidRDefault="00DE2AA6" w:rsidP="00336C3E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336C3E">
        <w:rPr>
          <w:sz w:val="28"/>
          <w:szCs w:val="28"/>
        </w:rPr>
        <w:t xml:space="preserve">Руководитель ОПОП </w:t>
      </w:r>
    </w:p>
    <w:p w:rsidR="00DE2AA6" w:rsidRPr="00336C3E" w:rsidRDefault="00DE2AA6" w:rsidP="00336C3E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«___» ________ 2016</w:t>
      </w:r>
      <w:r w:rsidRPr="00336C3E">
        <w:rPr>
          <w:sz w:val="28"/>
          <w:szCs w:val="28"/>
        </w:rPr>
        <w:t xml:space="preserve"> г.       </w:t>
      </w:r>
      <w:r w:rsidRPr="00336C3E">
        <w:rPr>
          <w:sz w:val="28"/>
          <w:szCs w:val="28"/>
        </w:rPr>
        <w:tab/>
        <w:t xml:space="preserve">                   ____________</w:t>
      </w:r>
      <w:r w:rsidRPr="00336C3E">
        <w:rPr>
          <w:sz w:val="28"/>
          <w:szCs w:val="28"/>
        </w:rPr>
        <w:tab/>
        <w:t>В.Н. Смирнов</w:t>
      </w:r>
    </w:p>
    <w:p w:rsidR="00DE2AA6" w:rsidRPr="00336C3E" w:rsidRDefault="00DE2AA6" w:rsidP="00336C3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E2AA6" w:rsidRDefault="00DE2AA6" w:rsidP="00336C3E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336C3E">
        <w:rPr>
          <w:sz w:val="28"/>
          <w:szCs w:val="28"/>
        </w:rPr>
        <w:t xml:space="preserve">Руководитель ОПОП </w:t>
      </w:r>
    </w:p>
    <w:p w:rsidR="00DE2AA6" w:rsidRPr="00336C3E" w:rsidRDefault="00DE2AA6" w:rsidP="00336C3E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«___» ________ 2016</w:t>
      </w:r>
      <w:r w:rsidRPr="00336C3E">
        <w:rPr>
          <w:sz w:val="28"/>
          <w:szCs w:val="28"/>
        </w:rPr>
        <w:t xml:space="preserve"> г.       </w:t>
      </w:r>
      <w:r w:rsidRPr="00336C3E">
        <w:rPr>
          <w:sz w:val="28"/>
          <w:szCs w:val="28"/>
        </w:rPr>
        <w:tab/>
        <w:t xml:space="preserve">                   ____________</w:t>
      </w:r>
      <w:r w:rsidRPr="00336C3E">
        <w:rPr>
          <w:sz w:val="28"/>
          <w:szCs w:val="28"/>
        </w:rPr>
        <w:tab/>
        <w:t>А.П. Ледяев</w:t>
      </w:r>
    </w:p>
    <w:p w:rsidR="00DE2AA6" w:rsidRPr="00336C3E" w:rsidRDefault="00DE2AA6" w:rsidP="00336C3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E2AA6" w:rsidRPr="00336C3E" w:rsidRDefault="00DE2AA6" w:rsidP="00336C3E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336C3E">
        <w:rPr>
          <w:sz w:val="28"/>
          <w:szCs w:val="28"/>
        </w:rPr>
        <w:t>Руководитель ОПОП</w:t>
      </w:r>
      <w:r w:rsidRPr="00336C3E">
        <w:rPr>
          <w:sz w:val="28"/>
          <w:szCs w:val="28"/>
        </w:rPr>
        <w:tab/>
      </w:r>
    </w:p>
    <w:p w:rsidR="00DE2AA6" w:rsidRDefault="00DE2AA6" w:rsidP="00336C3E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sz w:val="28"/>
          <w:szCs w:val="28"/>
        </w:rPr>
        <w:t>«___»________ 2016</w:t>
      </w:r>
      <w:r w:rsidRPr="00336C3E">
        <w:rPr>
          <w:sz w:val="28"/>
          <w:szCs w:val="28"/>
        </w:rPr>
        <w:t xml:space="preserve"> г.</w:t>
      </w:r>
      <w:r w:rsidRPr="00336C3E">
        <w:rPr>
          <w:sz w:val="28"/>
          <w:szCs w:val="28"/>
        </w:rPr>
        <w:tab/>
        <w:t xml:space="preserve">                             ____________</w:t>
      </w:r>
      <w:r w:rsidRPr="00336C3E">
        <w:rPr>
          <w:sz w:val="28"/>
          <w:szCs w:val="28"/>
        </w:rPr>
        <w:tab/>
        <w:t>А.Ф. Колос</w:t>
      </w:r>
    </w:p>
    <w:p w:rsidR="00DE2AA6" w:rsidRDefault="00DE2AA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E2AA6" w:rsidRDefault="00DE2AA6" w:rsidP="006A4D3C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DE2AA6" w:rsidRPr="00D2714B" w:rsidRDefault="00DE2AA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DE2AA6" w:rsidRPr="00D2714B" w:rsidRDefault="00DE2AA6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DE2AA6" w:rsidRPr="00D2714B" w:rsidRDefault="00DE2AA6" w:rsidP="009658EF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D2714B">
        <w:rPr>
          <w:sz w:val="28"/>
          <w:szCs w:val="28"/>
        </w:rPr>
        <w:t>Рабочая программа составлена в соотве</w:t>
      </w:r>
      <w:r>
        <w:rPr>
          <w:sz w:val="28"/>
          <w:szCs w:val="28"/>
        </w:rPr>
        <w:t>тствии с ФГОС ВО, утвержденным 12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>сентября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>16</w:t>
      </w:r>
      <w:r w:rsidRPr="00D2714B">
        <w:rPr>
          <w:sz w:val="28"/>
          <w:szCs w:val="28"/>
        </w:rPr>
        <w:t xml:space="preserve"> г., приказ </w:t>
      </w:r>
      <w:r>
        <w:rPr>
          <w:sz w:val="28"/>
          <w:szCs w:val="28"/>
        </w:rPr>
        <w:t xml:space="preserve">Минобрнауки РФ </w:t>
      </w:r>
      <w:r w:rsidRPr="00D2714B">
        <w:rPr>
          <w:sz w:val="28"/>
          <w:szCs w:val="28"/>
        </w:rPr>
        <w:t xml:space="preserve">№ </w:t>
      </w:r>
      <w:r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по </w:t>
      </w:r>
      <w:r>
        <w:rPr>
          <w:sz w:val="28"/>
          <w:szCs w:val="28"/>
        </w:rPr>
        <w:t>специальности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23.05.06 </w:t>
      </w:r>
      <w:r w:rsidRPr="00D2714B">
        <w:rPr>
          <w:sz w:val="28"/>
          <w:szCs w:val="28"/>
        </w:rPr>
        <w:t>«</w:t>
      </w:r>
      <w:r w:rsidRPr="00E3307C">
        <w:rPr>
          <w:sz w:val="28"/>
          <w:szCs w:val="28"/>
        </w:rPr>
        <w:t>Строительство железных дорог, мостов и транспортных тоннелей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Организация доступной среды для инвалидов на транспорте»</w:t>
      </w:r>
      <w:r w:rsidRPr="00D2714B">
        <w:rPr>
          <w:sz w:val="28"/>
          <w:szCs w:val="28"/>
        </w:rPr>
        <w:t>.</w:t>
      </w:r>
    </w:p>
    <w:p w:rsidR="00DE2AA6" w:rsidRPr="00C84A64" w:rsidRDefault="00DE2AA6" w:rsidP="00EE6C86">
      <w:pPr>
        <w:pStyle w:val="BodyText3"/>
        <w:ind w:firstLine="708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Целью изучения</w:t>
      </w:r>
      <w:r w:rsidRPr="00C84A64">
        <w:rPr>
          <w:b w:val="0"/>
          <w:bCs w:val="0"/>
          <w:sz w:val="28"/>
          <w:szCs w:val="28"/>
        </w:rPr>
        <w:t xml:space="preserve"> дисциплины </w:t>
      </w:r>
      <w:r>
        <w:rPr>
          <w:b w:val="0"/>
          <w:bCs w:val="0"/>
          <w:sz w:val="28"/>
          <w:szCs w:val="28"/>
        </w:rPr>
        <w:t>«Организация доступной среды для инвалидов на транспорте» является</w:t>
      </w:r>
      <w:r w:rsidRPr="00C84A64">
        <w:rPr>
          <w:b w:val="0"/>
          <w:bCs w:val="0"/>
          <w:sz w:val="28"/>
          <w:szCs w:val="28"/>
        </w:rPr>
        <w:t xml:space="preserve"> приобретение необходимых знаний для </w:t>
      </w:r>
      <w:r>
        <w:rPr>
          <w:b w:val="0"/>
          <w:bCs w:val="0"/>
          <w:sz w:val="28"/>
          <w:szCs w:val="28"/>
        </w:rPr>
        <w:t>создания безбарьерной среды и обеспечения доступности инфраструктурных объектов транспорта для инвалидов</w:t>
      </w:r>
      <w:r w:rsidRPr="00C84A64">
        <w:rPr>
          <w:b w:val="0"/>
          <w:bCs w:val="0"/>
          <w:sz w:val="28"/>
          <w:szCs w:val="28"/>
        </w:rPr>
        <w:t>.</w:t>
      </w:r>
    </w:p>
    <w:p w:rsidR="00DE2AA6" w:rsidRPr="00C84A64" w:rsidRDefault="00DE2AA6" w:rsidP="00EE6C86">
      <w:pPr>
        <w:rPr>
          <w:sz w:val="28"/>
          <w:szCs w:val="28"/>
        </w:rPr>
      </w:pPr>
      <w:r w:rsidRPr="00C84A64">
        <w:rPr>
          <w:sz w:val="28"/>
          <w:szCs w:val="28"/>
        </w:rPr>
        <w:tab/>
      </w:r>
      <w:r>
        <w:rPr>
          <w:sz w:val="28"/>
          <w:szCs w:val="28"/>
        </w:rPr>
        <w:t>Для достижения поставленной цели решаются следующие з</w:t>
      </w:r>
      <w:r w:rsidRPr="00C84A64">
        <w:rPr>
          <w:sz w:val="28"/>
          <w:szCs w:val="28"/>
        </w:rPr>
        <w:t>адачи:</w:t>
      </w:r>
    </w:p>
    <w:p w:rsidR="00DE2AA6" w:rsidRPr="00C84A64" w:rsidRDefault="00DE2AA6" w:rsidP="00EE6C86">
      <w:pPr>
        <w:widowControl/>
        <w:numPr>
          <w:ilvl w:val="0"/>
          <w:numId w:val="22"/>
        </w:numPr>
        <w:spacing w:line="240" w:lineRule="auto"/>
        <w:rPr>
          <w:sz w:val="28"/>
          <w:szCs w:val="28"/>
        </w:rPr>
      </w:pPr>
      <w:r w:rsidRPr="00C84A64">
        <w:rPr>
          <w:sz w:val="28"/>
          <w:szCs w:val="28"/>
        </w:rPr>
        <w:t>Приобретение знаний о</w:t>
      </w:r>
      <w:r>
        <w:rPr>
          <w:sz w:val="28"/>
          <w:szCs w:val="28"/>
        </w:rPr>
        <w:t>б основах физиологии человека</w:t>
      </w:r>
      <w:r w:rsidRPr="00C84A64">
        <w:rPr>
          <w:sz w:val="28"/>
          <w:szCs w:val="28"/>
        </w:rPr>
        <w:t>;</w:t>
      </w:r>
    </w:p>
    <w:p w:rsidR="00DE2AA6" w:rsidRPr="00C84A64" w:rsidRDefault="00DE2AA6" w:rsidP="00EE6C86">
      <w:pPr>
        <w:widowControl/>
        <w:numPr>
          <w:ilvl w:val="0"/>
          <w:numId w:val="22"/>
        </w:numPr>
        <w:spacing w:line="240" w:lineRule="auto"/>
        <w:rPr>
          <w:sz w:val="28"/>
          <w:szCs w:val="28"/>
        </w:rPr>
      </w:pPr>
      <w:r w:rsidRPr="00C84A64">
        <w:rPr>
          <w:sz w:val="28"/>
          <w:szCs w:val="28"/>
        </w:rPr>
        <w:t>Приобретение практических навыков оказания доврачебной помощи пострадавшим;</w:t>
      </w:r>
    </w:p>
    <w:p w:rsidR="00DE2AA6" w:rsidRPr="001A4614" w:rsidRDefault="00DE2AA6" w:rsidP="001A4614">
      <w:pPr>
        <w:widowControl/>
        <w:numPr>
          <w:ilvl w:val="0"/>
          <w:numId w:val="22"/>
        </w:numPr>
        <w:spacing w:line="240" w:lineRule="auto"/>
        <w:rPr>
          <w:sz w:val="28"/>
          <w:szCs w:val="28"/>
        </w:rPr>
      </w:pPr>
      <w:r w:rsidRPr="00C84A64">
        <w:rPr>
          <w:sz w:val="28"/>
          <w:szCs w:val="28"/>
        </w:rPr>
        <w:t xml:space="preserve">Изучение принципов организации </w:t>
      </w:r>
      <w:r>
        <w:rPr>
          <w:sz w:val="28"/>
          <w:szCs w:val="28"/>
        </w:rPr>
        <w:t>безбарьерной среды для инвалидов и лиц с ограниченными возможностями</w:t>
      </w:r>
      <w:r w:rsidRPr="00C84A64">
        <w:rPr>
          <w:sz w:val="28"/>
          <w:szCs w:val="28"/>
        </w:rPr>
        <w:t>.</w:t>
      </w:r>
    </w:p>
    <w:p w:rsidR="00DE2AA6" w:rsidRPr="00D2714B" w:rsidRDefault="00DE2AA6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E2AA6" w:rsidRPr="00D2714B" w:rsidRDefault="00DE2AA6" w:rsidP="00582C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DE2AA6" w:rsidRPr="00D2714B" w:rsidRDefault="00DE2AA6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DE2AA6" w:rsidRDefault="00DE2AA6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DE2AA6" w:rsidRDefault="00DE2AA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DE2AA6" w:rsidRDefault="00DE2AA6" w:rsidP="00B1040D">
      <w:pPr>
        <w:widowControl/>
        <w:numPr>
          <w:ilvl w:val="0"/>
          <w:numId w:val="2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основы физиологии человека;</w:t>
      </w:r>
    </w:p>
    <w:p w:rsidR="00DE2AA6" w:rsidRDefault="00DE2AA6" w:rsidP="00B1040D">
      <w:pPr>
        <w:widowControl/>
        <w:numPr>
          <w:ilvl w:val="0"/>
          <w:numId w:val="2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виды опасностей, способных причинить вред человеку, и критерии их оценки. </w:t>
      </w:r>
    </w:p>
    <w:p w:rsidR="00DE2AA6" w:rsidRDefault="00DE2AA6" w:rsidP="00037301">
      <w:pPr>
        <w:widowControl/>
        <w:spacing w:line="240" w:lineRule="auto"/>
        <w:ind w:firstLine="851"/>
        <w:rPr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DE2AA6" w:rsidRPr="00BF7BCE" w:rsidRDefault="00DE2AA6" w:rsidP="00B1040D">
      <w:pPr>
        <w:widowControl/>
        <w:numPr>
          <w:ilvl w:val="0"/>
          <w:numId w:val="2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оказывать первую доврачебную помощь пострадавшим на объектах железнодорожного транспорта.</w:t>
      </w:r>
    </w:p>
    <w:p w:rsidR="00DE2AA6" w:rsidRPr="00D2714B" w:rsidRDefault="00DE2AA6" w:rsidP="00037301">
      <w:pPr>
        <w:spacing w:line="240" w:lineRule="auto"/>
        <w:ind w:firstLine="851"/>
        <w:rPr>
          <w:sz w:val="28"/>
          <w:szCs w:val="28"/>
        </w:rPr>
      </w:pPr>
    </w:p>
    <w:p w:rsidR="00DE2AA6" w:rsidRDefault="00DE2AA6" w:rsidP="00037301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DE2AA6" w:rsidRDefault="00DE2AA6" w:rsidP="00B1040D">
      <w:pPr>
        <w:widowControl/>
        <w:numPr>
          <w:ilvl w:val="0"/>
          <w:numId w:val="2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основными методами организации безбарьерной доступной среды для инвалидов и лиц с ограниченными возможностями и методами их защиты от возможных последствий аварий, катастроф, стихийных бедствий.</w:t>
      </w:r>
    </w:p>
    <w:p w:rsidR="00DE2AA6" w:rsidRDefault="00DE2AA6" w:rsidP="0012787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Выпускник, освоивший программу специалитета, должен обладать следующими </w:t>
      </w:r>
      <w:r>
        <w:rPr>
          <w:b/>
          <w:bCs/>
          <w:sz w:val="28"/>
          <w:szCs w:val="28"/>
        </w:rPr>
        <w:t>общекультурными компетенций</w:t>
      </w:r>
      <w:r w:rsidRPr="004C3FFE">
        <w:rPr>
          <w:b/>
          <w:bCs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DE2AA6" w:rsidRDefault="00DE2AA6" w:rsidP="004B799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‒ </w:t>
      </w:r>
      <w:r w:rsidRPr="004B799F">
        <w:rPr>
          <w:sz w:val="28"/>
          <w:szCs w:val="28"/>
        </w:rPr>
        <w:t>способность использовать приёмы оказания доврачебной помощи, методы защиты в условиях чрезвычайных ситуаций (ОК-14);</w:t>
      </w:r>
    </w:p>
    <w:p w:rsidR="00DE2AA6" w:rsidRDefault="00DE2AA6" w:rsidP="004B799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‒ </w:t>
      </w:r>
      <w:r w:rsidRPr="00CA087C">
        <w:rPr>
          <w:sz w:val="28"/>
          <w:szCs w:val="28"/>
        </w:rPr>
        <w:t xml:space="preserve">владение основными методами организации безопасности жизнедеятельности производственного персонала и населения, их защиты от возможных последствий аварий, катастроф, стихийных бедствий </w:t>
      </w:r>
      <w:r w:rsidRPr="00675A5C">
        <w:rPr>
          <w:sz w:val="28"/>
          <w:szCs w:val="28"/>
        </w:rPr>
        <w:t>(</w:t>
      </w:r>
      <w:r>
        <w:rPr>
          <w:sz w:val="28"/>
          <w:szCs w:val="28"/>
        </w:rPr>
        <w:t>О</w:t>
      </w:r>
      <w:r w:rsidRPr="00675A5C">
        <w:rPr>
          <w:sz w:val="28"/>
          <w:szCs w:val="28"/>
        </w:rPr>
        <w:t>ПК-</w:t>
      </w:r>
      <w:r>
        <w:rPr>
          <w:sz w:val="28"/>
          <w:szCs w:val="28"/>
        </w:rPr>
        <w:t>8</w:t>
      </w:r>
      <w:r w:rsidRPr="00675A5C">
        <w:rPr>
          <w:sz w:val="28"/>
          <w:szCs w:val="28"/>
        </w:rPr>
        <w:t>).</w:t>
      </w:r>
    </w:p>
    <w:p w:rsidR="00DE2AA6" w:rsidRPr="00D2714B" w:rsidRDefault="00DE2AA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DE2AA6" w:rsidRPr="00D2714B" w:rsidRDefault="00DE2AA6" w:rsidP="00FC5E4D">
      <w:pPr>
        <w:widowControl/>
        <w:spacing w:line="240" w:lineRule="auto"/>
        <w:ind w:firstLine="851"/>
        <w:rPr>
          <w:i/>
          <w:iCs/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DE2AA6" w:rsidRPr="00D2714B" w:rsidRDefault="00DE2AA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E2AA6" w:rsidRPr="00D2714B" w:rsidRDefault="00DE2AA6" w:rsidP="00582C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DE2AA6" w:rsidRPr="00582C8F" w:rsidRDefault="00DE2AA6" w:rsidP="0095427B">
      <w:pPr>
        <w:widowControl/>
        <w:spacing w:line="240" w:lineRule="auto"/>
        <w:ind w:firstLine="851"/>
        <w:jc w:val="center"/>
        <w:rPr>
          <w:b/>
          <w:bCs/>
          <w:sz w:val="20"/>
          <w:szCs w:val="20"/>
        </w:rPr>
      </w:pPr>
    </w:p>
    <w:p w:rsidR="00DE2AA6" w:rsidRDefault="00DE2AA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Организация доступной среды для инвалидов на транспорте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ФТД.1</w:t>
      </w:r>
      <w:r w:rsidRPr="00D2714B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является факультативной </w:t>
      </w:r>
      <w:r w:rsidRPr="00FC5E4D">
        <w:rPr>
          <w:sz w:val="28"/>
          <w:szCs w:val="28"/>
        </w:rPr>
        <w:t>дисциплиной.</w:t>
      </w:r>
    </w:p>
    <w:p w:rsidR="00DE2AA6" w:rsidRPr="00D2714B" w:rsidRDefault="00DE2AA6" w:rsidP="00186E4C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E2AA6" w:rsidRPr="00D2714B" w:rsidRDefault="00DE2AA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DE2AA6" w:rsidRPr="00186E4C" w:rsidRDefault="00DE2AA6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0"/>
          <w:szCs w:val="20"/>
        </w:rPr>
      </w:pPr>
    </w:p>
    <w:p w:rsidR="00DE2AA6" w:rsidRDefault="00DE2AA6" w:rsidP="00186E4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DE2AA6" w:rsidRPr="00582C8F" w:rsidRDefault="00DE2AA6" w:rsidP="00186E4C">
      <w:pPr>
        <w:spacing w:line="240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268"/>
        <w:gridCol w:w="1950"/>
      </w:tblGrid>
      <w:tr w:rsidR="00DE2AA6" w:rsidRPr="00D2714B">
        <w:trPr>
          <w:jc w:val="center"/>
        </w:trPr>
        <w:tc>
          <w:tcPr>
            <w:tcW w:w="5353" w:type="dxa"/>
            <w:vMerge w:val="restart"/>
            <w:vAlign w:val="center"/>
          </w:tcPr>
          <w:p w:rsidR="00DE2AA6" w:rsidRPr="00D2714B" w:rsidRDefault="00DE2AA6" w:rsidP="00FC5E4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268" w:type="dxa"/>
            <w:vMerge w:val="restart"/>
            <w:vAlign w:val="center"/>
          </w:tcPr>
          <w:p w:rsidR="00DE2AA6" w:rsidRPr="00D2714B" w:rsidRDefault="00DE2AA6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</w:t>
            </w:r>
            <w:r w:rsidRPr="00D2714B">
              <w:rPr>
                <w:b/>
                <w:bCs/>
                <w:sz w:val="28"/>
                <w:szCs w:val="28"/>
              </w:rPr>
              <w:t>его часов</w:t>
            </w:r>
          </w:p>
        </w:tc>
        <w:tc>
          <w:tcPr>
            <w:tcW w:w="1950" w:type="dxa"/>
            <w:vAlign w:val="center"/>
          </w:tcPr>
          <w:p w:rsidR="00DE2AA6" w:rsidRPr="00D2714B" w:rsidRDefault="00DE2AA6" w:rsidP="00D04AC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DE2AA6" w:rsidRPr="00D2714B">
        <w:trPr>
          <w:jc w:val="center"/>
        </w:trPr>
        <w:tc>
          <w:tcPr>
            <w:tcW w:w="5353" w:type="dxa"/>
            <w:vMerge/>
            <w:vAlign w:val="center"/>
          </w:tcPr>
          <w:p w:rsidR="00DE2AA6" w:rsidRPr="00D2714B" w:rsidRDefault="00DE2AA6" w:rsidP="00FC5E4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:rsidR="00DE2AA6" w:rsidRPr="00D2714B" w:rsidRDefault="00DE2AA6" w:rsidP="00FC5E4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50" w:type="dxa"/>
            <w:vAlign w:val="center"/>
          </w:tcPr>
          <w:p w:rsidR="00DE2AA6" w:rsidRPr="002D4EF1" w:rsidRDefault="00DE2AA6" w:rsidP="00D04AC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VII</w:t>
            </w:r>
          </w:p>
        </w:tc>
      </w:tr>
      <w:tr w:rsidR="00DE2AA6" w:rsidRPr="00D2714B">
        <w:trPr>
          <w:jc w:val="center"/>
        </w:trPr>
        <w:tc>
          <w:tcPr>
            <w:tcW w:w="5353" w:type="dxa"/>
            <w:vAlign w:val="center"/>
          </w:tcPr>
          <w:p w:rsidR="00DE2AA6" w:rsidRPr="00D2714B" w:rsidRDefault="00DE2AA6" w:rsidP="00F126E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E2AA6" w:rsidRPr="00D2714B" w:rsidRDefault="00DE2AA6" w:rsidP="00F126E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E2AA6" w:rsidRPr="00D2714B" w:rsidRDefault="00DE2AA6" w:rsidP="00F126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E2AA6" w:rsidRPr="00D2714B" w:rsidRDefault="00DE2AA6" w:rsidP="00F126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E2AA6" w:rsidRPr="00D2714B" w:rsidRDefault="00DE2AA6" w:rsidP="00F126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268" w:type="dxa"/>
            <w:vAlign w:val="center"/>
          </w:tcPr>
          <w:p w:rsidR="00DE2AA6" w:rsidRPr="00D66059" w:rsidRDefault="00DE2AA6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DE2AA6" w:rsidRDefault="00DE2AA6" w:rsidP="00F126E4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DE2AA6" w:rsidRDefault="00DE2AA6" w:rsidP="00F126E4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DE2AA6" w:rsidRPr="00702BCF" w:rsidRDefault="00DE2AA6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DE2AA6" w:rsidRPr="00D66059" w:rsidRDefault="00DE2AA6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E2AA6" w:rsidRPr="00702BCF" w:rsidRDefault="00DE2AA6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50" w:type="dxa"/>
            <w:vAlign w:val="center"/>
          </w:tcPr>
          <w:p w:rsidR="00DE2AA6" w:rsidRPr="00D66059" w:rsidRDefault="00DE2AA6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DE2AA6" w:rsidRDefault="00DE2AA6" w:rsidP="00F126E4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DE2AA6" w:rsidRDefault="00DE2AA6" w:rsidP="00F126E4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DE2AA6" w:rsidRPr="00702BCF" w:rsidRDefault="00DE2AA6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DE2AA6" w:rsidRPr="00D66059" w:rsidRDefault="00DE2AA6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E2AA6" w:rsidRPr="00702BCF" w:rsidRDefault="00DE2AA6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E2AA6" w:rsidRPr="00D2714B">
        <w:trPr>
          <w:jc w:val="center"/>
        </w:trPr>
        <w:tc>
          <w:tcPr>
            <w:tcW w:w="5353" w:type="dxa"/>
            <w:vAlign w:val="center"/>
          </w:tcPr>
          <w:p w:rsidR="00DE2AA6" w:rsidRPr="00D2714B" w:rsidRDefault="00DE2AA6" w:rsidP="00FC5E4D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268" w:type="dxa"/>
            <w:vAlign w:val="center"/>
          </w:tcPr>
          <w:p w:rsidR="00DE2AA6" w:rsidRPr="00D66059" w:rsidRDefault="00DE2AA6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950" w:type="dxa"/>
            <w:vAlign w:val="center"/>
          </w:tcPr>
          <w:p w:rsidR="00DE2AA6" w:rsidRPr="00D66059" w:rsidRDefault="00DE2AA6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DE2AA6" w:rsidRPr="00D2714B">
        <w:trPr>
          <w:jc w:val="center"/>
        </w:trPr>
        <w:tc>
          <w:tcPr>
            <w:tcW w:w="5353" w:type="dxa"/>
            <w:vAlign w:val="center"/>
          </w:tcPr>
          <w:p w:rsidR="00DE2AA6" w:rsidRPr="00D2714B" w:rsidRDefault="00DE2AA6" w:rsidP="00FC5E4D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268" w:type="dxa"/>
            <w:vAlign w:val="center"/>
          </w:tcPr>
          <w:p w:rsidR="00DE2AA6" w:rsidRPr="006F4032" w:rsidRDefault="00DE2AA6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50" w:type="dxa"/>
            <w:vAlign w:val="center"/>
          </w:tcPr>
          <w:p w:rsidR="00DE2AA6" w:rsidRPr="006F4032" w:rsidRDefault="00DE2AA6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E2AA6" w:rsidRPr="00D2714B">
        <w:trPr>
          <w:jc w:val="center"/>
        </w:trPr>
        <w:tc>
          <w:tcPr>
            <w:tcW w:w="5353" w:type="dxa"/>
            <w:vAlign w:val="center"/>
          </w:tcPr>
          <w:p w:rsidR="00DE2AA6" w:rsidRPr="00D2714B" w:rsidRDefault="00DE2AA6" w:rsidP="00FC5E4D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268" w:type="dxa"/>
            <w:vAlign w:val="center"/>
          </w:tcPr>
          <w:p w:rsidR="00DE2AA6" w:rsidRPr="00D2714B" w:rsidRDefault="00DE2AA6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1950" w:type="dxa"/>
            <w:vAlign w:val="center"/>
          </w:tcPr>
          <w:p w:rsidR="00DE2AA6" w:rsidRPr="00D2714B" w:rsidRDefault="00DE2AA6" w:rsidP="00D04AC4">
            <w:pPr>
              <w:tabs>
                <w:tab w:val="left" w:pos="851"/>
              </w:tabs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DE2AA6" w:rsidRPr="00D2714B">
        <w:trPr>
          <w:jc w:val="center"/>
        </w:trPr>
        <w:tc>
          <w:tcPr>
            <w:tcW w:w="5353" w:type="dxa"/>
            <w:vAlign w:val="center"/>
          </w:tcPr>
          <w:p w:rsidR="00DE2AA6" w:rsidRPr="00D2714B" w:rsidRDefault="00DE2AA6" w:rsidP="00FC5E4D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268" w:type="dxa"/>
            <w:vAlign w:val="center"/>
          </w:tcPr>
          <w:p w:rsidR="00DE2AA6" w:rsidRPr="006F4032" w:rsidRDefault="00DE2AA6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 час./2 з.е.</w:t>
            </w:r>
          </w:p>
        </w:tc>
        <w:tc>
          <w:tcPr>
            <w:tcW w:w="1950" w:type="dxa"/>
            <w:vAlign w:val="center"/>
          </w:tcPr>
          <w:p w:rsidR="00DE2AA6" w:rsidRPr="006F4032" w:rsidRDefault="00DE2AA6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 час./2 з.е.</w:t>
            </w:r>
          </w:p>
        </w:tc>
      </w:tr>
    </w:tbl>
    <w:p w:rsidR="00DE2AA6" w:rsidRPr="00186E4C" w:rsidRDefault="00DE2AA6" w:rsidP="00FC5E4D">
      <w:pPr>
        <w:rPr>
          <w:sz w:val="20"/>
          <w:szCs w:val="20"/>
        </w:rPr>
      </w:pPr>
    </w:p>
    <w:p w:rsidR="00DE2AA6" w:rsidRDefault="00DE2AA6" w:rsidP="00186E4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</w:t>
      </w:r>
    </w:p>
    <w:p w:rsidR="00DE2AA6" w:rsidRPr="00582C8F" w:rsidRDefault="00DE2AA6" w:rsidP="00186E4C">
      <w:pPr>
        <w:spacing w:line="240" w:lineRule="auto"/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DE2AA6" w:rsidRPr="001677F9">
        <w:trPr>
          <w:jc w:val="center"/>
        </w:trPr>
        <w:tc>
          <w:tcPr>
            <w:tcW w:w="5353" w:type="dxa"/>
            <w:vMerge w:val="restart"/>
            <w:vAlign w:val="center"/>
          </w:tcPr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E2AA6" w:rsidRPr="001677F9" w:rsidRDefault="00DE2AA6" w:rsidP="00BD7AD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Всего </w:t>
            </w:r>
            <w:r w:rsidRPr="001677F9">
              <w:rPr>
                <w:b/>
                <w:bCs/>
                <w:sz w:val="28"/>
                <w:szCs w:val="28"/>
              </w:rPr>
              <w:t>часов</w:t>
            </w:r>
          </w:p>
        </w:tc>
        <w:tc>
          <w:tcPr>
            <w:tcW w:w="2092" w:type="dxa"/>
            <w:vAlign w:val="center"/>
          </w:tcPr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DE2AA6" w:rsidRPr="00723F47">
        <w:trPr>
          <w:jc w:val="center"/>
        </w:trPr>
        <w:tc>
          <w:tcPr>
            <w:tcW w:w="5353" w:type="dxa"/>
            <w:vMerge/>
            <w:vAlign w:val="center"/>
          </w:tcPr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DE2AA6" w:rsidRPr="00E463DD" w:rsidRDefault="00DE2AA6" w:rsidP="00D20909">
            <w:pPr>
              <w:tabs>
                <w:tab w:val="left" w:pos="851"/>
              </w:tabs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IX</w:t>
            </w:r>
          </w:p>
        </w:tc>
      </w:tr>
      <w:tr w:rsidR="00DE2AA6" w:rsidRPr="001677F9">
        <w:trPr>
          <w:jc w:val="center"/>
        </w:trPr>
        <w:tc>
          <w:tcPr>
            <w:tcW w:w="5353" w:type="dxa"/>
            <w:vAlign w:val="center"/>
          </w:tcPr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DE2AA6" w:rsidRPr="001677F9" w:rsidRDefault="00DE2AA6" w:rsidP="002D4EF1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DE2AA6" w:rsidRPr="001677F9" w:rsidRDefault="00DE2AA6" w:rsidP="002D4EF1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DE2AA6" w:rsidRPr="001677F9" w:rsidRDefault="00DE2AA6" w:rsidP="002D4EF1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E2AA6" w:rsidRPr="001677F9">
        <w:trPr>
          <w:jc w:val="center"/>
        </w:trPr>
        <w:tc>
          <w:tcPr>
            <w:tcW w:w="5353" w:type="dxa"/>
            <w:vAlign w:val="center"/>
          </w:tcPr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DE2AA6" w:rsidRPr="001677F9">
        <w:trPr>
          <w:jc w:val="center"/>
        </w:trPr>
        <w:tc>
          <w:tcPr>
            <w:tcW w:w="5353" w:type="dxa"/>
            <w:vAlign w:val="center"/>
          </w:tcPr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E2AA6" w:rsidRPr="001677F9">
        <w:trPr>
          <w:jc w:val="center"/>
        </w:trPr>
        <w:tc>
          <w:tcPr>
            <w:tcW w:w="5353" w:type="dxa"/>
            <w:vAlign w:val="center"/>
          </w:tcPr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DE2AA6" w:rsidRPr="002D4EF1" w:rsidRDefault="00DE2AA6" w:rsidP="00D20909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DE2AA6" w:rsidRPr="001677F9">
        <w:trPr>
          <w:jc w:val="center"/>
        </w:trPr>
        <w:tc>
          <w:tcPr>
            <w:tcW w:w="5353" w:type="dxa"/>
            <w:vAlign w:val="center"/>
          </w:tcPr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 з.е.</w:t>
            </w:r>
          </w:p>
        </w:tc>
        <w:tc>
          <w:tcPr>
            <w:tcW w:w="2092" w:type="dxa"/>
            <w:vAlign w:val="center"/>
          </w:tcPr>
          <w:p w:rsidR="00DE2AA6" w:rsidRPr="001677F9" w:rsidRDefault="00DE2AA6" w:rsidP="00D20909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 з.е.</w:t>
            </w:r>
          </w:p>
        </w:tc>
      </w:tr>
    </w:tbl>
    <w:p w:rsidR="00DE2AA6" w:rsidRDefault="00DE2AA6" w:rsidP="00186E4C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Для заочной формы обучения:</w:t>
      </w:r>
    </w:p>
    <w:p w:rsidR="00DE2AA6" w:rsidRPr="00582C8F" w:rsidRDefault="00DE2AA6" w:rsidP="00FC5E4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70"/>
        <w:gridCol w:w="2409"/>
        <w:gridCol w:w="2092"/>
      </w:tblGrid>
      <w:tr w:rsidR="00DE2AA6" w:rsidRPr="00D2714B">
        <w:trPr>
          <w:jc w:val="center"/>
        </w:trPr>
        <w:tc>
          <w:tcPr>
            <w:tcW w:w="5070" w:type="dxa"/>
            <w:vMerge w:val="restart"/>
            <w:vAlign w:val="center"/>
          </w:tcPr>
          <w:p w:rsidR="00DE2AA6" w:rsidRPr="00D2714B" w:rsidRDefault="00DE2AA6" w:rsidP="004D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409" w:type="dxa"/>
            <w:vMerge w:val="restart"/>
            <w:vAlign w:val="center"/>
          </w:tcPr>
          <w:p w:rsidR="00DE2AA6" w:rsidRPr="00D2714B" w:rsidRDefault="00DE2AA6" w:rsidP="004D1A40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</w:t>
            </w:r>
            <w:r w:rsidRPr="00D2714B">
              <w:rPr>
                <w:b/>
                <w:bCs/>
                <w:sz w:val="28"/>
                <w:szCs w:val="28"/>
              </w:rPr>
              <w:t>его часов</w:t>
            </w:r>
          </w:p>
        </w:tc>
        <w:tc>
          <w:tcPr>
            <w:tcW w:w="2092" w:type="dxa"/>
            <w:vAlign w:val="center"/>
          </w:tcPr>
          <w:p w:rsidR="00DE2AA6" w:rsidRPr="00D2714B" w:rsidRDefault="00DE2AA6" w:rsidP="004D1A40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DE2AA6" w:rsidRPr="00702BCF">
        <w:trPr>
          <w:jc w:val="center"/>
        </w:trPr>
        <w:tc>
          <w:tcPr>
            <w:tcW w:w="5070" w:type="dxa"/>
            <w:vMerge/>
            <w:vAlign w:val="center"/>
          </w:tcPr>
          <w:p w:rsidR="00DE2AA6" w:rsidRPr="00D2714B" w:rsidRDefault="00DE2AA6" w:rsidP="004D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vAlign w:val="center"/>
          </w:tcPr>
          <w:p w:rsidR="00DE2AA6" w:rsidRPr="00D2714B" w:rsidRDefault="00DE2AA6" w:rsidP="004D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DE2AA6" w:rsidRPr="00702BCF" w:rsidRDefault="00DE2AA6" w:rsidP="004D1A40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IV</w:t>
            </w:r>
          </w:p>
        </w:tc>
      </w:tr>
      <w:tr w:rsidR="00DE2AA6" w:rsidRPr="00702BCF">
        <w:trPr>
          <w:jc w:val="center"/>
        </w:trPr>
        <w:tc>
          <w:tcPr>
            <w:tcW w:w="5070" w:type="dxa"/>
            <w:vAlign w:val="center"/>
          </w:tcPr>
          <w:p w:rsidR="00DE2AA6" w:rsidRPr="00D2714B" w:rsidRDefault="00DE2AA6" w:rsidP="004D1A4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E2AA6" w:rsidRPr="00D2714B" w:rsidRDefault="00DE2AA6" w:rsidP="004D1A4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E2AA6" w:rsidRPr="00D2714B" w:rsidRDefault="00DE2AA6" w:rsidP="004D1A4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E2AA6" w:rsidRPr="00D2714B" w:rsidRDefault="00DE2AA6" w:rsidP="004D1A4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E2AA6" w:rsidRPr="00D2714B" w:rsidRDefault="00DE2AA6" w:rsidP="004D1A4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409" w:type="dxa"/>
            <w:vAlign w:val="center"/>
          </w:tcPr>
          <w:p w:rsidR="00DE2AA6" w:rsidRPr="00D66059" w:rsidRDefault="00DE2AA6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DE2AA6" w:rsidRPr="002D4EF1" w:rsidRDefault="00DE2AA6" w:rsidP="002D4EF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E2AA6" w:rsidRDefault="00DE2AA6" w:rsidP="004D1A40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DE2AA6" w:rsidRPr="00702BCF" w:rsidRDefault="00DE2AA6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DE2AA6" w:rsidRPr="00D66059" w:rsidRDefault="00DE2AA6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E2AA6" w:rsidRPr="00702BCF" w:rsidRDefault="00DE2AA6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DE2AA6" w:rsidRPr="00D66059" w:rsidRDefault="00DE2AA6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DE2AA6" w:rsidRDefault="00DE2AA6" w:rsidP="004D1A40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DE2AA6" w:rsidRDefault="00DE2AA6" w:rsidP="004D1A40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DE2AA6" w:rsidRPr="00702BCF" w:rsidRDefault="00DE2AA6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DE2AA6" w:rsidRPr="00D66059" w:rsidRDefault="00DE2AA6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E2AA6" w:rsidRPr="00702BCF" w:rsidRDefault="00DE2AA6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E2AA6" w:rsidRPr="00D66059">
        <w:trPr>
          <w:jc w:val="center"/>
        </w:trPr>
        <w:tc>
          <w:tcPr>
            <w:tcW w:w="5070" w:type="dxa"/>
            <w:vAlign w:val="center"/>
          </w:tcPr>
          <w:p w:rsidR="00DE2AA6" w:rsidRPr="00D2714B" w:rsidRDefault="00DE2AA6" w:rsidP="004D1A40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409" w:type="dxa"/>
            <w:vAlign w:val="center"/>
          </w:tcPr>
          <w:p w:rsidR="00DE2AA6" w:rsidRPr="00D66059" w:rsidRDefault="00DE2AA6" w:rsidP="00785F65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2092" w:type="dxa"/>
            <w:vAlign w:val="center"/>
          </w:tcPr>
          <w:p w:rsidR="00DE2AA6" w:rsidRPr="00D66059" w:rsidRDefault="00DE2AA6" w:rsidP="00785F65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</w:tr>
      <w:tr w:rsidR="00DE2AA6" w:rsidRPr="006F4032">
        <w:trPr>
          <w:jc w:val="center"/>
        </w:trPr>
        <w:tc>
          <w:tcPr>
            <w:tcW w:w="5070" w:type="dxa"/>
            <w:vAlign w:val="center"/>
          </w:tcPr>
          <w:p w:rsidR="00DE2AA6" w:rsidRPr="00D2714B" w:rsidRDefault="00DE2AA6" w:rsidP="004D1A40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409" w:type="dxa"/>
            <w:vAlign w:val="center"/>
          </w:tcPr>
          <w:p w:rsidR="00DE2AA6" w:rsidRPr="006F4032" w:rsidRDefault="00DE2AA6" w:rsidP="004D1A40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DE2AA6" w:rsidRPr="006F4032" w:rsidRDefault="00DE2AA6" w:rsidP="004D1A40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E2AA6" w:rsidRPr="00D2714B">
        <w:trPr>
          <w:jc w:val="center"/>
        </w:trPr>
        <w:tc>
          <w:tcPr>
            <w:tcW w:w="5070" w:type="dxa"/>
            <w:vAlign w:val="center"/>
          </w:tcPr>
          <w:p w:rsidR="00DE2AA6" w:rsidRPr="00D2714B" w:rsidRDefault="00DE2AA6" w:rsidP="004D1A40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409" w:type="dxa"/>
            <w:vAlign w:val="center"/>
          </w:tcPr>
          <w:p w:rsidR="00DE2AA6" w:rsidRPr="00D2714B" w:rsidRDefault="00DE2AA6" w:rsidP="002D4EF1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DE2AA6" w:rsidRPr="00D2714B" w:rsidRDefault="00DE2AA6" w:rsidP="00E463DD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DE2AA6" w:rsidRPr="006F4032">
        <w:trPr>
          <w:jc w:val="center"/>
        </w:trPr>
        <w:tc>
          <w:tcPr>
            <w:tcW w:w="5070" w:type="dxa"/>
            <w:vAlign w:val="center"/>
          </w:tcPr>
          <w:p w:rsidR="00DE2AA6" w:rsidRPr="00D2714B" w:rsidRDefault="00DE2AA6" w:rsidP="004D1A40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409" w:type="dxa"/>
            <w:vAlign w:val="center"/>
          </w:tcPr>
          <w:p w:rsidR="00DE2AA6" w:rsidRPr="006F4032" w:rsidRDefault="00DE2AA6" w:rsidP="00E463DD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 час./2 з.е.</w:t>
            </w:r>
          </w:p>
        </w:tc>
        <w:tc>
          <w:tcPr>
            <w:tcW w:w="2092" w:type="dxa"/>
            <w:vAlign w:val="center"/>
          </w:tcPr>
          <w:p w:rsidR="00DE2AA6" w:rsidRPr="006F4032" w:rsidRDefault="00DE2AA6" w:rsidP="00E463DD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 час./2 з.е.</w:t>
            </w:r>
          </w:p>
        </w:tc>
      </w:tr>
    </w:tbl>
    <w:p w:rsidR="00DE2AA6" w:rsidRPr="00336C3E" w:rsidRDefault="00DE2AA6" w:rsidP="001C2248">
      <w:pPr>
        <w:widowControl/>
        <w:spacing w:line="240" w:lineRule="auto"/>
        <w:ind w:firstLine="851"/>
        <w:jc w:val="center"/>
        <w:rPr>
          <w:sz w:val="20"/>
          <w:szCs w:val="20"/>
        </w:rPr>
      </w:pPr>
    </w:p>
    <w:p w:rsidR="00DE2AA6" w:rsidRPr="00D2714B" w:rsidRDefault="00DE2AA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DE2AA6" w:rsidRPr="0063542B" w:rsidRDefault="00DE2AA6" w:rsidP="00582C8F">
      <w:pPr>
        <w:widowControl/>
        <w:spacing w:line="240" w:lineRule="auto"/>
        <w:ind w:firstLine="851"/>
        <w:jc w:val="center"/>
      </w:pPr>
    </w:p>
    <w:p w:rsidR="00DE2AA6" w:rsidRDefault="00DE2AA6" w:rsidP="00613DE8">
      <w:pPr>
        <w:spacing w:before="120" w:after="120"/>
        <w:ind w:firstLine="851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9"/>
        <w:gridCol w:w="2701"/>
        <w:gridCol w:w="6221"/>
      </w:tblGrid>
      <w:tr w:rsidR="00DE2AA6" w:rsidRPr="00396801">
        <w:tc>
          <w:tcPr>
            <w:tcW w:w="339" w:type="pct"/>
            <w:vAlign w:val="center"/>
          </w:tcPr>
          <w:p w:rsidR="00DE2AA6" w:rsidRPr="0063542B" w:rsidRDefault="00DE2AA6" w:rsidP="00A042B4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3542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411" w:type="pct"/>
            <w:vAlign w:val="center"/>
          </w:tcPr>
          <w:p w:rsidR="00DE2AA6" w:rsidRPr="0063542B" w:rsidRDefault="00DE2AA6" w:rsidP="00A042B4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3542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250" w:type="pct"/>
            <w:vAlign w:val="center"/>
          </w:tcPr>
          <w:p w:rsidR="00DE2AA6" w:rsidRPr="0063542B" w:rsidRDefault="00DE2AA6" w:rsidP="00A042B4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3542B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DE2AA6" w:rsidRPr="00396801">
        <w:tc>
          <w:tcPr>
            <w:tcW w:w="339" w:type="pct"/>
          </w:tcPr>
          <w:p w:rsidR="00DE2AA6" w:rsidRDefault="00DE2AA6" w:rsidP="007D59D4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E2AA6" w:rsidRDefault="00DE2AA6" w:rsidP="007D59D4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E2AA6" w:rsidRPr="00BA5B6D" w:rsidRDefault="00DE2AA6" w:rsidP="007D59D4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1</w:t>
            </w:r>
          </w:p>
        </w:tc>
        <w:tc>
          <w:tcPr>
            <w:tcW w:w="1411" w:type="pct"/>
          </w:tcPr>
          <w:p w:rsidR="00DE2AA6" w:rsidRDefault="00DE2AA6" w:rsidP="007D59D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E2AA6" w:rsidRDefault="00DE2AA6" w:rsidP="007D59D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E2AA6" w:rsidRDefault="00DE2AA6" w:rsidP="007D59D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E2AA6" w:rsidRPr="00BA5B6D" w:rsidRDefault="00DE2AA6" w:rsidP="007D59D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Раздел 1. Физиология человека</w:t>
            </w:r>
          </w:p>
        </w:tc>
        <w:tc>
          <w:tcPr>
            <w:tcW w:w="3250" w:type="pct"/>
          </w:tcPr>
          <w:p w:rsidR="00DE2AA6" w:rsidRPr="00BA5B6D" w:rsidRDefault="00DE2AA6" w:rsidP="000A3415">
            <w:pPr>
              <w:pStyle w:val="Heading2"/>
              <w:ind w:firstLine="0"/>
              <w:rPr>
                <w:b w:val="0"/>
                <w:bCs w:val="0"/>
                <w:i w:val="0"/>
                <w:iCs w:val="0"/>
              </w:rPr>
            </w:pPr>
            <w:r w:rsidRPr="00BA5B6D">
              <w:rPr>
                <w:b w:val="0"/>
                <w:bCs w:val="0"/>
                <w:i w:val="0"/>
                <w:iCs w:val="0"/>
              </w:rPr>
              <w:t>Организм человека и его основные физиологические функции.</w:t>
            </w:r>
          </w:p>
          <w:p w:rsidR="00DE2AA6" w:rsidRPr="00BA5B6D" w:rsidRDefault="00DE2AA6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Опорно-двигательный аппарат человека.</w:t>
            </w:r>
          </w:p>
          <w:p w:rsidR="00DE2AA6" w:rsidRPr="00BA5B6D" w:rsidRDefault="00DE2AA6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Внутренние органы, пищеварительный аппарат, дыхательная система, мочеполовой аппарат.</w:t>
            </w:r>
          </w:p>
          <w:p w:rsidR="00DE2AA6" w:rsidRPr="00BA5B6D" w:rsidRDefault="00DE2AA6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Обмен веществ и энергии. Железы внутренней секреции.</w:t>
            </w:r>
          </w:p>
          <w:p w:rsidR="00DE2AA6" w:rsidRPr="00BA5B6D" w:rsidRDefault="00DE2AA6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Физиология сердечно-сосудистой системы.</w:t>
            </w:r>
          </w:p>
          <w:p w:rsidR="00DE2AA6" w:rsidRPr="00BA5B6D" w:rsidRDefault="00DE2AA6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Физиология центральной нервной системы.</w:t>
            </w:r>
          </w:p>
          <w:p w:rsidR="00DE2AA6" w:rsidRPr="00BA5B6D" w:rsidRDefault="00DE2AA6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 xml:space="preserve">Органы чувств.  </w:t>
            </w:r>
          </w:p>
        </w:tc>
      </w:tr>
      <w:tr w:rsidR="00DE2AA6" w:rsidRPr="00396801">
        <w:tc>
          <w:tcPr>
            <w:tcW w:w="339" w:type="pct"/>
          </w:tcPr>
          <w:p w:rsidR="00DE2AA6" w:rsidRDefault="00DE2AA6" w:rsidP="007D59D4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E2AA6" w:rsidRDefault="00DE2AA6" w:rsidP="00336C3E">
            <w:pPr>
              <w:spacing w:line="360" w:lineRule="auto"/>
              <w:ind w:firstLine="0"/>
              <w:rPr>
                <w:sz w:val="24"/>
                <w:szCs w:val="24"/>
              </w:rPr>
            </w:pPr>
          </w:p>
          <w:p w:rsidR="00DE2AA6" w:rsidRPr="00BA5B6D" w:rsidRDefault="00DE2AA6" w:rsidP="007D59D4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2</w:t>
            </w:r>
          </w:p>
        </w:tc>
        <w:tc>
          <w:tcPr>
            <w:tcW w:w="1411" w:type="pct"/>
          </w:tcPr>
          <w:p w:rsidR="00DE2AA6" w:rsidRDefault="00DE2AA6" w:rsidP="007D59D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E2AA6" w:rsidRDefault="00DE2AA6" w:rsidP="007D59D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E2AA6" w:rsidRDefault="00DE2AA6" w:rsidP="00336C3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DE2AA6" w:rsidRPr="00BA5B6D" w:rsidRDefault="00DE2AA6" w:rsidP="007D59D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Раздел 2. Оказание доврачебной помощи</w:t>
            </w:r>
          </w:p>
        </w:tc>
        <w:tc>
          <w:tcPr>
            <w:tcW w:w="3250" w:type="pct"/>
          </w:tcPr>
          <w:p w:rsidR="00DE2AA6" w:rsidRPr="00BA5B6D" w:rsidRDefault="00DE2AA6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Предмет и задачи доврачебной помощи.</w:t>
            </w:r>
          </w:p>
          <w:p w:rsidR="00DE2AA6" w:rsidRPr="00BA5B6D" w:rsidRDefault="00DE2AA6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Диагностика неотложных состояний на догоспитальном этапе.</w:t>
            </w:r>
          </w:p>
          <w:p w:rsidR="00DE2AA6" w:rsidRPr="00BA5B6D" w:rsidRDefault="00DE2AA6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Доврачебная помощь при электротравме, поражении молнией</w:t>
            </w:r>
            <w:r>
              <w:rPr>
                <w:sz w:val="24"/>
                <w:szCs w:val="24"/>
              </w:rPr>
              <w:t>,</w:t>
            </w:r>
            <w:r w:rsidRPr="00BA5B6D">
              <w:rPr>
                <w:sz w:val="24"/>
                <w:szCs w:val="24"/>
              </w:rPr>
              <w:t xml:space="preserve"> при тепловом, солнечном ударе,  обмороке, коллапсе</w:t>
            </w:r>
            <w:r>
              <w:rPr>
                <w:sz w:val="24"/>
                <w:szCs w:val="24"/>
              </w:rPr>
              <w:t>,</w:t>
            </w:r>
            <w:r w:rsidRPr="00BA5B6D">
              <w:rPr>
                <w:sz w:val="24"/>
                <w:szCs w:val="24"/>
              </w:rPr>
              <w:t xml:space="preserve"> при болевом синдроме</w:t>
            </w:r>
            <w:r>
              <w:rPr>
                <w:sz w:val="24"/>
                <w:szCs w:val="24"/>
              </w:rPr>
              <w:t>,</w:t>
            </w:r>
            <w:r w:rsidRPr="00BA5B6D">
              <w:rPr>
                <w:sz w:val="24"/>
                <w:szCs w:val="24"/>
              </w:rPr>
              <w:t xml:space="preserve"> при вывихах и переломе</w:t>
            </w:r>
            <w:r>
              <w:rPr>
                <w:sz w:val="24"/>
                <w:szCs w:val="24"/>
              </w:rPr>
              <w:t>,</w:t>
            </w:r>
            <w:r w:rsidRPr="00BA5B6D">
              <w:rPr>
                <w:sz w:val="24"/>
                <w:szCs w:val="24"/>
              </w:rPr>
              <w:t xml:space="preserve"> при кровотечениях</w:t>
            </w:r>
            <w:r>
              <w:rPr>
                <w:sz w:val="24"/>
                <w:szCs w:val="24"/>
              </w:rPr>
              <w:t>, при ч</w:t>
            </w:r>
            <w:r w:rsidRPr="00BA5B6D">
              <w:rPr>
                <w:sz w:val="24"/>
                <w:szCs w:val="24"/>
              </w:rPr>
              <w:t>ерепно-мозгов</w:t>
            </w:r>
            <w:r>
              <w:rPr>
                <w:sz w:val="24"/>
                <w:szCs w:val="24"/>
              </w:rPr>
              <w:t>ой</w:t>
            </w:r>
            <w:r w:rsidRPr="00BA5B6D">
              <w:rPr>
                <w:sz w:val="24"/>
                <w:szCs w:val="24"/>
              </w:rPr>
              <w:t xml:space="preserve"> травм</w:t>
            </w:r>
            <w:r>
              <w:rPr>
                <w:sz w:val="24"/>
                <w:szCs w:val="24"/>
              </w:rPr>
              <w:t>е</w:t>
            </w:r>
            <w:r w:rsidRPr="00BA5B6D">
              <w:rPr>
                <w:sz w:val="24"/>
                <w:szCs w:val="24"/>
              </w:rPr>
              <w:t>.</w:t>
            </w:r>
          </w:p>
        </w:tc>
      </w:tr>
      <w:tr w:rsidR="00DE2AA6" w:rsidRPr="00396801">
        <w:tc>
          <w:tcPr>
            <w:tcW w:w="339" w:type="pct"/>
          </w:tcPr>
          <w:p w:rsidR="00DE2AA6" w:rsidRDefault="00DE2AA6" w:rsidP="007D59D4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E2AA6" w:rsidRDefault="00DE2AA6" w:rsidP="007D59D4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E2AA6" w:rsidRPr="00BA5B6D" w:rsidRDefault="00DE2AA6" w:rsidP="007D59D4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  <w:r w:rsidRPr="00BA5B6D">
              <w:rPr>
                <w:sz w:val="24"/>
                <w:szCs w:val="24"/>
              </w:rPr>
              <w:t>3</w:t>
            </w:r>
          </w:p>
        </w:tc>
        <w:tc>
          <w:tcPr>
            <w:tcW w:w="1411" w:type="pct"/>
          </w:tcPr>
          <w:p w:rsidR="00DE2AA6" w:rsidRPr="00BA5B6D" w:rsidRDefault="00DE2AA6" w:rsidP="007D59D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Раздел 3. Создание безбарьерной среды на объектах железнодорожного транспорта и транспортной инфраструктуры</w:t>
            </w:r>
          </w:p>
        </w:tc>
        <w:tc>
          <w:tcPr>
            <w:tcW w:w="3250" w:type="pct"/>
          </w:tcPr>
          <w:p w:rsidR="00DE2AA6" w:rsidRPr="00BA5B6D" w:rsidRDefault="00DE2AA6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Законодательство РФ в области обеспечения доступной среды для инвалидов.</w:t>
            </w:r>
          </w:p>
          <w:p w:rsidR="00DE2AA6" w:rsidRPr="00BA5B6D" w:rsidRDefault="00DE2AA6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Правила и нормы для создания доступной среды для инвалидов.</w:t>
            </w:r>
          </w:p>
          <w:p w:rsidR="00DE2AA6" w:rsidRPr="00BA5B6D" w:rsidRDefault="00DE2AA6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Методы проектирования безбарьерной, доступной среды для инвалидов и лиц с ограниченными физическими возможностями.</w:t>
            </w:r>
          </w:p>
        </w:tc>
      </w:tr>
    </w:tbl>
    <w:p w:rsidR="00DE2AA6" w:rsidRDefault="00DE2AA6" w:rsidP="0063542B">
      <w:pPr>
        <w:widowControl/>
        <w:spacing w:line="240" w:lineRule="auto"/>
        <w:ind w:firstLine="851"/>
        <w:jc w:val="center"/>
        <w:rPr>
          <w:sz w:val="24"/>
          <w:szCs w:val="24"/>
        </w:rPr>
      </w:pPr>
    </w:p>
    <w:p w:rsidR="00DE2AA6" w:rsidRPr="0063542B" w:rsidRDefault="00DE2AA6" w:rsidP="0063542B">
      <w:pPr>
        <w:widowControl/>
        <w:spacing w:line="240" w:lineRule="auto"/>
        <w:ind w:firstLine="851"/>
        <w:jc w:val="center"/>
        <w:rPr>
          <w:sz w:val="24"/>
          <w:szCs w:val="24"/>
        </w:rPr>
      </w:pPr>
    </w:p>
    <w:p w:rsidR="00DE2AA6" w:rsidRDefault="00DE2AA6" w:rsidP="00186E4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2AA6" w:rsidRPr="00D2714B" w:rsidRDefault="00DE2AA6" w:rsidP="00186E4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DE2AA6" w:rsidRPr="0063542B" w:rsidRDefault="00DE2AA6" w:rsidP="00666CAE">
      <w:pPr>
        <w:widowControl/>
        <w:spacing w:line="240" w:lineRule="auto"/>
        <w:ind w:firstLine="851"/>
        <w:jc w:val="left"/>
        <w:rPr>
          <w:sz w:val="24"/>
          <w:szCs w:val="24"/>
        </w:rPr>
      </w:pPr>
    </w:p>
    <w:p w:rsidR="00DE2AA6" w:rsidRDefault="00DE2AA6" w:rsidP="00186E4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DE2AA6" w:rsidRPr="00582C8F" w:rsidRDefault="00DE2AA6" w:rsidP="00666CAE">
      <w:pPr>
        <w:widowControl/>
        <w:spacing w:line="240" w:lineRule="auto"/>
        <w:ind w:firstLine="851"/>
        <w:jc w:val="left"/>
      </w:pPr>
    </w:p>
    <w:tbl>
      <w:tblPr>
        <w:tblW w:w="4944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5637"/>
        <w:gridCol w:w="850"/>
        <w:gridCol w:w="710"/>
        <w:gridCol w:w="850"/>
        <w:gridCol w:w="850"/>
      </w:tblGrid>
      <w:tr w:rsidR="00DE2AA6" w:rsidRPr="00396801">
        <w:tc>
          <w:tcPr>
            <w:tcW w:w="300" w:type="pct"/>
            <w:vAlign w:val="center"/>
          </w:tcPr>
          <w:p w:rsidR="00DE2AA6" w:rsidRPr="00FD7BAB" w:rsidRDefault="00DE2AA6" w:rsidP="00BA53AA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D7BA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978" w:type="pct"/>
            <w:vAlign w:val="center"/>
          </w:tcPr>
          <w:p w:rsidR="00DE2AA6" w:rsidRPr="00FD7BAB" w:rsidRDefault="00DE2AA6" w:rsidP="00BA53AA">
            <w:pPr>
              <w:ind w:firstLine="499"/>
              <w:jc w:val="center"/>
              <w:rPr>
                <w:b/>
                <w:bCs/>
                <w:sz w:val="24"/>
                <w:szCs w:val="24"/>
              </w:rPr>
            </w:pPr>
            <w:r w:rsidRPr="00FD7BA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49" w:type="pct"/>
            <w:vAlign w:val="center"/>
          </w:tcPr>
          <w:p w:rsidR="00DE2AA6" w:rsidRPr="00FD7BAB" w:rsidRDefault="00DE2AA6" w:rsidP="00BA53AA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D7BAB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375" w:type="pct"/>
          </w:tcPr>
          <w:p w:rsidR="00DE2AA6" w:rsidRPr="00FD7BAB" w:rsidRDefault="00DE2AA6" w:rsidP="00BA53AA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  <w:p w:rsidR="00DE2AA6" w:rsidRPr="00FD7BAB" w:rsidRDefault="00DE2AA6" w:rsidP="00BA53AA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D7BAB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449" w:type="pct"/>
            <w:vAlign w:val="center"/>
          </w:tcPr>
          <w:p w:rsidR="00DE2AA6" w:rsidRPr="00FD7BAB" w:rsidRDefault="00DE2AA6" w:rsidP="00BA53AA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D7BAB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449" w:type="pct"/>
            <w:vAlign w:val="center"/>
          </w:tcPr>
          <w:p w:rsidR="00DE2AA6" w:rsidRPr="00FD7BAB" w:rsidRDefault="00DE2AA6" w:rsidP="00BA53AA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D7BAB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DE2AA6" w:rsidRPr="0060155E">
        <w:tc>
          <w:tcPr>
            <w:tcW w:w="300" w:type="pct"/>
            <w:vAlign w:val="center"/>
          </w:tcPr>
          <w:p w:rsidR="00DE2AA6" w:rsidRPr="0063542B" w:rsidRDefault="00DE2AA6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</w:t>
            </w:r>
          </w:p>
        </w:tc>
        <w:tc>
          <w:tcPr>
            <w:tcW w:w="2978" w:type="pct"/>
          </w:tcPr>
          <w:p w:rsidR="00DE2AA6" w:rsidRPr="0063542B" w:rsidRDefault="00DE2AA6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1. Физиология человека</w:t>
            </w:r>
          </w:p>
        </w:tc>
        <w:tc>
          <w:tcPr>
            <w:tcW w:w="449" w:type="pct"/>
            <w:vAlign w:val="center"/>
          </w:tcPr>
          <w:p w:rsidR="00DE2AA6" w:rsidRPr="0063542B" w:rsidRDefault="00DE2AA6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12</w:t>
            </w:r>
          </w:p>
        </w:tc>
        <w:tc>
          <w:tcPr>
            <w:tcW w:w="375" w:type="pct"/>
          </w:tcPr>
          <w:p w:rsidR="00DE2AA6" w:rsidRPr="0063542B" w:rsidRDefault="00DE2AA6" w:rsidP="004D1A40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DE2AA6" w:rsidRPr="0063542B" w:rsidRDefault="00DE2AA6" w:rsidP="00BA53AA">
            <w:pPr>
              <w:ind w:firstLine="0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DE2AA6" w:rsidRPr="0063542B" w:rsidRDefault="00DE2AA6" w:rsidP="00BA53AA">
            <w:pPr>
              <w:ind w:firstLine="0"/>
              <w:jc w:val="center"/>
              <w:rPr>
                <w:color w:val="FFFFFF"/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12</w:t>
            </w:r>
          </w:p>
        </w:tc>
      </w:tr>
      <w:tr w:rsidR="00DE2AA6" w:rsidRPr="0060155E">
        <w:tc>
          <w:tcPr>
            <w:tcW w:w="300" w:type="pct"/>
            <w:vAlign w:val="center"/>
          </w:tcPr>
          <w:p w:rsidR="00DE2AA6" w:rsidRPr="0063542B" w:rsidRDefault="00DE2AA6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2</w:t>
            </w:r>
          </w:p>
        </w:tc>
        <w:tc>
          <w:tcPr>
            <w:tcW w:w="2978" w:type="pct"/>
          </w:tcPr>
          <w:p w:rsidR="00DE2AA6" w:rsidRPr="0063542B" w:rsidRDefault="00DE2AA6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2. Оказание доврачебной помощи</w:t>
            </w:r>
          </w:p>
        </w:tc>
        <w:tc>
          <w:tcPr>
            <w:tcW w:w="449" w:type="pct"/>
            <w:vAlign w:val="center"/>
          </w:tcPr>
          <w:p w:rsidR="00DE2AA6" w:rsidRPr="0063542B" w:rsidRDefault="00DE2AA6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12</w:t>
            </w:r>
          </w:p>
        </w:tc>
        <w:tc>
          <w:tcPr>
            <w:tcW w:w="375" w:type="pct"/>
          </w:tcPr>
          <w:p w:rsidR="00DE2AA6" w:rsidRPr="0063542B" w:rsidRDefault="00DE2AA6" w:rsidP="004D1A40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DE2AA6" w:rsidRPr="0063542B" w:rsidRDefault="00DE2AA6" w:rsidP="00BA53AA">
            <w:pPr>
              <w:ind w:firstLine="0"/>
              <w:rPr>
                <w:color w:val="FFFFFF"/>
                <w:sz w:val="24"/>
                <w:szCs w:val="24"/>
              </w:rPr>
            </w:pPr>
            <w:r w:rsidRPr="0063542B">
              <w:rPr>
                <w:color w:val="FFFFFF"/>
                <w:sz w:val="24"/>
                <w:szCs w:val="24"/>
              </w:rPr>
              <w:t>2</w:t>
            </w:r>
          </w:p>
        </w:tc>
        <w:tc>
          <w:tcPr>
            <w:tcW w:w="449" w:type="pct"/>
            <w:vAlign w:val="center"/>
          </w:tcPr>
          <w:p w:rsidR="00DE2AA6" w:rsidRPr="0063542B" w:rsidRDefault="00DE2AA6" w:rsidP="00BA53AA">
            <w:pPr>
              <w:ind w:firstLine="0"/>
              <w:jc w:val="center"/>
              <w:rPr>
                <w:color w:val="FFFFFF"/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  12</w:t>
            </w:r>
            <w:r w:rsidRPr="0063542B">
              <w:rPr>
                <w:color w:val="FFFFFF"/>
                <w:sz w:val="24"/>
                <w:szCs w:val="24"/>
              </w:rPr>
              <w:t>3</w:t>
            </w:r>
          </w:p>
        </w:tc>
      </w:tr>
      <w:tr w:rsidR="00DE2AA6" w:rsidRPr="00FD2A3A">
        <w:tc>
          <w:tcPr>
            <w:tcW w:w="300" w:type="pct"/>
            <w:vAlign w:val="center"/>
          </w:tcPr>
          <w:p w:rsidR="00DE2AA6" w:rsidRPr="0063542B" w:rsidRDefault="00DE2AA6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3</w:t>
            </w:r>
          </w:p>
        </w:tc>
        <w:tc>
          <w:tcPr>
            <w:tcW w:w="2978" w:type="pct"/>
          </w:tcPr>
          <w:p w:rsidR="00DE2AA6" w:rsidRPr="0063542B" w:rsidRDefault="00DE2AA6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3. Создание безбарьерной среды на объектах железнодорожного транспорта и транспортной инфраструктуры</w:t>
            </w:r>
          </w:p>
        </w:tc>
        <w:tc>
          <w:tcPr>
            <w:tcW w:w="449" w:type="pct"/>
            <w:vAlign w:val="center"/>
          </w:tcPr>
          <w:p w:rsidR="00DE2AA6" w:rsidRPr="0063542B" w:rsidRDefault="00DE2AA6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12</w:t>
            </w:r>
          </w:p>
        </w:tc>
        <w:tc>
          <w:tcPr>
            <w:tcW w:w="375" w:type="pct"/>
          </w:tcPr>
          <w:p w:rsidR="00DE2AA6" w:rsidRPr="0063542B" w:rsidRDefault="00DE2AA6" w:rsidP="004D1A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DE2AA6" w:rsidRPr="0063542B" w:rsidRDefault="00DE2AA6" w:rsidP="00BA53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DE2AA6" w:rsidRPr="0063542B" w:rsidRDefault="00DE2AA6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12</w:t>
            </w:r>
          </w:p>
        </w:tc>
      </w:tr>
      <w:tr w:rsidR="00DE2AA6" w:rsidRPr="00FD2A3A">
        <w:tc>
          <w:tcPr>
            <w:tcW w:w="3278" w:type="pct"/>
            <w:gridSpan w:val="2"/>
            <w:vAlign w:val="center"/>
          </w:tcPr>
          <w:p w:rsidR="00DE2AA6" w:rsidRPr="0063542B" w:rsidRDefault="00DE2AA6" w:rsidP="0063542B">
            <w:pPr>
              <w:jc w:val="center"/>
              <w:rPr>
                <w:noProof/>
                <w:sz w:val="24"/>
                <w:szCs w:val="24"/>
              </w:rPr>
            </w:pPr>
            <w:r w:rsidRPr="0063542B">
              <w:rPr>
                <w:noProof/>
                <w:sz w:val="24"/>
                <w:szCs w:val="24"/>
              </w:rPr>
              <w:t>Итого</w:t>
            </w:r>
          </w:p>
        </w:tc>
        <w:tc>
          <w:tcPr>
            <w:tcW w:w="449" w:type="pct"/>
            <w:vAlign w:val="center"/>
          </w:tcPr>
          <w:p w:rsidR="00DE2AA6" w:rsidRPr="0063542B" w:rsidRDefault="00DE2AA6" w:rsidP="007D59D4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36</w:t>
            </w:r>
          </w:p>
        </w:tc>
        <w:tc>
          <w:tcPr>
            <w:tcW w:w="375" w:type="pct"/>
          </w:tcPr>
          <w:p w:rsidR="00DE2AA6" w:rsidRPr="0063542B" w:rsidRDefault="00DE2AA6" w:rsidP="007D59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DE2AA6" w:rsidRPr="0063542B" w:rsidRDefault="00DE2AA6" w:rsidP="007D59D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DE2AA6" w:rsidRPr="0063542B" w:rsidRDefault="00DE2AA6" w:rsidP="007D59D4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36</w:t>
            </w:r>
          </w:p>
        </w:tc>
      </w:tr>
    </w:tbl>
    <w:p w:rsidR="00DE2AA6" w:rsidRPr="0063542B" w:rsidRDefault="00DE2AA6" w:rsidP="0063542B">
      <w:pPr>
        <w:widowControl/>
        <w:spacing w:line="240" w:lineRule="auto"/>
        <w:ind w:firstLine="851"/>
        <w:jc w:val="center"/>
        <w:rPr>
          <w:sz w:val="24"/>
          <w:szCs w:val="24"/>
        </w:rPr>
      </w:pPr>
    </w:p>
    <w:p w:rsidR="00DE2AA6" w:rsidRDefault="00DE2AA6" w:rsidP="00186E4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</w:t>
      </w:r>
    </w:p>
    <w:p w:rsidR="00DE2AA6" w:rsidRPr="000F5890" w:rsidRDefault="00DE2AA6" w:rsidP="003544AD">
      <w:pPr>
        <w:widowControl/>
        <w:spacing w:line="240" w:lineRule="auto"/>
        <w:ind w:firstLine="851"/>
        <w:jc w:val="center"/>
        <w:rPr>
          <w:sz w:val="24"/>
          <w:szCs w:val="24"/>
        </w:rPr>
      </w:pPr>
    </w:p>
    <w:tbl>
      <w:tblPr>
        <w:tblW w:w="4944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5637"/>
        <w:gridCol w:w="850"/>
        <w:gridCol w:w="710"/>
        <w:gridCol w:w="850"/>
        <w:gridCol w:w="850"/>
      </w:tblGrid>
      <w:tr w:rsidR="00DE2AA6" w:rsidRPr="00FD7BAB">
        <w:tc>
          <w:tcPr>
            <w:tcW w:w="300" w:type="pct"/>
            <w:vAlign w:val="center"/>
          </w:tcPr>
          <w:p w:rsidR="00DE2AA6" w:rsidRPr="0063542B" w:rsidRDefault="00DE2AA6" w:rsidP="00D20909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3542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978" w:type="pct"/>
            <w:vAlign w:val="center"/>
          </w:tcPr>
          <w:p w:rsidR="00DE2AA6" w:rsidRPr="0063542B" w:rsidRDefault="00DE2AA6" w:rsidP="00D20909">
            <w:pPr>
              <w:ind w:firstLine="499"/>
              <w:jc w:val="center"/>
              <w:rPr>
                <w:b/>
                <w:bCs/>
                <w:sz w:val="24"/>
                <w:szCs w:val="24"/>
              </w:rPr>
            </w:pPr>
            <w:r w:rsidRPr="0063542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49" w:type="pct"/>
            <w:vAlign w:val="center"/>
          </w:tcPr>
          <w:p w:rsidR="00DE2AA6" w:rsidRPr="0063542B" w:rsidRDefault="00DE2AA6" w:rsidP="00D20909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3542B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375" w:type="pct"/>
          </w:tcPr>
          <w:p w:rsidR="00DE2AA6" w:rsidRPr="0063542B" w:rsidRDefault="00DE2AA6" w:rsidP="00D20909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  <w:p w:rsidR="00DE2AA6" w:rsidRPr="0063542B" w:rsidRDefault="00DE2AA6" w:rsidP="00D20909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3542B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449" w:type="pct"/>
            <w:vAlign w:val="center"/>
          </w:tcPr>
          <w:p w:rsidR="00DE2AA6" w:rsidRPr="0063542B" w:rsidRDefault="00DE2AA6" w:rsidP="00D20909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3542B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449" w:type="pct"/>
            <w:vAlign w:val="center"/>
          </w:tcPr>
          <w:p w:rsidR="00DE2AA6" w:rsidRPr="0063542B" w:rsidRDefault="00DE2AA6" w:rsidP="00D20909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3542B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DE2AA6" w:rsidRPr="00FD7BAB">
        <w:tc>
          <w:tcPr>
            <w:tcW w:w="300" w:type="pct"/>
            <w:vAlign w:val="center"/>
          </w:tcPr>
          <w:p w:rsidR="00DE2AA6" w:rsidRPr="0063542B" w:rsidRDefault="00DE2AA6" w:rsidP="00D20909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</w:t>
            </w:r>
          </w:p>
        </w:tc>
        <w:tc>
          <w:tcPr>
            <w:tcW w:w="2978" w:type="pct"/>
          </w:tcPr>
          <w:p w:rsidR="00DE2AA6" w:rsidRPr="0063542B" w:rsidRDefault="00DE2AA6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1. Физиология человека</w:t>
            </w:r>
          </w:p>
        </w:tc>
        <w:tc>
          <w:tcPr>
            <w:tcW w:w="449" w:type="pct"/>
            <w:vAlign w:val="center"/>
          </w:tcPr>
          <w:p w:rsidR="00DE2AA6" w:rsidRPr="0063542B" w:rsidRDefault="00DE2AA6" w:rsidP="00D20909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6</w:t>
            </w:r>
          </w:p>
        </w:tc>
        <w:tc>
          <w:tcPr>
            <w:tcW w:w="375" w:type="pct"/>
          </w:tcPr>
          <w:p w:rsidR="00DE2AA6" w:rsidRPr="0063542B" w:rsidRDefault="00DE2AA6" w:rsidP="00D20909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DE2AA6" w:rsidRPr="0063542B" w:rsidRDefault="00DE2AA6" w:rsidP="00D20909">
            <w:pPr>
              <w:ind w:firstLine="0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DE2AA6" w:rsidRPr="0063542B" w:rsidRDefault="00DE2AA6" w:rsidP="00D20909">
            <w:pPr>
              <w:ind w:firstLine="0"/>
              <w:jc w:val="center"/>
              <w:rPr>
                <w:color w:val="FFFFFF"/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18</w:t>
            </w:r>
          </w:p>
        </w:tc>
      </w:tr>
      <w:tr w:rsidR="00DE2AA6" w:rsidRPr="00FD7BAB">
        <w:tc>
          <w:tcPr>
            <w:tcW w:w="300" w:type="pct"/>
            <w:vAlign w:val="center"/>
          </w:tcPr>
          <w:p w:rsidR="00DE2AA6" w:rsidRPr="0063542B" w:rsidRDefault="00DE2AA6" w:rsidP="00D20909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2</w:t>
            </w:r>
          </w:p>
        </w:tc>
        <w:tc>
          <w:tcPr>
            <w:tcW w:w="2978" w:type="pct"/>
          </w:tcPr>
          <w:p w:rsidR="00DE2AA6" w:rsidRPr="0063542B" w:rsidRDefault="00DE2AA6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2. Оказание первой доврачебной помощи</w:t>
            </w:r>
          </w:p>
        </w:tc>
        <w:tc>
          <w:tcPr>
            <w:tcW w:w="449" w:type="pct"/>
            <w:vAlign w:val="center"/>
          </w:tcPr>
          <w:p w:rsidR="00DE2AA6" w:rsidRPr="0063542B" w:rsidRDefault="00DE2AA6" w:rsidP="00D20909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6</w:t>
            </w:r>
          </w:p>
        </w:tc>
        <w:tc>
          <w:tcPr>
            <w:tcW w:w="375" w:type="pct"/>
          </w:tcPr>
          <w:p w:rsidR="00DE2AA6" w:rsidRPr="0063542B" w:rsidRDefault="00DE2AA6" w:rsidP="00D20909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DE2AA6" w:rsidRPr="0063542B" w:rsidRDefault="00DE2AA6" w:rsidP="00D20909">
            <w:pPr>
              <w:ind w:firstLine="0"/>
              <w:rPr>
                <w:color w:val="FFFFFF"/>
                <w:sz w:val="24"/>
                <w:szCs w:val="24"/>
              </w:rPr>
            </w:pPr>
            <w:r w:rsidRPr="0063542B">
              <w:rPr>
                <w:color w:val="FFFFFF"/>
                <w:sz w:val="24"/>
                <w:szCs w:val="24"/>
              </w:rPr>
              <w:t>2</w:t>
            </w:r>
          </w:p>
        </w:tc>
        <w:tc>
          <w:tcPr>
            <w:tcW w:w="449" w:type="pct"/>
            <w:vAlign w:val="center"/>
          </w:tcPr>
          <w:p w:rsidR="00DE2AA6" w:rsidRPr="0063542B" w:rsidRDefault="00DE2AA6" w:rsidP="00D20909">
            <w:pPr>
              <w:ind w:firstLine="0"/>
              <w:jc w:val="center"/>
              <w:rPr>
                <w:color w:val="FFFFFF"/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  18</w:t>
            </w:r>
            <w:r w:rsidRPr="0063542B">
              <w:rPr>
                <w:color w:val="FFFFFF"/>
                <w:sz w:val="24"/>
                <w:szCs w:val="24"/>
              </w:rPr>
              <w:t>3</w:t>
            </w:r>
          </w:p>
        </w:tc>
      </w:tr>
      <w:tr w:rsidR="00DE2AA6" w:rsidRPr="00FD7BAB">
        <w:tc>
          <w:tcPr>
            <w:tcW w:w="300" w:type="pct"/>
            <w:vAlign w:val="center"/>
          </w:tcPr>
          <w:p w:rsidR="00DE2AA6" w:rsidRPr="0063542B" w:rsidRDefault="00DE2AA6" w:rsidP="00D20909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3</w:t>
            </w:r>
          </w:p>
        </w:tc>
        <w:tc>
          <w:tcPr>
            <w:tcW w:w="2978" w:type="pct"/>
          </w:tcPr>
          <w:p w:rsidR="00DE2AA6" w:rsidRPr="0063542B" w:rsidRDefault="00DE2AA6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3. Создание безбарьерной среды на объектах железнодорожного транспорта и транспортной инфраструктуры</w:t>
            </w:r>
          </w:p>
        </w:tc>
        <w:tc>
          <w:tcPr>
            <w:tcW w:w="449" w:type="pct"/>
            <w:vAlign w:val="center"/>
          </w:tcPr>
          <w:p w:rsidR="00DE2AA6" w:rsidRPr="0063542B" w:rsidRDefault="00DE2AA6" w:rsidP="00D20909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6</w:t>
            </w:r>
          </w:p>
        </w:tc>
        <w:tc>
          <w:tcPr>
            <w:tcW w:w="375" w:type="pct"/>
          </w:tcPr>
          <w:p w:rsidR="00DE2AA6" w:rsidRPr="0063542B" w:rsidRDefault="00DE2AA6" w:rsidP="00D209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DE2AA6" w:rsidRPr="0063542B" w:rsidRDefault="00DE2AA6" w:rsidP="00D2090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DE2AA6" w:rsidRPr="0063542B" w:rsidRDefault="00DE2AA6" w:rsidP="00D20909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18</w:t>
            </w:r>
          </w:p>
        </w:tc>
      </w:tr>
      <w:tr w:rsidR="00DE2AA6" w:rsidRPr="00FD7BAB">
        <w:tc>
          <w:tcPr>
            <w:tcW w:w="3278" w:type="pct"/>
            <w:gridSpan w:val="2"/>
            <w:vAlign w:val="center"/>
          </w:tcPr>
          <w:p w:rsidR="00DE2AA6" w:rsidRPr="0063542B" w:rsidRDefault="00DE2AA6" w:rsidP="0063542B">
            <w:pPr>
              <w:jc w:val="center"/>
              <w:rPr>
                <w:noProof/>
                <w:sz w:val="24"/>
                <w:szCs w:val="24"/>
              </w:rPr>
            </w:pPr>
            <w:r w:rsidRPr="0063542B">
              <w:rPr>
                <w:noProof/>
                <w:sz w:val="24"/>
                <w:szCs w:val="24"/>
              </w:rPr>
              <w:t>Итого</w:t>
            </w:r>
          </w:p>
        </w:tc>
        <w:tc>
          <w:tcPr>
            <w:tcW w:w="449" w:type="pct"/>
            <w:vAlign w:val="center"/>
          </w:tcPr>
          <w:p w:rsidR="00DE2AA6" w:rsidRPr="0063542B" w:rsidRDefault="00DE2AA6" w:rsidP="0063542B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18</w:t>
            </w:r>
          </w:p>
        </w:tc>
        <w:tc>
          <w:tcPr>
            <w:tcW w:w="375" w:type="pct"/>
          </w:tcPr>
          <w:p w:rsidR="00DE2AA6" w:rsidRPr="0063542B" w:rsidRDefault="00DE2AA6" w:rsidP="006354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DE2AA6" w:rsidRPr="0063542B" w:rsidRDefault="00DE2AA6" w:rsidP="0063542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DE2AA6" w:rsidRPr="0063542B" w:rsidRDefault="00DE2AA6" w:rsidP="0063542B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54</w:t>
            </w:r>
          </w:p>
        </w:tc>
      </w:tr>
    </w:tbl>
    <w:p w:rsidR="00DE2AA6" w:rsidRPr="0063542B" w:rsidRDefault="00DE2AA6" w:rsidP="0063542B">
      <w:pPr>
        <w:widowControl/>
        <w:tabs>
          <w:tab w:val="left" w:pos="3156"/>
        </w:tabs>
        <w:spacing w:line="240" w:lineRule="auto"/>
        <w:ind w:firstLine="851"/>
        <w:jc w:val="center"/>
        <w:rPr>
          <w:sz w:val="24"/>
          <w:szCs w:val="24"/>
        </w:rPr>
      </w:pPr>
    </w:p>
    <w:p w:rsidR="00DE2AA6" w:rsidRDefault="00DE2AA6" w:rsidP="003544AD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DE2AA6" w:rsidRPr="000F5890" w:rsidRDefault="00DE2AA6" w:rsidP="00666CAE">
      <w:pPr>
        <w:widowControl/>
        <w:spacing w:line="240" w:lineRule="auto"/>
        <w:ind w:firstLine="851"/>
        <w:jc w:val="left"/>
        <w:rPr>
          <w:sz w:val="24"/>
          <w:szCs w:val="24"/>
        </w:rPr>
      </w:pPr>
    </w:p>
    <w:tbl>
      <w:tblPr>
        <w:tblW w:w="4944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5637"/>
        <w:gridCol w:w="850"/>
        <w:gridCol w:w="710"/>
        <w:gridCol w:w="850"/>
        <w:gridCol w:w="850"/>
      </w:tblGrid>
      <w:tr w:rsidR="00DE2AA6" w:rsidRPr="00396801">
        <w:tc>
          <w:tcPr>
            <w:tcW w:w="300" w:type="pct"/>
            <w:vAlign w:val="center"/>
          </w:tcPr>
          <w:p w:rsidR="00DE2AA6" w:rsidRPr="0063542B" w:rsidRDefault="00DE2AA6" w:rsidP="004D1A40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3542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978" w:type="pct"/>
            <w:vAlign w:val="center"/>
          </w:tcPr>
          <w:p w:rsidR="00DE2AA6" w:rsidRPr="0063542B" w:rsidRDefault="00DE2AA6" w:rsidP="004D1A40">
            <w:pPr>
              <w:ind w:firstLine="499"/>
              <w:jc w:val="center"/>
              <w:rPr>
                <w:b/>
                <w:bCs/>
                <w:sz w:val="24"/>
                <w:szCs w:val="24"/>
              </w:rPr>
            </w:pPr>
            <w:r w:rsidRPr="0063542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49" w:type="pct"/>
            <w:vAlign w:val="center"/>
          </w:tcPr>
          <w:p w:rsidR="00DE2AA6" w:rsidRPr="0063542B" w:rsidRDefault="00DE2AA6" w:rsidP="004D1A40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3542B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375" w:type="pct"/>
          </w:tcPr>
          <w:p w:rsidR="00DE2AA6" w:rsidRPr="0063542B" w:rsidRDefault="00DE2AA6" w:rsidP="004D1A40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  <w:p w:rsidR="00DE2AA6" w:rsidRPr="0063542B" w:rsidRDefault="00DE2AA6" w:rsidP="004D1A40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3542B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449" w:type="pct"/>
            <w:vAlign w:val="center"/>
          </w:tcPr>
          <w:p w:rsidR="00DE2AA6" w:rsidRPr="0063542B" w:rsidRDefault="00DE2AA6" w:rsidP="004D1A40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3542B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449" w:type="pct"/>
            <w:vAlign w:val="center"/>
          </w:tcPr>
          <w:p w:rsidR="00DE2AA6" w:rsidRPr="0063542B" w:rsidRDefault="00DE2AA6" w:rsidP="004D1A40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3542B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DE2AA6" w:rsidRPr="0060155E">
        <w:tc>
          <w:tcPr>
            <w:tcW w:w="300" w:type="pct"/>
            <w:vAlign w:val="center"/>
          </w:tcPr>
          <w:p w:rsidR="00DE2AA6" w:rsidRPr="0063542B" w:rsidRDefault="00DE2AA6" w:rsidP="004D1A40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</w:t>
            </w:r>
          </w:p>
        </w:tc>
        <w:tc>
          <w:tcPr>
            <w:tcW w:w="2978" w:type="pct"/>
          </w:tcPr>
          <w:p w:rsidR="00DE2AA6" w:rsidRPr="0063542B" w:rsidRDefault="00DE2AA6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1. Физиология человека</w:t>
            </w:r>
          </w:p>
        </w:tc>
        <w:tc>
          <w:tcPr>
            <w:tcW w:w="449" w:type="pct"/>
            <w:vAlign w:val="center"/>
          </w:tcPr>
          <w:p w:rsidR="00DE2AA6" w:rsidRPr="0063542B" w:rsidRDefault="00DE2AA6" w:rsidP="0061412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5" w:type="pct"/>
          </w:tcPr>
          <w:p w:rsidR="00DE2AA6" w:rsidRPr="0063542B" w:rsidRDefault="00DE2AA6" w:rsidP="004D1A40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DE2AA6" w:rsidRPr="0063542B" w:rsidRDefault="00DE2AA6" w:rsidP="004D1A40">
            <w:pPr>
              <w:ind w:firstLine="0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DE2AA6" w:rsidRPr="0063542B" w:rsidRDefault="00DE2AA6" w:rsidP="004D1A40">
            <w:pPr>
              <w:ind w:firstLine="0"/>
              <w:jc w:val="center"/>
              <w:rPr>
                <w:color w:val="FFFFFF"/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20</w:t>
            </w:r>
          </w:p>
        </w:tc>
      </w:tr>
      <w:tr w:rsidR="00DE2AA6" w:rsidRPr="0060155E">
        <w:tc>
          <w:tcPr>
            <w:tcW w:w="300" w:type="pct"/>
            <w:vAlign w:val="center"/>
          </w:tcPr>
          <w:p w:rsidR="00DE2AA6" w:rsidRPr="0063542B" w:rsidRDefault="00DE2AA6" w:rsidP="004D1A40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2</w:t>
            </w:r>
          </w:p>
        </w:tc>
        <w:tc>
          <w:tcPr>
            <w:tcW w:w="2978" w:type="pct"/>
          </w:tcPr>
          <w:p w:rsidR="00DE2AA6" w:rsidRPr="0063542B" w:rsidRDefault="00DE2AA6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2. Оказание первой доврачебной помощи</w:t>
            </w:r>
          </w:p>
        </w:tc>
        <w:tc>
          <w:tcPr>
            <w:tcW w:w="449" w:type="pct"/>
            <w:vAlign w:val="center"/>
          </w:tcPr>
          <w:p w:rsidR="00DE2AA6" w:rsidRPr="0063542B" w:rsidRDefault="00DE2AA6" w:rsidP="0061412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5" w:type="pct"/>
          </w:tcPr>
          <w:p w:rsidR="00DE2AA6" w:rsidRPr="0063542B" w:rsidRDefault="00DE2AA6" w:rsidP="004D1A40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DE2AA6" w:rsidRPr="0063542B" w:rsidRDefault="00DE2AA6" w:rsidP="004D1A40">
            <w:pPr>
              <w:ind w:firstLine="0"/>
              <w:rPr>
                <w:color w:val="FFFFFF"/>
                <w:sz w:val="24"/>
                <w:szCs w:val="24"/>
              </w:rPr>
            </w:pPr>
            <w:r w:rsidRPr="0063542B">
              <w:rPr>
                <w:color w:val="FFFFFF"/>
                <w:sz w:val="24"/>
                <w:szCs w:val="24"/>
              </w:rPr>
              <w:t>2</w:t>
            </w:r>
          </w:p>
        </w:tc>
        <w:tc>
          <w:tcPr>
            <w:tcW w:w="449" w:type="pct"/>
            <w:vAlign w:val="center"/>
          </w:tcPr>
          <w:p w:rsidR="00DE2AA6" w:rsidRPr="0063542B" w:rsidRDefault="00DE2AA6" w:rsidP="004D1A40">
            <w:pPr>
              <w:ind w:firstLine="0"/>
              <w:jc w:val="center"/>
              <w:rPr>
                <w:color w:val="FFFFFF"/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  20</w:t>
            </w:r>
            <w:r w:rsidRPr="0063542B">
              <w:rPr>
                <w:color w:val="FFFFFF"/>
                <w:sz w:val="24"/>
                <w:szCs w:val="24"/>
              </w:rPr>
              <w:t>3</w:t>
            </w:r>
          </w:p>
        </w:tc>
      </w:tr>
      <w:tr w:rsidR="00DE2AA6" w:rsidRPr="00FD2A3A">
        <w:tc>
          <w:tcPr>
            <w:tcW w:w="300" w:type="pct"/>
            <w:vAlign w:val="center"/>
          </w:tcPr>
          <w:p w:rsidR="00DE2AA6" w:rsidRPr="0063542B" w:rsidRDefault="00DE2AA6" w:rsidP="004D1A40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3</w:t>
            </w:r>
          </w:p>
        </w:tc>
        <w:tc>
          <w:tcPr>
            <w:tcW w:w="2978" w:type="pct"/>
          </w:tcPr>
          <w:p w:rsidR="00DE2AA6" w:rsidRPr="0063542B" w:rsidRDefault="00DE2AA6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3. Создание безбарьерной среды на объектах железнодорожного транспорта и транспортной инфраструктуры</w:t>
            </w:r>
          </w:p>
        </w:tc>
        <w:tc>
          <w:tcPr>
            <w:tcW w:w="449" w:type="pct"/>
            <w:vAlign w:val="center"/>
          </w:tcPr>
          <w:p w:rsidR="00DE2AA6" w:rsidRPr="0063542B" w:rsidRDefault="00DE2AA6" w:rsidP="00614120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2</w:t>
            </w:r>
          </w:p>
        </w:tc>
        <w:tc>
          <w:tcPr>
            <w:tcW w:w="375" w:type="pct"/>
          </w:tcPr>
          <w:p w:rsidR="00DE2AA6" w:rsidRPr="0063542B" w:rsidRDefault="00DE2AA6" w:rsidP="004D1A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DE2AA6" w:rsidRPr="0063542B" w:rsidRDefault="00DE2AA6" w:rsidP="004D1A4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DE2AA6" w:rsidRPr="0063542B" w:rsidRDefault="00DE2AA6" w:rsidP="00785F65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</w:p>
        </w:tc>
      </w:tr>
      <w:tr w:rsidR="00DE2AA6" w:rsidRPr="00FD2A3A">
        <w:tc>
          <w:tcPr>
            <w:tcW w:w="3278" w:type="pct"/>
            <w:gridSpan w:val="2"/>
            <w:vAlign w:val="center"/>
          </w:tcPr>
          <w:p w:rsidR="00DE2AA6" w:rsidRPr="0063542B" w:rsidRDefault="00DE2AA6" w:rsidP="0063542B">
            <w:pPr>
              <w:jc w:val="center"/>
              <w:rPr>
                <w:noProof/>
                <w:sz w:val="24"/>
                <w:szCs w:val="24"/>
              </w:rPr>
            </w:pPr>
            <w:r w:rsidRPr="0063542B">
              <w:rPr>
                <w:noProof/>
                <w:sz w:val="24"/>
                <w:szCs w:val="24"/>
              </w:rPr>
              <w:t>Итого</w:t>
            </w:r>
          </w:p>
        </w:tc>
        <w:tc>
          <w:tcPr>
            <w:tcW w:w="449" w:type="pct"/>
            <w:vAlign w:val="center"/>
          </w:tcPr>
          <w:p w:rsidR="00DE2AA6" w:rsidRPr="0063542B" w:rsidRDefault="00DE2AA6" w:rsidP="007D59D4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</w:tcPr>
          <w:p w:rsidR="00DE2AA6" w:rsidRPr="0063542B" w:rsidRDefault="00DE2AA6" w:rsidP="007D59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DE2AA6" w:rsidRPr="0063542B" w:rsidRDefault="00DE2AA6" w:rsidP="007D59D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DE2AA6" w:rsidRPr="0063542B" w:rsidRDefault="00DE2AA6" w:rsidP="00785F65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2</w:t>
            </w:r>
          </w:p>
        </w:tc>
      </w:tr>
    </w:tbl>
    <w:p w:rsidR="00DE2AA6" w:rsidRPr="00D2714B" w:rsidRDefault="00DE2AA6" w:rsidP="00582C8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2AA6" w:rsidRDefault="00DE2AA6" w:rsidP="00582C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DE2AA6" w:rsidRPr="0063542B" w:rsidRDefault="00DE2AA6" w:rsidP="0095427B">
      <w:pPr>
        <w:widowControl/>
        <w:spacing w:line="240" w:lineRule="auto"/>
        <w:ind w:firstLine="851"/>
        <w:jc w:val="center"/>
        <w:rPr>
          <w:b/>
          <w:bCs/>
          <w:sz w:val="24"/>
          <w:szCs w:val="24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580"/>
        <w:gridCol w:w="5120"/>
        <w:gridCol w:w="3871"/>
      </w:tblGrid>
      <w:tr w:rsidR="00DE2AA6" w:rsidRPr="00396801">
        <w:tc>
          <w:tcPr>
            <w:tcW w:w="303" w:type="pct"/>
            <w:tcBorders>
              <w:top w:val="single" w:sz="4" w:space="0" w:color="auto"/>
            </w:tcBorders>
            <w:vAlign w:val="center"/>
          </w:tcPr>
          <w:p w:rsidR="00DE2AA6" w:rsidRPr="00614120" w:rsidRDefault="00DE2AA6" w:rsidP="004D1A40">
            <w:pPr>
              <w:pStyle w:val="a"/>
              <w:jc w:val="center"/>
              <w:rPr>
                <w:b/>
                <w:bCs/>
              </w:rPr>
            </w:pPr>
            <w:r w:rsidRPr="00614120">
              <w:rPr>
                <w:b/>
                <w:bCs/>
              </w:rPr>
              <w:t>№ п/п</w:t>
            </w:r>
          </w:p>
        </w:tc>
        <w:tc>
          <w:tcPr>
            <w:tcW w:w="2675" w:type="pct"/>
            <w:tcBorders>
              <w:top w:val="single" w:sz="4" w:space="0" w:color="auto"/>
            </w:tcBorders>
            <w:vAlign w:val="center"/>
          </w:tcPr>
          <w:p w:rsidR="00DE2AA6" w:rsidRPr="00614120" w:rsidRDefault="00DE2AA6" w:rsidP="004D1A40">
            <w:pPr>
              <w:pStyle w:val="a"/>
              <w:jc w:val="center"/>
              <w:rPr>
                <w:b/>
                <w:bCs/>
              </w:rPr>
            </w:pPr>
            <w:r w:rsidRPr="00614120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2022" w:type="pct"/>
            <w:tcBorders>
              <w:top w:val="single" w:sz="4" w:space="0" w:color="auto"/>
            </w:tcBorders>
            <w:vAlign w:val="center"/>
          </w:tcPr>
          <w:p w:rsidR="00DE2AA6" w:rsidRPr="00614120" w:rsidRDefault="00DE2AA6" w:rsidP="004D1A40">
            <w:pPr>
              <w:pStyle w:val="a"/>
              <w:jc w:val="center"/>
              <w:rPr>
                <w:b/>
                <w:bCs/>
              </w:rPr>
            </w:pPr>
            <w:r w:rsidRPr="00614120">
              <w:rPr>
                <w:b/>
                <w:bCs/>
              </w:rPr>
              <w:t>Перечень учебно-методического обеспечения</w:t>
            </w:r>
          </w:p>
        </w:tc>
      </w:tr>
      <w:tr w:rsidR="00DE2AA6" w:rsidRPr="000F5890">
        <w:tc>
          <w:tcPr>
            <w:tcW w:w="303" w:type="pct"/>
            <w:vAlign w:val="center"/>
          </w:tcPr>
          <w:p w:rsidR="00DE2AA6" w:rsidRPr="000F5890" w:rsidRDefault="00DE2AA6" w:rsidP="004D1A40">
            <w:pPr>
              <w:pStyle w:val="a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75" w:type="pct"/>
            <w:vAlign w:val="center"/>
          </w:tcPr>
          <w:p w:rsidR="00DE2AA6" w:rsidRPr="000F5890" w:rsidRDefault="00DE2AA6" w:rsidP="004D1A40">
            <w:pPr>
              <w:pStyle w:val="a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022" w:type="pct"/>
            <w:vAlign w:val="center"/>
          </w:tcPr>
          <w:p w:rsidR="00DE2AA6" w:rsidRPr="000F5890" w:rsidRDefault="00DE2AA6" w:rsidP="004D1A40">
            <w:pPr>
              <w:pStyle w:val="a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DE2AA6" w:rsidRPr="00C506E7">
        <w:tc>
          <w:tcPr>
            <w:tcW w:w="303" w:type="pct"/>
            <w:vAlign w:val="center"/>
          </w:tcPr>
          <w:p w:rsidR="00DE2AA6" w:rsidRPr="0063542B" w:rsidRDefault="00DE2AA6" w:rsidP="004D1A40">
            <w:pPr>
              <w:pStyle w:val="a"/>
              <w:jc w:val="center"/>
            </w:pPr>
            <w:r w:rsidRPr="0063542B">
              <w:t>1</w:t>
            </w:r>
          </w:p>
        </w:tc>
        <w:tc>
          <w:tcPr>
            <w:tcW w:w="2675" w:type="pct"/>
          </w:tcPr>
          <w:p w:rsidR="00DE2AA6" w:rsidRPr="0063542B" w:rsidRDefault="00DE2AA6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1. Физиология человека</w:t>
            </w:r>
          </w:p>
        </w:tc>
        <w:tc>
          <w:tcPr>
            <w:tcW w:w="2022" w:type="pct"/>
            <w:vAlign w:val="center"/>
          </w:tcPr>
          <w:p w:rsidR="00DE2AA6" w:rsidRPr="0063542B" w:rsidRDefault="00DE2AA6" w:rsidP="00614120">
            <w:pPr>
              <w:pStyle w:val="a"/>
            </w:pPr>
            <w:r w:rsidRPr="0063542B">
              <w:t>Федюкович Н.И. Анатомия и физиология человека. Учебник.</w:t>
            </w:r>
          </w:p>
        </w:tc>
      </w:tr>
      <w:tr w:rsidR="00DE2AA6" w:rsidRPr="00C506E7">
        <w:tc>
          <w:tcPr>
            <w:tcW w:w="303" w:type="pct"/>
            <w:vAlign w:val="center"/>
          </w:tcPr>
          <w:p w:rsidR="00DE2AA6" w:rsidRPr="0063542B" w:rsidRDefault="00DE2AA6" w:rsidP="004D1A40">
            <w:pPr>
              <w:pStyle w:val="a"/>
              <w:jc w:val="center"/>
            </w:pPr>
            <w:r w:rsidRPr="0063542B">
              <w:t>2</w:t>
            </w:r>
          </w:p>
        </w:tc>
        <w:tc>
          <w:tcPr>
            <w:tcW w:w="2675" w:type="pct"/>
          </w:tcPr>
          <w:p w:rsidR="00DE2AA6" w:rsidRPr="0063542B" w:rsidRDefault="00DE2AA6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2. Оказание первой доврачебной помощи</w:t>
            </w:r>
          </w:p>
        </w:tc>
        <w:tc>
          <w:tcPr>
            <w:tcW w:w="2022" w:type="pct"/>
            <w:vAlign w:val="center"/>
          </w:tcPr>
          <w:p w:rsidR="00DE2AA6" w:rsidRPr="0063542B" w:rsidRDefault="00DE2AA6" w:rsidP="00614120">
            <w:pPr>
              <w:pStyle w:val="a"/>
            </w:pPr>
            <w:r w:rsidRPr="0063542B">
              <w:t>Лабораторный практикум «Медикобиологические основы безопасности жизнедеятельности.</w:t>
            </w:r>
          </w:p>
        </w:tc>
      </w:tr>
      <w:tr w:rsidR="00DE2AA6" w:rsidRPr="000F5890">
        <w:tc>
          <w:tcPr>
            <w:tcW w:w="303" w:type="pct"/>
            <w:vAlign w:val="center"/>
          </w:tcPr>
          <w:p w:rsidR="00DE2AA6" w:rsidRPr="000F5890" w:rsidRDefault="00DE2AA6" w:rsidP="004D1A40">
            <w:pPr>
              <w:pStyle w:val="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5" w:type="pct"/>
          </w:tcPr>
          <w:p w:rsidR="00DE2AA6" w:rsidRPr="000F5890" w:rsidRDefault="00DE2AA6" w:rsidP="0063542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22" w:type="pct"/>
            <w:vAlign w:val="center"/>
          </w:tcPr>
          <w:p w:rsidR="00DE2AA6" w:rsidRPr="000F5890" w:rsidRDefault="00DE2AA6" w:rsidP="000F5890">
            <w:pPr>
              <w:pStyle w:val="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DE2AA6" w:rsidRPr="00C506E7"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DE2AA6" w:rsidRPr="0063542B" w:rsidRDefault="00DE2AA6" w:rsidP="004D1A40">
            <w:pPr>
              <w:pStyle w:val="a"/>
              <w:jc w:val="center"/>
            </w:pPr>
            <w:r w:rsidRPr="0063542B">
              <w:t>3</w:t>
            </w:r>
          </w:p>
        </w:tc>
        <w:tc>
          <w:tcPr>
            <w:tcW w:w="2675" w:type="pct"/>
            <w:tcBorders>
              <w:bottom w:val="single" w:sz="4" w:space="0" w:color="auto"/>
            </w:tcBorders>
          </w:tcPr>
          <w:p w:rsidR="00DE2AA6" w:rsidRPr="0063542B" w:rsidRDefault="00DE2AA6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3. Создание безбарьерной среды на объектах железнодорожного транспорта и транспортной инфраструктуры</w:t>
            </w:r>
          </w:p>
        </w:tc>
        <w:tc>
          <w:tcPr>
            <w:tcW w:w="2022" w:type="pct"/>
            <w:tcBorders>
              <w:bottom w:val="single" w:sz="4" w:space="0" w:color="auto"/>
            </w:tcBorders>
            <w:vAlign w:val="center"/>
          </w:tcPr>
          <w:p w:rsidR="00DE2AA6" w:rsidRPr="0063542B" w:rsidRDefault="00DE2AA6" w:rsidP="00614120">
            <w:pPr>
              <w:pStyle w:val="a"/>
            </w:pPr>
            <w:r w:rsidRPr="0063542B">
              <w:t>Безопасность жизнедеятельности:  Учебник для вузов /С.В.</w:t>
            </w:r>
            <w:r>
              <w:t xml:space="preserve"> </w:t>
            </w:r>
            <w:r w:rsidRPr="0063542B">
              <w:t>Белов, В.А.</w:t>
            </w:r>
            <w:r>
              <w:t xml:space="preserve"> </w:t>
            </w:r>
            <w:r w:rsidRPr="0063542B">
              <w:t>Девисилов, А.В.</w:t>
            </w:r>
            <w:r>
              <w:t xml:space="preserve"> </w:t>
            </w:r>
            <w:r w:rsidRPr="0063542B">
              <w:t>Ильницкая и др.</w:t>
            </w:r>
          </w:p>
        </w:tc>
      </w:tr>
    </w:tbl>
    <w:p w:rsidR="00DE2AA6" w:rsidRDefault="00DE2AA6" w:rsidP="0063542B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DE2AA6" w:rsidRPr="00D2714B" w:rsidRDefault="00DE2AA6" w:rsidP="00582C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E2AA6" w:rsidRPr="00582C8F" w:rsidRDefault="00DE2AA6" w:rsidP="005E7600">
      <w:pPr>
        <w:widowControl/>
        <w:spacing w:line="240" w:lineRule="auto"/>
        <w:ind w:firstLine="851"/>
        <w:jc w:val="center"/>
        <w:rPr>
          <w:sz w:val="20"/>
          <w:szCs w:val="20"/>
        </w:rPr>
      </w:pPr>
    </w:p>
    <w:p w:rsidR="00DE2AA6" w:rsidRPr="00D2714B" w:rsidRDefault="00DE2AA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DE2AA6" w:rsidRDefault="00DE2AA6" w:rsidP="00582C8F">
      <w:pPr>
        <w:widowControl/>
        <w:spacing w:line="240" w:lineRule="auto"/>
        <w:ind w:firstLine="0"/>
        <w:rPr>
          <w:sz w:val="28"/>
          <w:szCs w:val="28"/>
        </w:rPr>
      </w:pPr>
    </w:p>
    <w:p w:rsidR="00DE2AA6" w:rsidRDefault="00DE2AA6" w:rsidP="00582C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E2AA6" w:rsidRPr="00582C8F" w:rsidRDefault="00DE2AA6" w:rsidP="0095427B">
      <w:pPr>
        <w:widowControl/>
        <w:spacing w:line="240" w:lineRule="auto"/>
        <w:ind w:firstLine="851"/>
        <w:jc w:val="center"/>
        <w:rPr>
          <w:b/>
          <w:bCs/>
          <w:sz w:val="20"/>
          <w:szCs w:val="20"/>
        </w:rPr>
      </w:pPr>
    </w:p>
    <w:p w:rsidR="00DE2AA6" w:rsidRPr="006B15CD" w:rsidRDefault="00DE2AA6" w:rsidP="00B7019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8.1 П</w:t>
      </w:r>
      <w:r w:rsidRPr="009101EA">
        <w:rPr>
          <w:sz w:val="28"/>
          <w:szCs w:val="28"/>
        </w:rPr>
        <w:t>еречень основной учебной литературы, необ</w:t>
      </w:r>
      <w:r>
        <w:rPr>
          <w:sz w:val="28"/>
          <w:szCs w:val="28"/>
        </w:rPr>
        <w:t xml:space="preserve">ходимой для </w:t>
      </w:r>
      <w:r w:rsidRPr="006B15CD">
        <w:rPr>
          <w:sz w:val="28"/>
          <w:szCs w:val="28"/>
        </w:rPr>
        <w:t>освоения дисциплины</w:t>
      </w:r>
    </w:p>
    <w:p w:rsidR="00DE2AA6" w:rsidRPr="003F605D" w:rsidRDefault="00DE2AA6" w:rsidP="009658EF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1. </w:t>
      </w:r>
      <w:r w:rsidRPr="003F605D">
        <w:rPr>
          <w:sz w:val="28"/>
          <w:szCs w:val="28"/>
        </w:rPr>
        <w:t>Безопасность жизнедеятельности:  Учебник для вузов /С.В.</w:t>
      </w:r>
      <w:r>
        <w:rPr>
          <w:sz w:val="28"/>
          <w:szCs w:val="28"/>
        </w:rPr>
        <w:t xml:space="preserve"> </w:t>
      </w:r>
      <w:r w:rsidRPr="003F605D">
        <w:rPr>
          <w:sz w:val="28"/>
          <w:szCs w:val="28"/>
        </w:rPr>
        <w:t xml:space="preserve">Белов, </w:t>
      </w:r>
      <w:r>
        <w:rPr>
          <w:sz w:val="28"/>
          <w:szCs w:val="28"/>
        </w:rPr>
        <w:t xml:space="preserve"> </w:t>
      </w:r>
      <w:r w:rsidRPr="003F605D">
        <w:rPr>
          <w:sz w:val="28"/>
          <w:szCs w:val="28"/>
        </w:rPr>
        <w:t>В.А.</w:t>
      </w:r>
      <w:r>
        <w:rPr>
          <w:sz w:val="28"/>
          <w:szCs w:val="28"/>
        </w:rPr>
        <w:t xml:space="preserve"> </w:t>
      </w:r>
      <w:r w:rsidRPr="003F605D">
        <w:rPr>
          <w:sz w:val="28"/>
          <w:szCs w:val="28"/>
        </w:rPr>
        <w:t>Девисилов, А.В.</w:t>
      </w:r>
      <w:r>
        <w:rPr>
          <w:sz w:val="28"/>
          <w:szCs w:val="28"/>
        </w:rPr>
        <w:t xml:space="preserve"> </w:t>
      </w:r>
      <w:r w:rsidRPr="003F605D">
        <w:rPr>
          <w:sz w:val="28"/>
          <w:szCs w:val="28"/>
        </w:rPr>
        <w:t>Ильницкая и др.; Под общей редакцией С.В.</w:t>
      </w:r>
      <w:r>
        <w:rPr>
          <w:sz w:val="28"/>
          <w:szCs w:val="28"/>
        </w:rPr>
        <w:t xml:space="preserve"> </w:t>
      </w:r>
      <w:r w:rsidRPr="003F605D">
        <w:rPr>
          <w:sz w:val="28"/>
          <w:szCs w:val="28"/>
        </w:rPr>
        <w:t>Белова. – 8-е изд., М.:  Высшая школа, 2009. – 616 с.</w:t>
      </w:r>
    </w:p>
    <w:p w:rsidR="00DE2AA6" w:rsidRPr="003F605D" w:rsidRDefault="00DE2AA6" w:rsidP="009658EF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2. Федюкович Н.И. Анатомия и физиология человека</w:t>
      </w:r>
      <w:r w:rsidRPr="003F605D">
        <w:rPr>
          <w:sz w:val="28"/>
          <w:szCs w:val="28"/>
        </w:rPr>
        <w:t>. –</w:t>
      </w:r>
      <w:r>
        <w:rPr>
          <w:sz w:val="28"/>
          <w:szCs w:val="28"/>
        </w:rPr>
        <w:t xml:space="preserve"> Ростов-на-Дону:</w:t>
      </w:r>
      <w:r w:rsidRPr="003F605D">
        <w:rPr>
          <w:sz w:val="28"/>
          <w:szCs w:val="28"/>
        </w:rPr>
        <w:t xml:space="preserve"> </w:t>
      </w:r>
      <w:r>
        <w:rPr>
          <w:sz w:val="28"/>
          <w:szCs w:val="28"/>
        </w:rPr>
        <w:t>Феникс</w:t>
      </w:r>
      <w:r w:rsidRPr="003F605D">
        <w:rPr>
          <w:sz w:val="28"/>
          <w:szCs w:val="28"/>
        </w:rPr>
        <w:t>, 201</w:t>
      </w:r>
      <w:r>
        <w:rPr>
          <w:sz w:val="28"/>
          <w:szCs w:val="28"/>
        </w:rPr>
        <w:t>2</w:t>
      </w:r>
      <w:r w:rsidRPr="003F605D">
        <w:rPr>
          <w:sz w:val="28"/>
          <w:szCs w:val="28"/>
        </w:rPr>
        <w:t xml:space="preserve">. – </w:t>
      </w:r>
      <w:r>
        <w:rPr>
          <w:sz w:val="28"/>
          <w:szCs w:val="28"/>
        </w:rPr>
        <w:t>369</w:t>
      </w:r>
      <w:r w:rsidRPr="003F605D">
        <w:rPr>
          <w:sz w:val="28"/>
          <w:szCs w:val="28"/>
        </w:rPr>
        <w:t xml:space="preserve"> с.</w:t>
      </w:r>
    </w:p>
    <w:p w:rsidR="00DE2AA6" w:rsidRDefault="00DE2AA6" w:rsidP="009658EF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3. Леванчук А.В. Лабораторный практикум «Медикобиологические основы безопасности жизнедеятельности»</w:t>
      </w:r>
      <w:r w:rsidRPr="003F605D">
        <w:rPr>
          <w:sz w:val="28"/>
          <w:szCs w:val="28"/>
        </w:rPr>
        <w:t>. – СПб.:  ПГУПС, 201</w:t>
      </w:r>
      <w:r>
        <w:rPr>
          <w:sz w:val="28"/>
          <w:szCs w:val="28"/>
        </w:rPr>
        <w:t>2</w:t>
      </w:r>
      <w:r w:rsidRPr="003F605D">
        <w:rPr>
          <w:sz w:val="28"/>
          <w:szCs w:val="28"/>
        </w:rPr>
        <w:t xml:space="preserve">. – </w:t>
      </w:r>
      <w:r>
        <w:rPr>
          <w:sz w:val="28"/>
          <w:szCs w:val="28"/>
        </w:rPr>
        <w:t>2</w:t>
      </w:r>
      <w:r w:rsidRPr="003F605D">
        <w:rPr>
          <w:sz w:val="28"/>
          <w:szCs w:val="28"/>
        </w:rPr>
        <w:t>8 с.</w:t>
      </w:r>
    </w:p>
    <w:p w:rsidR="00DE2AA6" w:rsidRDefault="00DE2AA6" w:rsidP="009658EF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4. Занько Н.Г. Безопасность жизнедеятельности. </w:t>
      </w:r>
      <w:r w:rsidRPr="00C33477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C33477">
        <w:rPr>
          <w:sz w:val="28"/>
          <w:szCs w:val="28"/>
        </w:rPr>
        <w:t>]</w:t>
      </w:r>
      <w:r>
        <w:rPr>
          <w:sz w:val="28"/>
          <w:szCs w:val="28"/>
        </w:rPr>
        <w:t>: учебник</w:t>
      </w:r>
      <w:r w:rsidRPr="00C33477">
        <w:rPr>
          <w:sz w:val="28"/>
          <w:szCs w:val="28"/>
        </w:rPr>
        <w:t>/</w:t>
      </w:r>
      <w:r>
        <w:rPr>
          <w:sz w:val="28"/>
          <w:szCs w:val="28"/>
        </w:rPr>
        <w:t>Н.Г.  Занько, К.Р.  Малаян, О.Н.  Русак. – Электрон. дан. – Спб.: Лань, 2012. – 672 с. – Режим доступа:</w:t>
      </w:r>
    </w:p>
    <w:p w:rsidR="00DE2AA6" w:rsidRPr="00582C8F" w:rsidRDefault="00DE2AA6" w:rsidP="009658EF">
      <w:pPr>
        <w:spacing w:line="240" w:lineRule="auto"/>
        <w:ind w:firstLine="0"/>
        <w:rPr>
          <w:sz w:val="28"/>
          <w:szCs w:val="28"/>
        </w:rPr>
      </w:pPr>
      <w:hyperlink r:id="rId7" w:history="1">
        <w:r w:rsidRPr="00582C8F">
          <w:rPr>
            <w:rStyle w:val="Hyperlink"/>
            <w:color w:val="auto"/>
            <w:sz w:val="28"/>
            <w:szCs w:val="28"/>
            <w:u w:val="none"/>
            <w:lang w:val="en-US"/>
          </w:rPr>
          <w:t>http</w:t>
        </w:r>
        <w:r w:rsidRPr="00582C8F">
          <w:rPr>
            <w:rStyle w:val="Hyperlink"/>
            <w:color w:val="auto"/>
            <w:sz w:val="28"/>
            <w:szCs w:val="28"/>
            <w:u w:val="none"/>
          </w:rPr>
          <w:t>://</w:t>
        </w:r>
        <w:r w:rsidRPr="00582C8F">
          <w:rPr>
            <w:rStyle w:val="Hyperlink"/>
            <w:color w:val="auto"/>
            <w:sz w:val="28"/>
            <w:szCs w:val="28"/>
            <w:u w:val="none"/>
            <w:lang w:val="en-US"/>
          </w:rPr>
          <w:t>e</w:t>
        </w:r>
        <w:r w:rsidRPr="00582C8F">
          <w:rPr>
            <w:rStyle w:val="Hyperlink"/>
            <w:color w:val="auto"/>
            <w:sz w:val="28"/>
            <w:szCs w:val="28"/>
            <w:u w:val="none"/>
          </w:rPr>
          <w:t>.</w:t>
        </w:r>
        <w:r w:rsidRPr="00582C8F">
          <w:rPr>
            <w:rStyle w:val="Hyperlink"/>
            <w:color w:val="auto"/>
            <w:sz w:val="28"/>
            <w:szCs w:val="28"/>
            <w:u w:val="none"/>
            <w:lang w:val="en-US"/>
          </w:rPr>
          <w:t>lanbook</w:t>
        </w:r>
        <w:r w:rsidRPr="00582C8F">
          <w:rPr>
            <w:rStyle w:val="Hyperlink"/>
            <w:color w:val="auto"/>
            <w:sz w:val="28"/>
            <w:szCs w:val="28"/>
            <w:u w:val="none"/>
          </w:rPr>
          <w:t>.</w:t>
        </w:r>
        <w:r w:rsidRPr="00582C8F">
          <w:rPr>
            <w:rStyle w:val="Hyperlink"/>
            <w:color w:val="auto"/>
            <w:sz w:val="28"/>
            <w:szCs w:val="28"/>
            <w:u w:val="none"/>
            <w:lang w:val="en-US"/>
          </w:rPr>
          <w:t>com</w:t>
        </w:r>
        <w:r w:rsidRPr="00582C8F">
          <w:rPr>
            <w:rStyle w:val="Hyperlink"/>
            <w:color w:val="auto"/>
            <w:sz w:val="28"/>
            <w:szCs w:val="28"/>
            <w:u w:val="none"/>
          </w:rPr>
          <w:t>/</w:t>
        </w:r>
        <w:r w:rsidRPr="00582C8F">
          <w:rPr>
            <w:rStyle w:val="Hyperlink"/>
            <w:color w:val="auto"/>
            <w:sz w:val="28"/>
            <w:szCs w:val="28"/>
            <w:u w:val="none"/>
            <w:lang w:val="en-US"/>
          </w:rPr>
          <w:t>books</w:t>
        </w:r>
        <w:r w:rsidRPr="00582C8F">
          <w:rPr>
            <w:rStyle w:val="Hyperlink"/>
            <w:color w:val="auto"/>
            <w:sz w:val="28"/>
            <w:szCs w:val="28"/>
            <w:u w:val="none"/>
          </w:rPr>
          <w:t>/</w:t>
        </w:r>
        <w:r w:rsidRPr="00582C8F">
          <w:rPr>
            <w:rStyle w:val="Hyperlink"/>
            <w:color w:val="auto"/>
            <w:sz w:val="28"/>
            <w:szCs w:val="28"/>
            <w:u w:val="none"/>
            <w:lang w:val="en-US"/>
          </w:rPr>
          <w:t>element</w:t>
        </w:r>
        <w:r w:rsidRPr="00582C8F">
          <w:rPr>
            <w:rStyle w:val="Hyperlink"/>
            <w:color w:val="auto"/>
            <w:sz w:val="28"/>
            <w:szCs w:val="28"/>
            <w:u w:val="none"/>
          </w:rPr>
          <w:t>.</w:t>
        </w:r>
        <w:r w:rsidRPr="00582C8F">
          <w:rPr>
            <w:rStyle w:val="Hyperlink"/>
            <w:color w:val="auto"/>
            <w:sz w:val="28"/>
            <w:szCs w:val="28"/>
            <w:u w:val="none"/>
            <w:lang w:val="en-US"/>
          </w:rPr>
          <w:t>php</w:t>
        </w:r>
        <w:r w:rsidRPr="00582C8F">
          <w:rPr>
            <w:rStyle w:val="Hyperlink"/>
            <w:color w:val="auto"/>
            <w:sz w:val="28"/>
            <w:szCs w:val="28"/>
            <w:u w:val="none"/>
          </w:rPr>
          <w:t>?</w:t>
        </w:r>
        <w:r w:rsidRPr="00582C8F">
          <w:rPr>
            <w:rStyle w:val="Hyperlink"/>
            <w:color w:val="auto"/>
            <w:sz w:val="28"/>
            <w:szCs w:val="28"/>
            <w:u w:val="none"/>
            <w:lang w:val="en-US"/>
          </w:rPr>
          <w:t>pl</w:t>
        </w:r>
        <w:r w:rsidRPr="00582C8F">
          <w:rPr>
            <w:rStyle w:val="Hyperlink"/>
            <w:color w:val="auto"/>
            <w:sz w:val="28"/>
            <w:szCs w:val="28"/>
            <w:u w:val="none"/>
          </w:rPr>
          <w:t>1_</w:t>
        </w:r>
        <w:r w:rsidRPr="00582C8F">
          <w:rPr>
            <w:rStyle w:val="Hyperlink"/>
            <w:color w:val="auto"/>
            <w:sz w:val="28"/>
            <w:szCs w:val="28"/>
            <w:u w:val="none"/>
            <w:lang w:val="en-US"/>
          </w:rPr>
          <w:t>id</w:t>
        </w:r>
        <w:r w:rsidRPr="00582C8F">
          <w:rPr>
            <w:rStyle w:val="Hyperlink"/>
            <w:color w:val="auto"/>
            <w:sz w:val="28"/>
            <w:szCs w:val="28"/>
            <w:u w:val="none"/>
          </w:rPr>
          <w:t>=4227</w:t>
        </w:r>
      </w:hyperlink>
      <w:r w:rsidRPr="00582C8F">
        <w:rPr>
          <w:sz w:val="28"/>
          <w:szCs w:val="28"/>
        </w:rPr>
        <w:t xml:space="preserve"> – Загл. с экрана.</w:t>
      </w:r>
    </w:p>
    <w:p w:rsidR="00DE2AA6" w:rsidRPr="00582C8F" w:rsidRDefault="00DE2AA6" w:rsidP="00B70190">
      <w:pPr>
        <w:spacing w:line="240" w:lineRule="auto"/>
        <w:ind w:firstLine="851"/>
        <w:rPr>
          <w:sz w:val="20"/>
          <w:szCs w:val="20"/>
        </w:rPr>
      </w:pPr>
    </w:p>
    <w:p w:rsidR="00DE2AA6" w:rsidRDefault="00DE2AA6" w:rsidP="00B70190">
      <w:pPr>
        <w:spacing w:line="240" w:lineRule="auto"/>
        <w:ind w:firstLine="851"/>
        <w:rPr>
          <w:sz w:val="28"/>
          <w:szCs w:val="28"/>
        </w:rPr>
      </w:pPr>
      <w:r w:rsidRPr="009101EA">
        <w:rPr>
          <w:sz w:val="28"/>
          <w:szCs w:val="28"/>
        </w:rPr>
        <w:t>8.</w:t>
      </w:r>
      <w:r>
        <w:rPr>
          <w:sz w:val="28"/>
          <w:szCs w:val="28"/>
        </w:rPr>
        <w:t>2</w:t>
      </w:r>
      <w:r w:rsidRPr="009101EA">
        <w:rPr>
          <w:sz w:val="28"/>
          <w:szCs w:val="28"/>
        </w:rPr>
        <w:t xml:space="preserve"> Перечень дополнительной учебной литературы, необ</w:t>
      </w:r>
      <w:r>
        <w:rPr>
          <w:sz w:val="28"/>
          <w:szCs w:val="28"/>
        </w:rPr>
        <w:t>ходимой для освоения дисциплины</w:t>
      </w:r>
    </w:p>
    <w:p w:rsidR="00DE2AA6" w:rsidRPr="00960672" w:rsidRDefault="00DE2AA6" w:rsidP="000A067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1. </w:t>
      </w:r>
      <w:r w:rsidRPr="00960672">
        <w:rPr>
          <w:sz w:val="28"/>
          <w:szCs w:val="28"/>
        </w:rPr>
        <w:t>Куликов О.Н.  Безопасность жизнедеятельности в строительстве:  учеб. Пособие для студ. Высш. Учебн. Заведений /О.Н.</w:t>
      </w:r>
      <w:r>
        <w:rPr>
          <w:sz w:val="28"/>
          <w:szCs w:val="28"/>
        </w:rPr>
        <w:t xml:space="preserve"> </w:t>
      </w:r>
      <w:r w:rsidRPr="00960672">
        <w:rPr>
          <w:sz w:val="28"/>
          <w:szCs w:val="28"/>
        </w:rPr>
        <w:t>Куликов, Е.И.</w:t>
      </w:r>
      <w:r>
        <w:rPr>
          <w:sz w:val="28"/>
          <w:szCs w:val="28"/>
        </w:rPr>
        <w:t xml:space="preserve"> </w:t>
      </w:r>
      <w:r w:rsidRPr="00960672">
        <w:rPr>
          <w:sz w:val="28"/>
          <w:szCs w:val="28"/>
        </w:rPr>
        <w:t>Ролин. – М.: Издательский центр «Академия», 2009. – 384 с.</w:t>
      </w:r>
    </w:p>
    <w:p w:rsidR="00DE2AA6" w:rsidRPr="00960672" w:rsidRDefault="00DE2AA6" w:rsidP="000A067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2. </w:t>
      </w:r>
      <w:r w:rsidRPr="00960672">
        <w:rPr>
          <w:sz w:val="28"/>
          <w:szCs w:val="28"/>
        </w:rPr>
        <w:t>Безопасность жизнедеятельности и охрана труда в строительстве:  учебное пособие / А.В.</w:t>
      </w:r>
      <w:r>
        <w:rPr>
          <w:sz w:val="28"/>
          <w:szCs w:val="28"/>
        </w:rPr>
        <w:t xml:space="preserve"> </w:t>
      </w:r>
      <w:r w:rsidRPr="00960672">
        <w:rPr>
          <w:sz w:val="28"/>
          <w:szCs w:val="28"/>
        </w:rPr>
        <w:t>Фролов и др. – Ростов н/Д:  Феникс, 2010. – 704 с.</w:t>
      </w:r>
    </w:p>
    <w:p w:rsidR="00DE2AA6" w:rsidRPr="00960672" w:rsidRDefault="00DE2AA6" w:rsidP="000A067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Pr="00960672">
        <w:rPr>
          <w:sz w:val="28"/>
          <w:szCs w:val="28"/>
        </w:rPr>
        <w:t>Бузунов О. В. Правовые основы охраны труда: учебно-практическое пособие. – СПб.: Петербургский государственный университет путей сообщения, 2007. – 52 с.</w:t>
      </w:r>
    </w:p>
    <w:p w:rsidR="00DE2AA6" w:rsidRPr="00960672" w:rsidRDefault="00DE2AA6" w:rsidP="000A067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4. </w:t>
      </w:r>
      <w:r w:rsidRPr="00960672">
        <w:rPr>
          <w:sz w:val="28"/>
          <w:szCs w:val="28"/>
        </w:rPr>
        <w:t>Микрюков В.Ю. Безопасность жизнедеятельности. – М.: Форум. – 2008. – 464 с.</w:t>
      </w:r>
    </w:p>
    <w:p w:rsidR="00DE2AA6" w:rsidRDefault="00DE2AA6" w:rsidP="00582C8F">
      <w:pPr>
        <w:spacing w:line="240" w:lineRule="auto"/>
        <w:ind w:left="709" w:hanging="709"/>
        <w:rPr>
          <w:sz w:val="20"/>
          <w:szCs w:val="20"/>
        </w:rPr>
      </w:pPr>
      <w:r w:rsidRPr="00582C8F">
        <w:rPr>
          <w:sz w:val="20"/>
          <w:szCs w:val="20"/>
        </w:rPr>
        <w:t xml:space="preserve">     </w:t>
      </w:r>
    </w:p>
    <w:p w:rsidR="00DE2AA6" w:rsidRPr="00582C8F" w:rsidRDefault="00DE2AA6" w:rsidP="00582C8F">
      <w:pPr>
        <w:spacing w:line="240" w:lineRule="auto"/>
        <w:ind w:left="709" w:hanging="709"/>
        <w:rPr>
          <w:sz w:val="20"/>
          <w:szCs w:val="20"/>
        </w:rPr>
      </w:pPr>
    </w:p>
    <w:p w:rsidR="00DE2AA6" w:rsidRPr="00D2714B" w:rsidRDefault="00DE2AA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8.3 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</w:p>
    <w:p w:rsidR="00DE2AA6" w:rsidRPr="00D2714B" w:rsidRDefault="00DE2AA6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DE2AA6" w:rsidRPr="005B5D66" w:rsidRDefault="00DE2AA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B5D66">
        <w:rPr>
          <w:sz w:val="28"/>
          <w:szCs w:val="28"/>
        </w:rPr>
        <w:t>8.4 Другие издания, необходимые для освоения дисциплины</w:t>
      </w:r>
    </w:p>
    <w:p w:rsidR="00DE2AA6" w:rsidRDefault="00DE2AA6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 освоении данной дисциплины другие издания не используются.</w:t>
      </w:r>
    </w:p>
    <w:p w:rsidR="00DE2AA6" w:rsidRDefault="00DE2AA6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E2AA6" w:rsidRPr="00BC0C16" w:rsidRDefault="00DE2AA6" w:rsidP="00582C8F">
      <w:pPr>
        <w:widowControl/>
        <w:spacing w:line="240" w:lineRule="auto"/>
        <w:ind w:firstLine="0"/>
        <w:jc w:val="center"/>
        <w:rPr>
          <w:b/>
          <w:bCs/>
          <w:sz w:val="26"/>
          <w:szCs w:val="26"/>
        </w:rPr>
      </w:pPr>
      <w:r w:rsidRPr="00BC0C16">
        <w:rPr>
          <w:b/>
          <w:bCs/>
          <w:sz w:val="26"/>
          <w:szCs w:val="26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E2AA6" w:rsidRPr="00BC0C16" w:rsidRDefault="00DE2AA6" w:rsidP="00582C8F">
      <w:pPr>
        <w:widowControl/>
        <w:spacing w:line="240" w:lineRule="auto"/>
        <w:ind w:firstLine="851"/>
        <w:jc w:val="center"/>
        <w:rPr>
          <w:sz w:val="26"/>
          <w:szCs w:val="26"/>
        </w:rPr>
      </w:pPr>
    </w:p>
    <w:p w:rsidR="00DE2AA6" w:rsidRPr="00BC0C16" w:rsidRDefault="00DE2AA6" w:rsidP="001C5AF1">
      <w:pPr>
        <w:ind w:firstLine="709"/>
        <w:rPr>
          <w:color w:val="000000"/>
          <w:sz w:val="26"/>
          <w:szCs w:val="26"/>
        </w:rPr>
      </w:pPr>
      <w:r w:rsidRPr="00BC0C16">
        <w:rPr>
          <w:sz w:val="26"/>
          <w:szCs w:val="26"/>
        </w:rPr>
        <w:t xml:space="preserve"> </w:t>
      </w:r>
      <w:r w:rsidRPr="00BC0C16">
        <w:rPr>
          <w:color w:val="000000"/>
          <w:sz w:val="26"/>
          <w:szCs w:val="26"/>
        </w:rPr>
        <w:t xml:space="preserve">1. Личный кабинет обучающегося и электронно-образовательная среда. / [Электронный ресурс]. – Режим доступа: </w:t>
      </w:r>
      <w:hyperlink r:id="rId8" w:history="1">
        <w:r w:rsidRPr="00BC0C16">
          <w:rPr>
            <w:rStyle w:val="Hyperlink"/>
            <w:color w:val="000000"/>
            <w:sz w:val="26"/>
            <w:szCs w:val="26"/>
            <w:lang w:val="en-US"/>
          </w:rPr>
          <w:t>http</w:t>
        </w:r>
        <w:r w:rsidRPr="00BC0C16">
          <w:rPr>
            <w:rStyle w:val="Hyperlink"/>
            <w:color w:val="000000"/>
            <w:sz w:val="26"/>
            <w:szCs w:val="26"/>
          </w:rPr>
          <w:t>://</w:t>
        </w:r>
        <w:r w:rsidRPr="00BC0C16">
          <w:rPr>
            <w:rStyle w:val="Hyperlink"/>
            <w:color w:val="000000"/>
            <w:sz w:val="26"/>
            <w:szCs w:val="26"/>
            <w:lang w:val="en-US"/>
          </w:rPr>
          <w:t>sdo</w:t>
        </w:r>
        <w:r w:rsidRPr="00BC0C16">
          <w:rPr>
            <w:rStyle w:val="Hyperlink"/>
            <w:color w:val="000000"/>
            <w:sz w:val="26"/>
            <w:szCs w:val="26"/>
          </w:rPr>
          <w:t>.</w:t>
        </w:r>
        <w:r w:rsidRPr="00BC0C16">
          <w:rPr>
            <w:rStyle w:val="Hyperlink"/>
            <w:color w:val="000000"/>
            <w:sz w:val="26"/>
            <w:szCs w:val="26"/>
            <w:lang w:val="en-US"/>
          </w:rPr>
          <w:t>pgups</w:t>
        </w:r>
        <w:r w:rsidRPr="00BC0C16">
          <w:rPr>
            <w:rStyle w:val="Hyperlink"/>
            <w:color w:val="000000"/>
            <w:sz w:val="26"/>
            <w:szCs w:val="26"/>
          </w:rPr>
          <w:t>.</w:t>
        </w:r>
        <w:r w:rsidRPr="00BC0C16">
          <w:rPr>
            <w:rStyle w:val="Hyperlink"/>
            <w:color w:val="000000"/>
            <w:sz w:val="26"/>
            <w:szCs w:val="26"/>
            <w:lang w:val="en-US"/>
          </w:rPr>
          <w:t>ru</w:t>
        </w:r>
        <w:r w:rsidRPr="00BC0C16">
          <w:rPr>
            <w:rStyle w:val="Hyperlink"/>
            <w:color w:val="000000"/>
            <w:sz w:val="26"/>
            <w:szCs w:val="26"/>
          </w:rPr>
          <w:t>/</w:t>
        </w:r>
      </w:hyperlink>
      <w:r w:rsidRPr="00BC0C16">
        <w:rPr>
          <w:color w:val="000000"/>
          <w:sz w:val="26"/>
          <w:szCs w:val="26"/>
        </w:rPr>
        <w:t xml:space="preserve"> (для доступа к полнотекстовым документам требуется авторизация).</w:t>
      </w:r>
    </w:p>
    <w:p w:rsidR="00DE2AA6" w:rsidRPr="00BC0C16" w:rsidRDefault="00DE2AA6" w:rsidP="001C5AF1">
      <w:pPr>
        <w:ind w:firstLine="709"/>
        <w:rPr>
          <w:color w:val="000000"/>
          <w:sz w:val="26"/>
          <w:szCs w:val="26"/>
        </w:rPr>
      </w:pPr>
      <w:r w:rsidRPr="00BC0C16">
        <w:rPr>
          <w:color w:val="000000"/>
          <w:sz w:val="26"/>
          <w:szCs w:val="26"/>
        </w:rPr>
        <w:t xml:space="preserve">2. Электронно-библиотечная система ЛАНЬ [Электронный ресус]. – Режим доступа: </w:t>
      </w:r>
      <w:hyperlink r:id="rId9" w:history="1">
        <w:r w:rsidRPr="00BC0C16">
          <w:rPr>
            <w:rStyle w:val="Hyperlink"/>
            <w:color w:val="000000"/>
            <w:sz w:val="26"/>
            <w:szCs w:val="26"/>
            <w:lang w:val="en-US"/>
          </w:rPr>
          <w:t>http</w:t>
        </w:r>
        <w:r w:rsidRPr="00BC0C16">
          <w:rPr>
            <w:rStyle w:val="Hyperlink"/>
            <w:color w:val="000000"/>
            <w:sz w:val="26"/>
            <w:szCs w:val="26"/>
          </w:rPr>
          <w:t>://</w:t>
        </w:r>
        <w:r w:rsidRPr="00BC0C16">
          <w:rPr>
            <w:rStyle w:val="Hyperlink"/>
            <w:color w:val="000000"/>
            <w:sz w:val="26"/>
            <w:szCs w:val="26"/>
            <w:lang w:val="en-US"/>
          </w:rPr>
          <w:t>www</w:t>
        </w:r>
        <w:r w:rsidRPr="00BC0C16">
          <w:rPr>
            <w:rStyle w:val="Hyperlink"/>
            <w:color w:val="000000"/>
            <w:sz w:val="26"/>
            <w:szCs w:val="26"/>
          </w:rPr>
          <w:t>.</w:t>
        </w:r>
        <w:r w:rsidRPr="00BC0C16">
          <w:rPr>
            <w:rStyle w:val="Hyperlink"/>
            <w:color w:val="000000"/>
            <w:sz w:val="26"/>
            <w:szCs w:val="26"/>
            <w:lang w:val="en-US"/>
          </w:rPr>
          <w:t>lanbook</w:t>
        </w:r>
        <w:r w:rsidRPr="00BC0C16">
          <w:rPr>
            <w:rStyle w:val="Hyperlink"/>
            <w:color w:val="000000"/>
            <w:sz w:val="26"/>
            <w:szCs w:val="26"/>
          </w:rPr>
          <w:t>.</w:t>
        </w:r>
        <w:r w:rsidRPr="00BC0C16">
          <w:rPr>
            <w:rStyle w:val="Hyperlink"/>
            <w:color w:val="000000"/>
            <w:sz w:val="26"/>
            <w:szCs w:val="26"/>
            <w:lang w:val="en-US"/>
          </w:rPr>
          <w:t>com</w:t>
        </w:r>
        <w:r w:rsidRPr="00BC0C16">
          <w:rPr>
            <w:rStyle w:val="Hyperlink"/>
            <w:color w:val="000000"/>
            <w:sz w:val="26"/>
            <w:szCs w:val="26"/>
          </w:rPr>
          <w:t>/</w:t>
        </w:r>
      </w:hyperlink>
      <w:r w:rsidRPr="00BC0C16">
        <w:rPr>
          <w:color w:val="000000"/>
          <w:sz w:val="26"/>
          <w:szCs w:val="26"/>
        </w:rPr>
        <w:t xml:space="preserve"> - Загл. с экрана</w:t>
      </w:r>
      <w:r w:rsidRPr="00BC0C16">
        <w:rPr>
          <w:sz w:val="26"/>
          <w:szCs w:val="26"/>
        </w:rPr>
        <w:t xml:space="preserve">   </w:t>
      </w:r>
    </w:p>
    <w:p w:rsidR="00DE2AA6" w:rsidRPr="00BC0C16" w:rsidRDefault="00DE2AA6" w:rsidP="001C5AF1">
      <w:pPr>
        <w:tabs>
          <w:tab w:val="left" w:pos="0"/>
        </w:tabs>
        <w:spacing w:line="240" w:lineRule="auto"/>
        <w:ind w:firstLine="709"/>
        <w:rPr>
          <w:sz w:val="26"/>
          <w:szCs w:val="26"/>
        </w:rPr>
      </w:pPr>
      <w:r w:rsidRPr="00BC0C16">
        <w:rPr>
          <w:sz w:val="26"/>
          <w:szCs w:val="26"/>
        </w:rPr>
        <w:t xml:space="preserve"> 3. Портал   </w:t>
      </w:r>
      <w:hyperlink r:id="rId10" w:history="1">
        <w:r w:rsidRPr="00BC0C16">
          <w:rPr>
            <w:sz w:val="26"/>
            <w:szCs w:val="26"/>
          </w:rPr>
          <w:t>http://www.ohranatruda.ru</w:t>
        </w:r>
      </w:hyperlink>
    </w:p>
    <w:p w:rsidR="00DE2AA6" w:rsidRPr="00BC0C16" w:rsidRDefault="00DE2AA6" w:rsidP="001C5AF1">
      <w:pPr>
        <w:tabs>
          <w:tab w:val="left" w:pos="0"/>
        </w:tabs>
        <w:spacing w:line="240" w:lineRule="auto"/>
        <w:ind w:firstLine="709"/>
        <w:rPr>
          <w:sz w:val="26"/>
          <w:szCs w:val="26"/>
        </w:rPr>
      </w:pPr>
      <w:r w:rsidRPr="00BC0C16">
        <w:rPr>
          <w:sz w:val="26"/>
          <w:szCs w:val="26"/>
        </w:rPr>
        <w:t xml:space="preserve"> 4. Портал   </w:t>
      </w:r>
      <w:hyperlink r:id="rId11" w:history="1">
        <w:r w:rsidRPr="00BC0C16">
          <w:rPr>
            <w:sz w:val="26"/>
            <w:szCs w:val="26"/>
          </w:rPr>
          <w:t>http://www.niiot.ru</w:t>
        </w:r>
      </w:hyperlink>
    </w:p>
    <w:p w:rsidR="00DE2AA6" w:rsidRPr="00BC0C16" w:rsidRDefault="00DE2AA6" w:rsidP="001C5AF1">
      <w:pPr>
        <w:widowControl/>
        <w:spacing w:line="240" w:lineRule="auto"/>
        <w:ind w:firstLine="709"/>
        <w:rPr>
          <w:sz w:val="26"/>
          <w:szCs w:val="26"/>
        </w:rPr>
      </w:pPr>
    </w:p>
    <w:p w:rsidR="00DE2AA6" w:rsidRPr="00BC0C16" w:rsidRDefault="00DE2AA6" w:rsidP="00582C8F">
      <w:pPr>
        <w:widowControl/>
        <w:spacing w:line="240" w:lineRule="auto"/>
        <w:ind w:firstLine="0"/>
        <w:jc w:val="center"/>
        <w:rPr>
          <w:b/>
          <w:bCs/>
          <w:sz w:val="26"/>
          <w:szCs w:val="26"/>
        </w:rPr>
      </w:pPr>
      <w:r w:rsidRPr="00BC0C16">
        <w:rPr>
          <w:b/>
          <w:bCs/>
          <w:sz w:val="26"/>
          <w:szCs w:val="26"/>
        </w:rPr>
        <w:t>10. Методические указания для обучающихся</w:t>
      </w:r>
    </w:p>
    <w:p w:rsidR="00DE2AA6" w:rsidRPr="00BC0C16" w:rsidRDefault="00DE2AA6" w:rsidP="00582C8F">
      <w:pPr>
        <w:widowControl/>
        <w:spacing w:line="240" w:lineRule="auto"/>
        <w:ind w:firstLine="0"/>
        <w:jc w:val="center"/>
        <w:rPr>
          <w:b/>
          <w:bCs/>
          <w:sz w:val="26"/>
          <w:szCs w:val="26"/>
        </w:rPr>
      </w:pPr>
      <w:r w:rsidRPr="00BC0C16">
        <w:rPr>
          <w:b/>
          <w:bCs/>
          <w:sz w:val="26"/>
          <w:szCs w:val="26"/>
        </w:rPr>
        <w:t xml:space="preserve"> по освоению дисциплины</w:t>
      </w:r>
    </w:p>
    <w:p w:rsidR="00DE2AA6" w:rsidRPr="00BC0C16" w:rsidRDefault="00DE2AA6" w:rsidP="0095427B">
      <w:pPr>
        <w:widowControl/>
        <w:spacing w:line="240" w:lineRule="auto"/>
        <w:ind w:firstLine="851"/>
        <w:jc w:val="center"/>
        <w:rPr>
          <w:sz w:val="26"/>
          <w:szCs w:val="26"/>
        </w:rPr>
      </w:pPr>
    </w:p>
    <w:p w:rsidR="00DE2AA6" w:rsidRPr="00BC0C16" w:rsidRDefault="00DE2AA6" w:rsidP="00490574">
      <w:pPr>
        <w:widowControl/>
        <w:spacing w:line="240" w:lineRule="auto"/>
        <w:ind w:firstLine="851"/>
        <w:rPr>
          <w:sz w:val="26"/>
          <w:szCs w:val="26"/>
        </w:rPr>
      </w:pPr>
      <w:r w:rsidRPr="00BC0C16">
        <w:rPr>
          <w:sz w:val="26"/>
          <w:szCs w:val="26"/>
        </w:rPr>
        <w:t>Порядок изучения дисциплины следующий:</w:t>
      </w:r>
    </w:p>
    <w:p w:rsidR="00DE2AA6" w:rsidRPr="00BC0C16" w:rsidRDefault="00DE2AA6" w:rsidP="008C144C">
      <w:pPr>
        <w:pStyle w:val="ListParagraph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6"/>
          <w:szCs w:val="26"/>
        </w:rPr>
      </w:pPr>
      <w:r w:rsidRPr="00BC0C16">
        <w:rPr>
          <w:sz w:val="26"/>
          <w:szCs w:val="26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E2AA6" w:rsidRPr="00BC0C16" w:rsidRDefault="00DE2AA6" w:rsidP="008C144C">
      <w:pPr>
        <w:pStyle w:val="ListParagraph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6"/>
          <w:szCs w:val="26"/>
        </w:rPr>
      </w:pPr>
      <w:r w:rsidRPr="00BC0C16">
        <w:rPr>
          <w:sz w:val="26"/>
          <w:szCs w:val="26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E2AA6" w:rsidRPr="00BC0C16" w:rsidRDefault="00DE2AA6" w:rsidP="008C144C">
      <w:pPr>
        <w:pStyle w:val="ListParagraph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6"/>
          <w:szCs w:val="26"/>
        </w:rPr>
      </w:pPr>
      <w:r w:rsidRPr="00BC0C16">
        <w:rPr>
          <w:sz w:val="26"/>
          <w:szCs w:val="26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E2AA6" w:rsidRPr="00BC0C16" w:rsidRDefault="00DE2AA6" w:rsidP="0095427B">
      <w:pPr>
        <w:widowControl/>
        <w:spacing w:line="240" w:lineRule="auto"/>
        <w:ind w:firstLine="851"/>
        <w:jc w:val="center"/>
        <w:rPr>
          <w:sz w:val="26"/>
          <w:szCs w:val="26"/>
        </w:rPr>
      </w:pPr>
    </w:p>
    <w:p w:rsidR="00DE2AA6" w:rsidRPr="00BC0C16" w:rsidRDefault="00DE2AA6" w:rsidP="001F104A">
      <w:pPr>
        <w:widowControl/>
        <w:spacing w:line="240" w:lineRule="auto"/>
        <w:ind w:firstLine="851"/>
        <w:jc w:val="center"/>
        <w:rPr>
          <w:b/>
          <w:bCs/>
          <w:sz w:val="26"/>
          <w:szCs w:val="26"/>
        </w:rPr>
      </w:pPr>
      <w:r w:rsidRPr="00BC0C16">
        <w:rPr>
          <w:b/>
          <w:bCs/>
          <w:sz w:val="26"/>
          <w:szCs w:val="26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E2AA6" w:rsidRPr="00BC0C16" w:rsidRDefault="00DE2AA6" w:rsidP="00B70190">
      <w:pPr>
        <w:spacing w:line="240" w:lineRule="auto"/>
        <w:ind w:firstLine="851"/>
        <w:rPr>
          <w:sz w:val="26"/>
          <w:szCs w:val="26"/>
        </w:rPr>
      </w:pPr>
      <w:r w:rsidRPr="00BC0C16">
        <w:rPr>
          <w:sz w:val="26"/>
          <w:szCs w:val="26"/>
        </w:rPr>
        <w:t>Перечень информационных технологий, используемых при осуществлении образовательного процесса по дисциплине «Организация доступной среды для инвалидов на транспорте»:</w:t>
      </w:r>
    </w:p>
    <w:p w:rsidR="00DE2AA6" w:rsidRPr="00BC0C16" w:rsidRDefault="00DE2AA6" w:rsidP="00B7019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6"/>
          <w:szCs w:val="26"/>
        </w:rPr>
      </w:pPr>
      <w:r w:rsidRPr="00BC0C16">
        <w:rPr>
          <w:sz w:val="26"/>
          <w:szCs w:val="26"/>
        </w:rPr>
        <w:t>технические средства (персональные компьютеры, интерактивная доска, мультимедийный проектор);</w:t>
      </w:r>
    </w:p>
    <w:p w:rsidR="00DE2AA6" w:rsidRDefault="00DE2AA6" w:rsidP="00B7019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EF384B">
        <w:rPr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(компьютерное тестирование, демонстрация мультимедийных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материалов)</w:t>
      </w:r>
      <w:r>
        <w:rPr>
          <w:sz w:val="28"/>
          <w:szCs w:val="28"/>
        </w:rPr>
        <w:t>.</w:t>
      </w:r>
    </w:p>
    <w:p w:rsidR="00DE2AA6" w:rsidRPr="00FE0476" w:rsidRDefault="00DE2AA6" w:rsidP="00B7019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Кафедра «Техносферная и экологическая безопасность»</w:t>
      </w:r>
      <w:r w:rsidRPr="00EF384B">
        <w:rPr>
          <w:sz w:val="28"/>
          <w:szCs w:val="28"/>
        </w:rPr>
        <w:t xml:space="preserve"> обеспечен</w:t>
      </w:r>
      <w:r>
        <w:rPr>
          <w:sz w:val="28"/>
          <w:szCs w:val="28"/>
        </w:rPr>
        <w:t>а</w:t>
      </w:r>
      <w:r w:rsidRPr="00EF384B">
        <w:rPr>
          <w:sz w:val="28"/>
          <w:szCs w:val="28"/>
        </w:rPr>
        <w:t xml:space="preserve"> необх</w:t>
      </w:r>
      <w:r>
        <w:rPr>
          <w:sz w:val="28"/>
          <w:szCs w:val="28"/>
        </w:rPr>
        <w:t>одимым комплектом лицензионного программного обеспечения:</w:t>
      </w:r>
    </w:p>
    <w:p w:rsidR="00DE2AA6" w:rsidRPr="00B62092" w:rsidRDefault="00DE2AA6" w:rsidP="00B70190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Microsoft Windows 7</w:t>
      </w:r>
      <w:r w:rsidRPr="00B62092">
        <w:rPr>
          <w:sz w:val="28"/>
          <w:szCs w:val="28"/>
          <w:lang w:val="en-US"/>
        </w:rPr>
        <w:t>;</w:t>
      </w:r>
    </w:p>
    <w:p w:rsidR="00DE2AA6" w:rsidRDefault="00DE2AA6" w:rsidP="00B70190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  <w:lang w:val="en-US"/>
        </w:rPr>
      </w:pPr>
      <w:r>
        <w:rPr>
          <w:noProof/>
        </w:rPr>
        <w:pict>
          <v:shape id="_x0000_s1028" type="#_x0000_t75" style="position:absolute;left:0;text-align:left;margin-left:-1in;margin-top:-36pt;width:591.75pt;height:477.2pt;z-index:251657728">
            <v:imagedata r:id="rId12" o:title=""/>
          </v:shape>
        </w:pict>
      </w:r>
      <w:r>
        <w:rPr>
          <w:sz w:val="28"/>
          <w:szCs w:val="28"/>
          <w:lang w:val="en-US"/>
        </w:rPr>
        <w:t>Microsoft Word 2010;</w:t>
      </w:r>
    </w:p>
    <w:p w:rsidR="00DE2AA6" w:rsidRPr="00011D45" w:rsidRDefault="00DE2AA6" w:rsidP="00B70190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B62092">
        <w:rPr>
          <w:sz w:val="28"/>
          <w:szCs w:val="28"/>
          <w:lang w:val="en-US"/>
        </w:rPr>
        <w:t>Microsoft</w:t>
      </w:r>
      <w:r w:rsidRPr="00011D4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 w:rsidRPr="00011D45">
        <w:rPr>
          <w:sz w:val="28"/>
          <w:szCs w:val="28"/>
        </w:rPr>
        <w:t xml:space="preserve"> 2010;</w:t>
      </w:r>
    </w:p>
    <w:p w:rsidR="00DE2AA6" w:rsidRPr="003544AD" w:rsidRDefault="00DE2AA6" w:rsidP="0095427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i/>
          <w:iCs/>
          <w:sz w:val="20"/>
          <w:szCs w:val="20"/>
        </w:rPr>
      </w:pPr>
      <w:r w:rsidRPr="001F104A">
        <w:rPr>
          <w:sz w:val="28"/>
          <w:szCs w:val="28"/>
          <w:lang w:val="en-US"/>
        </w:rPr>
        <w:t>Microsoft</w:t>
      </w:r>
      <w:r w:rsidRPr="001F104A">
        <w:rPr>
          <w:sz w:val="28"/>
          <w:szCs w:val="28"/>
        </w:rPr>
        <w:t xml:space="preserve"> </w:t>
      </w:r>
      <w:r w:rsidRPr="001F104A">
        <w:rPr>
          <w:sz w:val="28"/>
          <w:szCs w:val="28"/>
          <w:lang w:val="en-US"/>
        </w:rPr>
        <w:t>PowerPoint</w:t>
      </w:r>
      <w:r w:rsidRPr="001F104A">
        <w:rPr>
          <w:sz w:val="28"/>
          <w:szCs w:val="28"/>
        </w:rPr>
        <w:t xml:space="preserve"> 2010.</w:t>
      </w:r>
    </w:p>
    <w:p w:rsidR="00DE2AA6" w:rsidRPr="003544AD" w:rsidRDefault="00DE2AA6" w:rsidP="003544AD">
      <w:pPr>
        <w:widowControl/>
        <w:tabs>
          <w:tab w:val="left" w:pos="1418"/>
        </w:tabs>
        <w:spacing w:line="240" w:lineRule="auto"/>
        <w:ind w:left="851" w:firstLine="0"/>
        <w:jc w:val="center"/>
        <w:rPr>
          <w:i/>
          <w:iCs/>
          <w:sz w:val="28"/>
          <w:szCs w:val="28"/>
        </w:rPr>
      </w:pPr>
    </w:p>
    <w:p w:rsidR="00DE2AA6" w:rsidRPr="00D2714B" w:rsidRDefault="00DE2AA6" w:rsidP="003544A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DE2AA6" w:rsidRPr="00D2714B" w:rsidRDefault="00DE2AA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E2AA6" w:rsidRPr="00D2714B" w:rsidRDefault="00DE2AA6" w:rsidP="00F126E4">
      <w:pPr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sz w:val="28"/>
          <w:szCs w:val="28"/>
        </w:rPr>
        <w:t>специальности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>23.05.04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Эксплуатация железных дорог</w:t>
      </w:r>
      <w:r w:rsidRPr="00D2714B">
        <w:rPr>
          <w:sz w:val="28"/>
          <w:szCs w:val="28"/>
        </w:rPr>
        <w:t>» и соответствует действующим санитарным и противопожарным нормам и правилам.</w:t>
      </w:r>
    </w:p>
    <w:p w:rsidR="00DE2AA6" w:rsidRDefault="00DE2AA6" w:rsidP="00F126E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лекционных занятий на кафедре «Техносферная и экологическая безопасность» имеются аудитории №№ 2-402, 2-404, 2-410,  оборудованные </w:t>
      </w:r>
      <w:r w:rsidRPr="004433BA">
        <w:rPr>
          <w:sz w:val="28"/>
          <w:szCs w:val="28"/>
        </w:rPr>
        <w:t>специализированной учебной мебелью и техническими средствами обучения, служащими для представления учебной информации большой аудитории</w:t>
      </w:r>
      <w:r>
        <w:rPr>
          <w:sz w:val="28"/>
          <w:szCs w:val="28"/>
        </w:rPr>
        <w:t>. Аудитории №№ 2-402, 2-404 и 2-410</w:t>
      </w:r>
      <w:r w:rsidRPr="004433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оснащены  </w:t>
      </w:r>
      <w:r w:rsidRPr="004433BA">
        <w:rPr>
          <w:sz w:val="28"/>
          <w:szCs w:val="28"/>
        </w:rPr>
        <w:t>маркерн</w:t>
      </w:r>
      <w:r>
        <w:rPr>
          <w:sz w:val="28"/>
          <w:szCs w:val="28"/>
        </w:rPr>
        <w:t>ыми</w:t>
      </w:r>
      <w:r w:rsidRPr="004433BA">
        <w:rPr>
          <w:sz w:val="28"/>
          <w:szCs w:val="28"/>
        </w:rPr>
        <w:t xml:space="preserve"> доск</w:t>
      </w:r>
      <w:r>
        <w:rPr>
          <w:sz w:val="28"/>
          <w:szCs w:val="28"/>
        </w:rPr>
        <w:t>ами</w:t>
      </w:r>
      <w:r w:rsidRPr="004433BA">
        <w:rPr>
          <w:sz w:val="28"/>
          <w:szCs w:val="28"/>
        </w:rPr>
        <w:t>, настенным</w:t>
      </w:r>
      <w:r>
        <w:rPr>
          <w:sz w:val="28"/>
          <w:szCs w:val="28"/>
        </w:rPr>
        <w:t>и</w:t>
      </w:r>
      <w:r w:rsidRPr="004433BA">
        <w:rPr>
          <w:sz w:val="28"/>
          <w:szCs w:val="28"/>
        </w:rPr>
        <w:t xml:space="preserve"> экран</w:t>
      </w:r>
      <w:r>
        <w:rPr>
          <w:sz w:val="28"/>
          <w:szCs w:val="28"/>
        </w:rPr>
        <w:t>а</w:t>
      </w:r>
      <w:r w:rsidRPr="004433BA">
        <w:rPr>
          <w:sz w:val="28"/>
          <w:szCs w:val="28"/>
        </w:rPr>
        <w:t>м</w:t>
      </w:r>
      <w:r>
        <w:rPr>
          <w:sz w:val="28"/>
          <w:szCs w:val="28"/>
        </w:rPr>
        <w:t xml:space="preserve">и </w:t>
      </w:r>
      <w:r w:rsidRPr="004433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4433BA">
        <w:rPr>
          <w:sz w:val="28"/>
          <w:szCs w:val="28"/>
        </w:rPr>
        <w:t>мультимедийным</w:t>
      </w:r>
      <w:r>
        <w:rPr>
          <w:sz w:val="28"/>
          <w:szCs w:val="28"/>
        </w:rPr>
        <w:t>и</w:t>
      </w:r>
      <w:r w:rsidRPr="004433BA">
        <w:rPr>
          <w:sz w:val="28"/>
          <w:szCs w:val="28"/>
        </w:rPr>
        <w:t xml:space="preserve"> проектор</w:t>
      </w:r>
      <w:r>
        <w:rPr>
          <w:sz w:val="28"/>
          <w:szCs w:val="28"/>
        </w:rPr>
        <w:t>а</w:t>
      </w:r>
      <w:r w:rsidRPr="004433BA">
        <w:rPr>
          <w:sz w:val="28"/>
          <w:szCs w:val="28"/>
        </w:rPr>
        <w:t>м</w:t>
      </w:r>
      <w:r>
        <w:rPr>
          <w:sz w:val="28"/>
          <w:szCs w:val="28"/>
        </w:rPr>
        <w:t>и</w:t>
      </w:r>
      <w:r w:rsidRPr="004433BA">
        <w:rPr>
          <w:sz w:val="28"/>
          <w:szCs w:val="28"/>
        </w:rPr>
        <w:t xml:space="preserve"> с дистанционным управлением</w:t>
      </w:r>
      <w:r>
        <w:rPr>
          <w:sz w:val="28"/>
          <w:szCs w:val="28"/>
        </w:rPr>
        <w:t xml:space="preserve">. </w:t>
      </w:r>
    </w:p>
    <w:p w:rsidR="00DE2AA6" w:rsidRDefault="00DE2AA6" w:rsidP="00F126E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Все аудитории для проведения занятий соответствуют </w:t>
      </w:r>
      <w:r w:rsidRPr="004433BA">
        <w:rPr>
          <w:sz w:val="28"/>
          <w:szCs w:val="28"/>
        </w:rPr>
        <w:t>действующим санитарным и противопожарным нормам и правилам.</w:t>
      </w:r>
    </w:p>
    <w:p w:rsidR="00DE2AA6" w:rsidRDefault="00DE2AA6" w:rsidP="0095427B">
      <w:pPr>
        <w:widowControl/>
        <w:spacing w:line="240" w:lineRule="auto"/>
        <w:ind w:firstLine="851"/>
        <w:rPr>
          <w:i/>
          <w:iCs/>
          <w:sz w:val="20"/>
          <w:szCs w:val="20"/>
        </w:rPr>
      </w:pPr>
    </w:p>
    <w:p w:rsidR="00DE2AA6" w:rsidRDefault="00DE2AA6" w:rsidP="0095427B">
      <w:pPr>
        <w:widowControl/>
        <w:spacing w:line="240" w:lineRule="auto"/>
        <w:ind w:firstLine="851"/>
        <w:rPr>
          <w:i/>
          <w:iCs/>
          <w:sz w:val="20"/>
          <w:szCs w:val="20"/>
        </w:rPr>
      </w:pPr>
    </w:p>
    <w:p w:rsidR="00DE2AA6" w:rsidRPr="00011912" w:rsidRDefault="00DE2AA6" w:rsidP="0095427B">
      <w:pPr>
        <w:widowControl/>
        <w:spacing w:line="240" w:lineRule="auto"/>
        <w:ind w:firstLine="851"/>
        <w:rPr>
          <w:i/>
          <w:iCs/>
          <w:sz w:val="20"/>
          <w:szCs w:val="20"/>
        </w:rPr>
      </w:pPr>
    </w:p>
    <w:tbl>
      <w:tblPr>
        <w:tblW w:w="0" w:type="auto"/>
        <w:tblInd w:w="-106" w:type="dxa"/>
        <w:tblLook w:val="00A0"/>
      </w:tblPr>
      <w:tblGrid>
        <w:gridCol w:w="4786"/>
        <w:gridCol w:w="2977"/>
        <w:gridCol w:w="1808"/>
      </w:tblGrid>
      <w:tr w:rsidR="00DE2AA6" w:rsidRPr="00D2714B">
        <w:tc>
          <w:tcPr>
            <w:tcW w:w="4786" w:type="dxa"/>
          </w:tcPr>
          <w:p w:rsidR="00DE2AA6" w:rsidRPr="00D2714B" w:rsidRDefault="00DE2AA6" w:rsidP="00F126E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доцент</w:t>
            </w:r>
          </w:p>
        </w:tc>
        <w:tc>
          <w:tcPr>
            <w:tcW w:w="2977" w:type="dxa"/>
            <w:vAlign w:val="bottom"/>
          </w:tcPr>
          <w:p w:rsidR="00DE2AA6" w:rsidRPr="00D2714B" w:rsidRDefault="00DE2AA6" w:rsidP="009658E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808" w:type="dxa"/>
            <w:vAlign w:val="bottom"/>
          </w:tcPr>
          <w:p w:rsidR="00DE2AA6" w:rsidRPr="00D2714B" w:rsidRDefault="00DE2AA6" w:rsidP="009658E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DE2AA6" w:rsidRPr="00D2714B">
        <w:tc>
          <w:tcPr>
            <w:tcW w:w="4786" w:type="dxa"/>
          </w:tcPr>
          <w:p w:rsidR="00DE2AA6" w:rsidRPr="00D2714B" w:rsidRDefault="00DE2AA6" w:rsidP="009658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126E4">
              <w:rPr>
                <w:sz w:val="28"/>
                <w:szCs w:val="28"/>
              </w:rPr>
              <w:t>«___» _________ 20 __</w:t>
            </w:r>
            <w:r w:rsidRPr="00D2714B">
              <w:rPr>
                <w:sz w:val="28"/>
                <w:szCs w:val="28"/>
              </w:rPr>
              <w:t xml:space="preserve"> г.</w:t>
            </w:r>
            <w:r>
              <w:rPr>
                <w:sz w:val="28"/>
                <w:szCs w:val="28"/>
              </w:rPr>
              <w:t xml:space="preserve">                                       </w:t>
            </w:r>
          </w:p>
        </w:tc>
        <w:tc>
          <w:tcPr>
            <w:tcW w:w="2977" w:type="dxa"/>
          </w:tcPr>
          <w:p w:rsidR="00DE2AA6" w:rsidRPr="00D2714B" w:rsidRDefault="00DE2AA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Б.Л. Машарский</w:t>
            </w:r>
          </w:p>
        </w:tc>
        <w:tc>
          <w:tcPr>
            <w:tcW w:w="1808" w:type="dxa"/>
          </w:tcPr>
          <w:p w:rsidR="00DE2AA6" w:rsidRPr="00D2714B" w:rsidRDefault="00DE2AA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E2AA6" w:rsidRDefault="00DE2A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2AA6" w:rsidRPr="002B007C" w:rsidRDefault="00DE2A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2AA6" w:rsidRDefault="00DE2A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2AA6" w:rsidRDefault="00DE2AA6" w:rsidP="00D507B0">
      <w:pPr>
        <w:jc w:val="center"/>
        <w:rPr>
          <w:b/>
          <w:bCs/>
        </w:rPr>
      </w:pPr>
    </w:p>
    <w:sectPr w:rsidR="00DE2AA6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A19B6"/>
    <w:multiLevelType w:val="hybridMultilevel"/>
    <w:tmpl w:val="42F4F6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A173C6C"/>
    <w:multiLevelType w:val="hybridMultilevel"/>
    <w:tmpl w:val="F3B03878"/>
    <w:lvl w:ilvl="0" w:tplc="1806207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E5B6D47"/>
    <w:multiLevelType w:val="hybridMultilevel"/>
    <w:tmpl w:val="5692A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42D23B0C"/>
    <w:multiLevelType w:val="hybridMultilevel"/>
    <w:tmpl w:val="E4BA5B84"/>
    <w:lvl w:ilvl="0" w:tplc="A7DE834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51A16538"/>
    <w:multiLevelType w:val="hybridMultilevel"/>
    <w:tmpl w:val="C7106EEA"/>
    <w:lvl w:ilvl="0" w:tplc="8D1E3B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6251251"/>
    <w:multiLevelType w:val="hybridMultilevel"/>
    <w:tmpl w:val="D81085FE"/>
    <w:lvl w:ilvl="0" w:tplc="A48E846C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cs="Symbol" w:hint="default"/>
        <w:color w:val="auto"/>
      </w:rPr>
    </w:lvl>
    <w:lvl w:ilvl="1" w:tplc="A48E846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6EF45F72"/>
    <w:multiLevelType w:val="hybridMultilevel"/>
    <w:tmpl w:val="11AC6016"/>
    <w:lvl w:ilvl="0" w:tplc="5218CD06">
      <w:start w:val="1"/>
      <w:numFmt w:val="decimal"/>
      <w:lvlText w:val="%1."/>
      <w:lvlJc w:val="left"/>
      <w:pPr>
        <w:tabs>
          <w:tab w:val="num" w:pos="1068"/>
        </w:tabs>
        <w:ind w:left="1068" w:hanging="708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7">
    <w:nsid w:val="7C157C76"/>
    <w:multiLevelType w:val="hybridMultilevel"/>
    <w:tmpl w:val="FE64DBA4"/>
    <w:lvl w:ilvl="0" w:tplc="B80A04E8">
      <w:start w:val="1"/>
      <w:numFmt w:val="decimal"/>
      <w:lvlText w:val="%1."/>
      <w:lvlJc w:val="left"/>
      <w:pPr>
        <w:ind w:left="1778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21"/>
  </w:num>
  <w:num w:numId="2">
    <w:abstractNumId w:val="11"/>
  </w:num>
  <w:num w:numId="3">
    <w:abstractNumId w:val="6"/>
  </w:num>
  <w:num w:numId="4">
    <w:abstractNumId w:val="9"/>
  </w:num>
  <w:num w:numId="5">
    <w:abstractNumId w:val="1"/>
  </w:num>
  <w:num w:numId="6">
    <w:abstractNumId w:val="12"/>
  </w:num>
  <w:num w:numId="7">
    <w:abstractNumId w:val="2"/>
  </w:num>
  <w:num w:numId="8">
    <w:abstractNumId w:val="10"/>
  </w:num>
  <w:num w:numId="9">
    <w:abstractNumId w:val="17"/>
  </w:num>
  <w:num w:numId="10">
    <w:abstractNumId w:val="8"/>
  </w:num>
  <w:num w:numId="11">
    <w:abstractNumId w:val="7"/>
  </w:num>
  <w:num w:numId="12">
    <w:abstractNumId w:val="26"/>
  </w:num>
  <w:num w:numId="13">
    <w:abstractNumId w:val="22"/>
  </w:num>
  <w:num w:numId="14">
    <w:abstractNumId w:val="25"/>
  </w:num>
  <w:num w:numId="15">
    <w:abstractNumId w:val="24"/>
  </w:num>
  <w:num w:numId="16">
    <w:abstractNumId w:val="15"/>
  </w:num>
  <w:num w:numId="17">
    <w:abstractNumId w:val="4"/>
  </w:num>
  <w:num w:numId="18">
    <w:abstractNumId w:val="18"/>
  </w:num>
  <w:num w:numId="19">
    <w:abstractNumId w:val="3"/>
  </w:num>
  <w:num w:numId="20">
    <w:abstractNumId w:val="5"/>
  </w:num>
  <w:num w:numId="21">
    <w:abstractNumId w:val="20"/>
  </w:num>
  <w:num w:numId="22">
    <w:abstractNumId w:val="23"/>
  </w:num>
  <w:num w:numId="23">
    <w:abstractNumId w:val="16"/>
  </w:num>
  <w:num w:numId="24">
    <w:abstractNumId w:val="0"/>
  </w:num>
  <w:num w:numId="25">
    <w:abstractNumId w:val="19"/>
  </w:num>
  <w:num w:numId="26">
    <w:abstractNumId w:val="27"/>
  </w:num>
  <w:num w:numId="27">
    <w:abstractNumId w:val="13"/>
  </w:num>
  <w:num w:numId="2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6042"/>
    <w:rsid w:val="00011912"/>
    <w:rsid w:val="00011D45"/>
    <w:rsid w:val="00013395"/>
    <w:rsid w:val="00013573"/>
    <w:rsid w:val="00015646"/>
    <w:rsid w:val="000176D3"/>
    <w:rsid w:val="000176DC"/>
    <w:rsid w:val="0002349A"/>
    <w:rsid w:val="000321F0"/>
    <w:rsid w:val="00034024"/>
    <w:rsid w:val="00037301"/>
    <w:rsid w:val="000411C5"/>
    <w:rsid w:val="00060329"/>
    <w:rsid w:val="00072DF0"/>
    <w:rsid w:val="0008209C"/>
    <w:rsid w:val="000A067F"/>
    <w:rsid w:val="000A1736"/>
    <w:rsid w:val="000A3415"/>
    <w:rsid w:val="000A524E"/>
    <w:rsid w:val="000A7CD1"/>
    <w:rsid w:val="000B2834"/>
    <w:rsid w:val="000B6233"/>
    <w:rsid w:val="000C1A0F"/>
    <w:rsid w:val="000C4C6C"/>
    <w:rsid w:val="000C5A4F"/>
    <w:rsid w:val="000D0D16"/>
    <w:rsid w:val="000D1602"/>
    <w:rsid w:val="000D2340"/>
    <w:rsid w:val="000D4F76"/>
    <w:rsid w:val="000E0EC1"/>
    <w:rsid w:val="000E1649"/>
    <w:rsid w:val="000E35E9"/>
    <w:rsid w:val="000E7636"/>
    <w:rsid w:val="000F2E20"/>
    <w:rsid w:val="000F5890"/>
    <w:rsid w:val="000F65CD"/>
    <w:rsid w:val="000F7490"/>
    <w:rsid w:val="00103824"/>
    <w:rsid w:val="00117EDD"/>
    <w:rsid w:val="001210BC"/>
    <w:rsid w:val="00122920"/>
    <w:rsid w:val="001267A8"/>
    <w:rsid w:val="00127879"/>
    <w:rsid w:val="001427D7"/>
    <w:rsid w:val="00152B20"/>
    <w:rsid w:val="00152D38"/>
    <w:rsid w:val="00154D91"/>
    <w:rsid w:val="001611CB"/>
    <w:rsid w:val="001612B1"/>
    <w:rsid w:val="00161985"/>
    <w:rsid w:val="00163F22"/>
    <w:rsid w:val="001644E2"/>
    <w:rsid w:val="001677F9"/>
    <w:rsid w:val="00173331"/>
    <w:rsid w:val="00177BC2"/>
    <w:rsid w:val="001863CC"/>
    <w:rsid w:val="00186C37"/>
    <w:rsid w:val="00186E4C"/>
    <w:rsid w:val="00197531"/>
    <w:rsid w:val="001A4614"/>
    <w:rsid w:val="001A78C6"/>
    <w:rsid w:val="001B2F34"/>
    <w:rsid w:val="001B3552"/>
    <w:rsid w:val="001C2248"/>
    <w:rsid w:val="001C493F"/>
    <w:rsid w:val="001C5AF1"/>
    <w:rsid w:val="001C6CE7"/>
    <w:rsid w:val="001C7382"/>
    <w:rsid w:val="001D0107"/>
    <w:rsid w:val="001E6889"/>
    <w:rsid w:val="001F104A"/>
    <w:rsid w:val="002007E7"/>
    <w:rsid w:val="00200A40"/>
    <w:rsid w:val="002072D2"/>
    <w:rsid w:val="002201F1"/>
    <w:rsid w:val="00227BAB"/>
    <w:rsid w:val="0023148B"/>
    <w:rsid w:val="00233DBB"/>
    <w:rsid w:val="00236F41"/>
    <w:rsid w:val="00246E13"/>
    <w:rsid w:val="00250727"/>
    <w:rsid w:val="00252906"/>
    <w:rsid w:val="0025302F"/>
    <w:rsid w:val="0025439B"/>
    <w:rsid w:val="00257AAF"/>
    <w:rsid w:val="00257B07"/>
    <w:rsid w:val="00261177"/>
    <w:rsid w:val="00265B74"/>
    <w:rsid w:val="00267924"/>
    <w:rsid w:val="002720D1"/>
    <w:rsid w:val="002766FC"/>
    <w:rsid w:val="00282FE9"/>
    <w:rsid w:val="002849E7"/>
    <w:rsid w:val="00294080"/>
    <w:rsid w:val="002961AE"/>
    <w:rsid w:val="002A228F"/>
    <w:rsid w:val="002A28B2"/>
    <w:rsid w:val="002A54F2"/>
    <w:rsid w:val="002B007C"/>
    <w:rsid w:val="002B5B53"/>
    <w:rsid w:val="002B6B9F"/>
    <w:rsid w:val="002B7BE9"/>
    <w:rsid w:val="002D1D6C"/>
    <w:rsid w:val="002D4EF1"/>
    <w:rsid w:val="002E0DFE"/>
    <w:rsid w:val="002E1700"/>
    <w:rsid w:val="002E1FE1"/>
    <w:rsid w:val="002F6403"/>
    <w:rsid w:val="00302D2C"/>
    <w:rsid w:val="00316711"/>
    <w:rsid w:val="0031788C"/>
    <w:rsid w:val="00320379"/>
    <w:rsid w:val="00321DB1"/>
    <w:rsid w:val="00322E18"/>
    <w:rsid w:val="00324F90"/>
    <w:rsid w:val="00330D67"/>
    <w:rsid w:val="00336C3E"/>
    <w:rsid w:val="0034314F"/>
    <w:rsid w:val="00345F47"/>
    <w:rsid w:val="003501E6"/>
    <w:rsid w:val="003504B6"/>
    <w:rsid w:val="003508D9"/>
    <w:rsid w:val="003544AD"/>
    <w:rsid w:val="0035556A"/>
    <w:rsid w:val="00380A78"/>
    <w:rsid w:val="003856B8"/>
    <w:rsid w:val="00390A02"/>
    <w:rsid w:val="00391AE1"/>
    <w:rsid w:val="00391E71"/>
    <w:rsid w:val="0039566C"/>
    <w:rsid w:val="00396801"/>
    <w:rsid w:val="00397A1D"/>
    <w:rsid w:val="003A4CC6"/>
    <w:rsid w:val="003A777B"/>
    <w:rsid w:val="003B3F0C"/>
    <w:rsid w:val="003C1BCC"/>
    <w:rsid w:val="003C4293"/>
    <w:rsid w:val="003D4E39"/>
    <w:rsid w:val="003D66DB"/>
    <w:rsid w:val="003E47E8"/>
    <w:rsid w:val="003E50A3"/>
    <w:rsid w:val="003F605D"/>
    <w:rsid w:val="0040135B"/>
    <w:rsid w:val="004039C2"/>
    <w:rsid w:val="004122E6"/>
    <w:rsid w:val="0041232E"/>
    <w:rsid w:val="00412C37"/>
    <w:rsid w:val="00414729"/>
    <w:rsid w:val="00422CE7"/>
    <w:rsid w:val="00441BCB"/>
    <w:rsid w:val="004433BA"/>
    <w:rsid w:val="004435B2"/>
    <w:rsid w:val="00443E82"/>
    <w:rsid w:val="00445727"/>
    <w:rsid w:val="004474C1"/>
    <w:rsid w:val="00450455"/>
    <w:rsid w:val="004524D2"/>
    <w:rsid w:val="00456F9B"/>
    <w:rsid w:val="00467271"/>
    <w:rsid w:val="004728D4"/>
    <w:rsid w:val="0047344E"/>
    <w:rsid w:val="00480E1B"/>
    <w:rsid w:val="0048304E"/>
    <w:rsid w:val="0048379C"/>
    <w:rsid w:val="00483FDC"/>
    <w:rsid w:val="00485395"/>
    <w:rsid w:val="0048610D"/>
    <w:rsid w:val="00490574"/>
    <w:rsid w:val="004929B4"/>
    <w:rsid w:val="004947EE"/>
    <w:rsid w:val="004B0964"/>
    <w:rsid w:val="004B799F"/>
    <w:rsid w:val="004C3FFE"/>
    <w:rsid w:val="004C4122"/>
    <w:rsid w:val="004D1A40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3EAC"/>
    <w:rsid w:val="00556124"/>
    <w:rsid w:val="00567324"/>
    <w:rsid w:val="00574AF6"/>
    <w:rsid w:val="005820CB"/>
    <w:rsid w:val="00582C8F"/>
    <w:rsid w:val="005833BA"/>
    <w:rsid w:val="005848CC"/>
    <w:rsid w:val="005A4C9E"/>
    <w:rsid w:val="005B59F7"/>
    <w:rsid w:val="005B5D66"/>
    <w:rsid w:val="005C203E"/>
    <w:rsid w:val="005C214C"/>
    <w:rsid w:val="005C34B0"/>
    <w:rsid w:val="005D40E9"/>
    <w:rsid w:val="005E4B91"/>
    <w:rsid w:val="005E6569"/>
    <w:rsid w:val="005E7600"/>
    <w:rsid w:val="005E7989"/>
    <w:rsid w:val="005F29AD"/>
    <w:rsid w:val="005F5C02"/>
    <w:rsid w:val="0060155E"/>
    <w:rsid w:val="00613DE8"/>
    <w:rsid w:val="00614120"/>
    <w:rsid w:val="00625FCF"/>
    <w:rsid w:val="00631396"/>
    <w:rsid w:val="006338D7"/>
    <w:rsid w:val="0063542B"/>
    <w:rsid w:val="00635BD9"/>
    <w:rsid w:val="00636F66"/>
    <w:rsid w:val="006476A9"/>
    <w:rsid w:val="006509F7"/>
    <w:rsid w:val="006622A4"/>
    <w:rsid w:val="00665E04"/>
    <w:rsid w:val="00666CAE"/>
    <w:rsid w:val="00670DC4"/>
    <w:rsid w:val="006758BB"/>
    <w:rsid w:val="006759B2"/>
    <w:rsid w:val="00675A5C"/>
    <w:rsid w:val="00677827"/>
    <w:rsid w:val="00692E37"/>
    <w:rsid w:val="00693543"/>
    <w:rsid w:val="006963DB"/>
    <w:rsid w:val="006A237A"/>
    <w:rsid w:val="006A4D3C"/>
    <w:rsid w:val="006B15CD"/>
    <w:rsid w:val="006B2163"/>
    <w:rsid w:val="006B4827"/>
    <w:rsid w:val="006B5760"/>
    <w:rsid w:val="006B59E6"/>
    <w:rsid w:val="006B624F"/>
    <w:rsid w:val="006B6C1A"/>
    <w:rsid w:val="006D5F79"/>
    <w:rsid w:val="006E4AE9"/>
    <w:rsid w:val="006E6413"/>
    <w:rsid w:val="006E6582"/>
    <w:rsid w:val="006E7DEB"/>
    <w:rsid w:val="006F033C"/>
    <w:rsid w:val="006F0765"/>
    <w:rsid w:val="006F1EA6"/>
    <w:rsid w:val="006F4032"/>
    <w:rsid w:val="006F74A7"/>
    <w:rsid w:val="00702BCF"/>
    <w:rsid w:val="00713032"/>
    <w:rsid w:val="007150CC"/>
    <w:rsid w:val="007228D6"/>
    <w:rsid w:val="00723F47"/>
    <w:rsid w:val="007261D8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3581"/>
    <w:rsid w:val="007841D6"/>
    <w:rsid w:val="00785F65"/>
    <w:rsid w:val="007913A5"/>
    <w:rsid w:val="007921BB"/>
    <w:rsid w:val="00793AFE"/>
    <w:rsid w:val="00795A3E"/>
    <w:rsid w:val="00796FE3"/>
    <w:rsid w:val="007A0529"/>
    <w:rsid w:val="007C0285"/>
    <w:rsid w:val="007D4804"/>
    <w:rsid w:val="007D59D4"/>
    <w:rsid w:val="007D7EAC"/>
    <w:rsid w:val="007E3977"/>
    <w:rsid w:val="007E7072"/>
    <w:rsid w:val="007F2B72"/>
    <w:rsid w:val="00800843"/>
    <w:rsid w:val="008147D9"/>
    <w:rsid w:val="00816F43"/>
    <w:rsid w:val="008211CD"/>
    <w:rsid w:val="00823DC0"/>
    <w:rsid w:val="008353E1"/>
    <w:rsid w:val="00846C11"/>
    <w:rsid w:val="00847D20"/>
    <w:rsid w:val="008534DF"/>
    <w:rsid w:val="00854E56"/>
    <w:rsid w:val="008633AD"/>
    <w:rsid w:val="008649D8"/>
    <w:rsid w:val="008651E5"/>
    <w:rsid w:val="008738C0"/>
    <w:rsid w:val="00876F1E"/>
    <w:rsid w:val="008828C1"/>
    <w:rsid w:val="008839F8"/>
    <w:rsid w:val="00890A66"/>
    <w:rsid w:val="008B0598"/>
    <w:rsid w:val="008B3554"/>
    <w:rsid w:val="008B3A13"/>
    <w:rsid w:val="008B3C0E"/>
    <w:rsid w:val="008C144C"/>
    <w:rsid w:val="008C3809"/>
    <w:rsid w:val="008C6F27"/>
    <w:rsid w:val="008D060C"/>
    <w:rsid w:val="008D233C"/>
    <w:rsid w:val="008D608F"/>
    <w:rsid w:val="008D697A"/>
    <w:rsid w:val="008E100F"/>
    <w:rsid w:val="008E203C"/>
    <w:rsid w:val="009022BA"/>
    <w:rsid w:val="00902896"/>
    <w:rsid w:val="00905F80"/>
    <w:rsid w:val="009101EA"/>
    <w:rsid w:val="009114CB"/>
    <w:rsid w:val="009244C4"/>
    <w:rsid w:val="00933EC2"/>
    <w:rsid w:val="00935641"/>
    <w:rsid w:val="00936BB5"/>
    <w:rsid w:val="00936F4A"/>
    <w:rsid w:val="00941602"/>
    <w:rsid w:val="00942B00"/>
    <w:rsid w:val="009470A2"/>
    <w:rsid w:val="0095427B"/>
    <w:rsid w:val="00957562"/>
    <w:rsid w:val="00960672"/>
    <w:rsid w:val="00961A1D"/>
    <w:rsid w:val="009658EF"/>
    <w:rsid w:val="009674EA"/>
    <w:rsid w:val="00973A15"/>
    <w:rsid w:val="00974682"/>
    <w:rsid w:val="00985000"/>
    <w:rsid w:val="0098550A"/>
    <w:rsid w:val="00986C41"/>
    <w:rsid w:val="00990DC5"/>
    <w:rsid w:val="0099319F"/>
    <w:rsid w:val="00994E94"/>
    <w:rsid w:val="009968DB"/>
    <w:rsid w:val="009A170E"/>
    <w:rsid w:val="009A3C08"/>
    <w:rsid w:val="009A3F8D"/>
    <w:rsid w:val="009A6727"/>
    <w:rsid w:val="009B29D1"/>
    <w:rsid w:val="009B66A3"/>
    <w:rsid w:val="009B7011"/>
    <w:rsid w:val="009D471B"/>
    <w:rsid w:val="009D66E8"/>
    <w:rsid w:val="009D7330"/>
    <w:rsid w:val="009E5E2B"/>
    <w:rsid w:val="00A01F44"/>
    <w:rsid w:val="00A037C3"/>
    <w:rsid w:val="00A03C11"/>
    <w:rsid w:val="00A042B4"/>
    <w:rsid w:val="00A06EE7"/>
    <w:rsid w:val="00A12D34"/>
    <w:rsid w:val="00A15FA9"/>
    <w:rsid w:val="00A16963"/>
    <w:rsid w:val="00A17B31"/>
    <w:rsid w:val="00A2041F"/>
    <w:rsid w:val="00A34065"/>
    <w:rsid w:val="00A52159"/>
    <w:rsid w:val="00A55036"/>
    <w:rsid w:val="00A63776"/>
    <w:rsid w:val="00A7043A"/>
    <w:rsid w:val="00A80E42"/>
    <w:rsid w:val="00A84B58"/>
    <w:rsid w:val="00A8508F"/>
    <w:rsid w:val="00A96BD2"/>
    <w:rsid w:val="00AB0D49"/>
    <w:rsid w:val="00AB30A2"/>
    <w:rsid w:val="00AB57D4"/>
    <w:rsid w:val="00AB689B"/>
    <w:rsid w:val="00AB73D2"/>
    <w:rsid w:val="00AD642A"/>
    <w:rsid w:val="00AD7DE0"/>
    <w:rsid w:val="00AE3971"/>
    <w:rsid w:val="00AF34CF"/>
    <w:rsid w:val="00B01E73"/>
    <w:rsid w:val="00B03720"/>
    <w:rsid w:val="00B054F2"/>
    <w:rsid w:val="00B1040D"/>
    <w:rsid w:val="00B15CE7"/>
    <w:rsid w:val="00B2117D"/>
    <w:rsid w:val="00B23F6C"/>
    <w:rsid w:val="00B37313"/>
    <w:rsid w:val="00B41204"/>
    <w:rsid w:val="00B42E6C"/>
    <w:rsid w:val="00B431D7"/>
    <w:rsid w:val="00B479E2"/>
    <w:rsid w:val="00B51DE2"/>
    <w:rsid w:val="00B5327B"/>
    <w:rsid w:val="00B550E4"/>
    <w:rsid w:val="00B55487"/>
    <w:rsid w:val="00B5738A"/>
    <w:rsid w:val="00B61C51"/>
    <w:rsid w:val="00B62092"/>
    <w:rsid w:val="00B67680"/>
    <w:rsid w:val="00B70190"/>
    <w:rsid w:val="00B74479"/>
    <w:rsid w:val="00B82BA6"/>
    <w:rsid w:val="00B82EAA"/>
    <w:rsid w:val="00B940E0"/>
    <w:rsid w:val="00B94327"/>
    <w:rsid w:val="00BA53AA"/>
    <w:rsid w:val="00BA558D"/>
    <w:rsid w:val="00BA5B6D"/>
    <w:rsid w:val="00BC0A74"/>
    <w:rsid w:val="00BC0C16"/>
    <w:rsid w:val="00BC1B77"/>
    <w:rsid w:val="00BC38E9"/>
    <w:rsid w:val="00BC5A1F"/>
    <w:rsid w:val="00BD4749"/>
    <w:rsid w:val="00BD7AD6"/>
    <w:rsid w:val="00BE1890"/>
    <w:rsid w:val="00BE1C33"/>
    <w:rsid w:val="00BE4E4C"/>
    <w:rsid w:val="00BE77FD"/>
    <w:rsid w:val="00BF49EC"/>
    <w:rsid w:val="00BF5752"/>
    <w:rsid w:val="00BF58CD"/>
    <w:rsid w:val="00BF7BCE"/>
    <w:rsid w:val="00C03E36"/>
    <w:rsid w:val="00C0465D"/>
    <w:rsid w:val="00C102E9"/>
    <w:rsid w:val="00C10407"/>
    <w:rsid w:val="00C1496B"/>
    <w:rsid w:val="00C15E0B"/>
    <w:rsid w:val="00C2781E"/>
    <w:rsid w:val="00C31C43"/>
    <w:rsid w:val="00C33477"/>
    <w:rsid w:val="00C339CE"/>
    <w:rsid w:val="00C37D9F"/>
    <w:rsid w:val="00C471C2"/>
    <w:rsid w:val="00C50101"/>
    <w:rsid w:val="00C506E7"/>
    <w:rsid w:val="00C51C84"/>
    <w:rsid w:val="00C51C89"/>
    <w:rsid w:val="00C573A9"/>
    <w:rsid w:val="00C64284"/>
    <w:rsid w:val="00C65508"/>
    <w:rsid w:val="00C6638A"/>
    <w:rsid w:val="00C72B30"/>
    <w:rsid w:val="00C83D89"/>
    <w:rsid w:val="00C84A64"/>
    <w:rsid w:val="00C876EC"/>
    <w:rsid w:val="00C91F92"/>
    <w:rsid w:val="00C92B9F"/>
    <w:rsid w:val="00C949D8"/>
    <w:rsid w:val="00C9692E"/>
    <w:rsid w:val="00CA087C"/>
    <w:rsid w:val="00CA7F48"/>
    <w:rsid w:val="00CC6491"/>
    <w:rsid w:val="00CC7B1B"/>
    <w:rsid w:val="00CD0CD3"/>
    <w:rsid w:val="00CD3450"/>
    <w:rsid w:val="00CD3C7D"/>
    <w:rsid w:val="00CD3DC4"/>
    <w:rsid w:val="00CD4626"/>
    <w:rsid w:val="00CD5926"/>
    <w:rsid w:val="00CE2DBF"/>
    <w:rsid w:val="00CE3F37"/>
    <w:rsid w:val="00CE60BF"/>
    <w:rsid w:val="00CF30A2"/>
    <w:rsid w:val="00CF4A40"/>
    <w:rsid w:val="00CF78D9"/>
    <w:rsid w:val="00D04AC4"/>
    <w:rsid w:val="00D06502"/>
    <w:rsid w:val="00D10435"/>
    <w:rsid w:val="00D12A03"/>
    <w:rsid w:val="00D1455C"/>
    <w:rsid w:val="00D16774"/>
    <w:rsid w:val="00D20909"/>
    <w:rsid w:val="00D23D0B"/>
    <w:rsid w:val="00D23ED0"/>
    <w:rsid w:val="00D2714B"/>
    <w:rsid w:val="00D322E9"/>
    <w:rsid w:val="00D33E0C"/>
    <w:rsid w:val="00D36ADA"/>
    <w:rsid w:val="00D507B0"/>
    <w:rsid w:val="00D514C5"/>
    <w:rsid w:val="00D54C52"/>
    <w:rsid w:val="00D66059"/>
    <w:rsid w:val="00D679E5"/>
    <w:rsid w:val="00D72828"/>
    <w:rsid w:val="00D749F4"/>
    <w:rsid w:val="00D75AB6"/>
    <w:rsid w:val="00D8235F"/>
    <w:rsid w:val="00D84600"/>
    <w:rsid w:val="00D870FA"/>
    <w:rsid w:val="00D90690"/>
    <w:rsid w:val="00D92FDE"/>
    <w:rsid w:val="00DA3098"/>
    <w:rsid w:val="00DA4F2C"/>
    <w:rsid w:val="00DA6A01"/>
    <w:rsid w:val="00DB2A19"/>
    <w:rsid w:val="00DB40A3"/>
    <w:rsid w:val="00DB6259"/>
    <w:rsid w:val="00DB652A"/>
    <w:rsid w:val="00DB7F70"/>
    <w:rsid w:val="00DC6162"/>
    <w:rsid w:val="00DC7D57"/>
    <w:rsid w:val="00DD1949"/>
    <w:rsid w:val="00DD2FB4"/>
    <w:rsid w:val="00DE049B"/>
    <w:rsid w:val="00DE2AA6"/>
    <w:rsid w:val="00DF2971"/>
    <w:rsid w:val="00DF38CF"/>
    <w:rsid w:val="00DF7688"/>
    <w:rsid w:val="00E05466"/>
    <w:rsid w:val="00E10201"/>
    <w:rsid w:val="00E20F70"/>
    <w:rsid w:val="00E25B65"/>
    <w:rsid w:val="00E3307C"/>
    <w:rsid w:val="00E357C8"/>
    <w:rsid w:val="00E4212F"/>
    <w:rsid w:val="00E44EBF"/>
    <w:rsid w:val="00E463DD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502A"/>
    <w:rsid w:val="00E95383"/>
    <w:rsid w:val="00E960EA"/>
    <w:rsid w:val="00E97136"/>
    <w:rsid w:val="00E97F27"/>
    <w:rsid w:val="00EA2396"/>
    <w:rsid w:val="00EA3ED2"/>
    <w:rsid w:val="00EA3F7B"/>
    <w:rsid w:val="00EA4B74"/>
    <w:rsid w:val="00EA5F0E"/>
    <w:rsid w:val="00EB402F"/>
    <w:rsid w:val="00EB473F"/>
    <w:rsid w:val="00EB7F44"/>
    <w:rsid w:val="00EC214C"/>
    <w:rsid w:val="00ED101F"/>
    <w:rsid w:val="00ED1ADD"/>
    <w:rsid w:val="00ED448C"/>
    <w:rsid w:val="00EE6C86"/>
    <w:rsid w:val="00EF13A4"/>
    <w:rsid w:val="00EF384B"/>
    <w:rsid w:val="00EF6E85"/>
    <w:rsid w:val="00F01EB0"/>
    <w:rsid w:val="00F0473C"/>
    <w:rsid w:val="00F05DEA"/>
    <w:rsid w:val="00F11431"/>
    <w:rsid w:val="00F126E4"/>
    <w:rsid w:val="00F13FAB"/>
    <w:rsid w:val="00F15715"/>
    <w:rsid w:val="00F23B7B"/>
    <w:rsid w:val="00F4289A"/>
    <w:rsid w:val="00F54398"/>
    <w:rsid w:val="00F57136"/>
    <w:rsid w:val="00F5749D"/>
    <w:rsid w:val="00F57ED6"/>
    <w:rsid w:val="00F618FD"/>
    <w:rsid w:val="00F80FE8"/>
    <w:rsid w:val="00F81EFB"/>
    <w:rsid w:val="00F83805"/>
    <w:rsid w:val="00F87C91"/>
    <w:rsid w:val="00F97F65"/>
    <w:rsid w:val="00FA0C8F"/>
    <w:rsid w:val="00FB025B"/>
    <w:rsid w:val="00FB13BE"/>
    <w:rsid w:val="00FB6A66"/>
    <w:rsid w:val="00FC3EC0"/>
    <w:rsid w:val="00FC5E4D"/>
    <w:rsid w:val="00FD2A3A"/>
    <w:rsid w:val="00FD7BAB"/>
    <w:rsid w:val="00FE0476"/>
    <w:rsid w:val="00FE131C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A042B4"/>
    <w:pPr>
      <w:keepNext/>
      <w:spacing w:line="240" w:lineRule="auto"/>
      <w:ind w:firstLine="400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A042B4"/>
    <w:rPr>
      <w:rFonts w:ascii="Times New Roman" w:hAnsi="Times New Roman" w:cs="Times New Roman"/>
      <w:b/>
      <w:bCs/>
      <w:i/>
      <w:iCs/>
      <w:sz w:val="24"/>
      <w:szCs w:val="24"/>
    </w:rPr>
  </w:style>
  <w:style w:type="paragraph" w:styleId="ListParagraph">
    <w:name w:val="List Paragraph"/>
    <w:basedOn w:val="Normal"/>
    <w:uiPriority w:val="99"/>
    <w:qFormat/>
    <w:rsid w:val="000D0D16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Normal"/>
    <w:uiPriority w:val="99"/>
    <w:rsid w:val="00DC7D57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styleId="BodyText3">
    <w:name w:val="Body Text 3"/>
    <w:basedOn w:val="Normal"/>
    <w:link w:val="BodyText3Char"/>
    <w:uiPriority w:val="99"/>
    <w:rsid w:val="000A7CD1"/>
    <w:pPr>
      <w:widowControl/>
      <w:spacing w:line="240" w:lineRule="auto"/>
      <w:ind w:firstLine="0"/>
      <w:jc w:val="left"/>
    </w:pPr>
    <w:rPr>
      <w:b/>
      <w:bCs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0A7CD1"/>
    <w:rPr>
      <w:rFonts w:ascii="Times New Roman" w:hAnsi="Times New Roman" w:cs="Times New Roman"/>
      <w:b/>
      <w:bCs/>
      <w:sz w:val="24"/>
      <w:szCs w:val="24"/>
    </w:rPr>
  </w:style>
  <w:style w:type="paragraph" w:customStyle="1" w:styleId="text">
    <w:name w:val="text"/>
    <w:basedOn w:val="Normal"/>
    <w:uiPriority w:val="99"/>
    <w:rsid w:val="00702BCF"/>
    <w:pPr>
      <w:widowControl/>
      <w:overflowPunct w:val="0"/>
      <w:autoSpaceDE w:val="0"/>
      <w:autoSpaceDN w:val="0"/>
      <w:adjustRightInd w:val="0"/>
      <w:spacing w:line="240" w:lineRule="auto"/>
      <w:ind w:firstLine="567"/>
      <w:jc w:val="left"/>
      <w:textAlignment w:val="baseline"/>
    </w:pPr>
    <w:rPr>
      <w:sz w:val="20"/>
      <w:szCs w:val="20"/>
    </w:rPr>
  </w:style>
  <w:style w:type="paragraph" w:customStyle="1" w:styleId="a">
    <w:name w:val="Для таблиц"/>
    <w:basedOn w:val="Normal"/>
    <w:uiPriority w:val="99"/>
    <w:rsid w:val="00FE131C"/>
    <w:pPr>
      <w:widowControl/>
      <w:spacing w:line="240" w:lineRule="auto"/>
      <w:ind w:firstLine="0"/>
      <w:jc w:val="left"/>
    </w:pPr>
    <w:rPr>
      <w:sz w:val="24"/>
      <w:szCs w:val="24"/>
    </w:rPr>
  </w:style>
  <w:style w:type="character" w:styleId="Hyperlink">
    <w:name w:val="Hyperlink"/>
    <w:basedOn w:val="DefaultParagraphFont"/>
    <w:uiPriority w:val="99"/>
    <w:rsid w:val="00D749F4"/>
    <w:rPr>
      <w:color w:val="0000FF"/>
      <w:u w:val="single"/>
    </w:rPr>
  </w:style>
  <w:style w:type="paragraph" w:styleId="NoSpacing">
    <w:name w:val="No Spacing"/>
    <w:uiPriority w:val="99"/>
    <w:qFormat/>
    <w:rsid w:val="007D59D4"/>
    <w:rPr>
      <w:rFonts w:eastAsia="Times New Roman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769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.lanbook.com/books/element.php?pl1_id=4227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niiot.ru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ohranatrud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anbook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280</TotalTime>
  <Pages>10</Pages>
  <Words>2257</Words>
  <Characters>12865</Characters>
  <Application>Microsoft Office Outlook</Application>
  <DocSecurity>0</DocSecurity>
  <Lines>0</Lines>
  <Paragraphs>0</Paragraphs>
  <ScaleCrop>false</ScaleCrop>
  <Company>ФГБОУ ВПО ПГУПС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ТЭБ1</cp:lastModifiedBy>
  <cp:revision>60</cp:revision>
  <cp:lastPrinted>2017-03-10T07:25:00Z</cp:lastPrinted>
  <dcterms:created xsi:type="dcterms:W3CDTF">2017-02-03T09:58:00Z</dcterms:created>
  <dcterms:modified xsi:type="dcterms:W3CDTF">2017-12-28T08:42:00Z</dcterms:modified>
</cp:coreProperties>
</file>