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Императора Александра </w:t>
      </w:r>
      <w:r w:rsidRPr="00107D6B">
        <w:rPr>
          <w:sz w:val="28"/>
          <w:szCs w:val="28"/>
          <w:lang w:val="en-US" w:eastAsia="ru-RU"/>
        </w:rPr>
        <w:t>I</w:t>
      </w:r>
      <w:r w:rsidRPr="00107D6B">
        <w:rPr>
          <w:sz w:val="28"/>
          <w:szCs w:val="28"/>
          <w:lang w:eastAsia="ru-RU"/>
        </w:rPr>
        <w:t>»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(ФГБОУ ВО ПГУПС)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Основания и фундаменты</w:t>
      </w:r>
      <w:r w:rsidRPr="00107D6B">
        <w:rPr>
          <w:sz w:val="28"/>
          <w:szCs w:val="28"/>
          <w:lang w:eastAsia="ru-RU"/>
        </w:rPr>
        <w:t>»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ПРОГРАММА</w:t>
      </w:r>
    </w:p>
    <w:p w:rsidR="003B7ABA" w:rsidRPr="00107D6B" w:rsidRDefault="003B7ABA" w:rsidP="0074483A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7D6B">
        <w:rPr>
          <w:i/>
          <w:iCs/>
          <w:sz w:val="28"/>
          <w:szCs w:val="28"/>
          <w:lang w:eastAsia="ru-RU"/>
        </w:rPr>
        <w:t>практики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 xml:space="preserve">УЧЕБНАЯ ГЕОЛОГИЧЕСКАЯ </w:t>
      </w:r>
      <w:r w:rsidRPr="001340AD">
        <w:rPr>
          <w:sz w:val="28"/>
          <w:szCs w:val="28"/>
          <w:lang w:eastAsia="ru-RU"/>
        </w:rPr>
        <w:t>ПРАКТИКА</w:t>
      </w:r>
      <w:r w:rsidRPr="00107D6B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Б2.У.2</w:t>
      </w:r>
      <w:r w:rsidRPr="00107D6B">
        <w:rPr>
          <w:sz w:val="28"/>
          <w:szCs w:val="28"/>
          <w:lang w:eastAsia="ru-RU"/>
        </w:rPr>
        <w:t>)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для специальности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</w:t>
      </w:r>
      <w:r w:rsidRPr="00107D6B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5</w:t>
      </w:r>
      <w:r w:rsidRPr="00107D6B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6</w:t>
      </w:r>
      <w:r w:rsidRPr="00107D6B">
        <w:rPr>
          <w:sz w:val="28"/>
          <w:szCs w:val="28"/>
          <w:lang w:eastAsia="ru-RU"/>
        </w:rPr>
        <w:t xml:space="preserve"> «</w:t>
      </w:r>
      <w:r w:rsidRPr="007C6C03">
        <w:rPr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sz w:val="28"/>
          <w:szCs w:val="28"/>
          <w:lang w:eastAsia="ru-RU"/>
        </w:rPr>
        <w:t xml:space="preserve">» 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по </w:t>
      </w:r>
      <w:r>
        <w:rPr>
          <w:sz w:val="28"/>
          <w:szCs w:val="28"/>
          <w:lang w:eastAsia="ru-RU"/>
        </w:rPr>
        <w:t>с</w:t>
      </w:r>
      <w:r w:rsidRPr="00107D6B">
        <w:rPr>
          <w:sz w:val="28"/>
          <w:szCs w:val="28"/>
          <w:lang w:eastAsia="ru-RU"/>
        </w:rPr>
        <w:t xml:space="preserve">пециализации 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Строительство дорог промышленного транспорта</w:t>
      </w:r>
      <w:r w:rsidRPr="00107D6B">
        <w:rPr>
          <w:sz w:val="28"/>
          <w:szCs w:val="28"/>
          <w:lang w:eastAsia="ru-RU"/>
        </w:rPr>
        <w:t xml:space="preserve">» </w:t>
      </w:r>
    </w:p>
    <w:p w:rsidR="003B7ABA" w:rsidRPr="00107D6B" w:rsidRDefault="003B7ABA" w:rsidP="0074483A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Форма обучения – очная</w:t>
      </w:r>
    </w:p>
    <w:p w:rsidR="003B7ABA" w:rsidRPr="00107D6B" w:rsidRDefault="003B7ABA" w:rsidP="0074483A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Санкт-Петербург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20</w:t>
      </w:r>
      <w:r>
        <w:rPr>
          <w:sz w:val="28"/>
          <w:szCs w:val="28"/>
          <w:lang w:eastAsia="ru-RU"/>
        </w:rPr>
        <w:t>16</w:t>
      </w: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br w:type="page"/>
      </w:r>
      <w:r w:rsidRPr="00664C66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01.25pt;height:570.75pt;visibility:visible">
            <v:imagedata r:id="rId5" o:title="" croptop="2064f" cropbottom="4127f" cropleft="4947f" cropright="3129f"/>
          </v:shape>
        </w:pict>
      </w: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5708D0">
        <w:rPr>
          <w:noProof/>
          <w:sz w:val="28"/>
          <w:szCs w:val="28"/>
          <w:lang w:eastAsia="ru-RU"/>
        </w:rPr>
        <w:pict>
          <v:shape id="Рисунок 5" o:spid="_x0000_i1026" type="#_x0000_t75" style="width:438.75pt;height:84.75pt;visibility:visible">
            <v:imagedata r:id="rId6" o:title="" croptop="3290f" cropbottom="54603f" cropleft="8416f" cropright="4942f"/>
          </v:shape>
        </w:pict>
      </w:r>
    </w:p>
    <w:p w:rsidR="003B7ABA" w:rsidRPr="00107D6B" w:rsidRDefault="003B7ABA" w:rsidP="00B95EC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5708D0">
        <w:rPr>
          <w:b/>
          <w:noProof/>
          <w:sz w:val="28"/>
          <w:szCs w:val="28"/>
          <w:lang w:eastAsia="ru-RU"/>
        </w:rPr>
        <w:pict>
          <v:shape id="Рисунок 4" o:spid="_x0000_i1027" type="#_x0000_t75" style="width:451.5pt;height:235.5pt;visibility:visible">
            <v:imagedata r:id="rId7" o:title="" croptop="12794f" cropbottom="32387f" cropleft="7576f" cropright="5365f"/>
          </v:shape>
        </w:pict>
      </w:r>
      <w:r w:rsidRPr="00107D6B">
        <w:rPr>
          <w:sz w:val="28"/>
          <w:szCs w:val="28"/>
          <w:lang w:eastAsia="ru-RU"/>
        </w:rPr>
        <w:br w:type="page"/>
      </w: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1. Вид</w:t>
      </w:r>
      <w:r>
        <w:rPr>
          <w:b/>
          <w:bCs/>
          <w:sz w:val="28"/>
          <w:szCs w:val="28"/>
          <w:lang w:eastAsia="ru-RU"/>
        </w:rPr>
        <w:t xml:space="preserve"> </w:t>
      </w:r>
      <w:r w:rsidRPr="00107D6B">
        <w:rPr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3B7ABA" w:rsidRPr="00107D6B" w:rsidRDefault="003B7ABA" w:rsidP="0074483A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Программа составлена в соответствии с ФГОС ВО, утвержденным «</w:t>
      </w:r>
      <w:r>
        <w:rPr>
          <w:sz w:val="28"/>
          <w:szCs w:val="28"/>
          <w:lang w:eastAsia="ru-RU"/>
        </w:rPr>
        <w:t>12</w:t>
      </w:r>
      <w:r w:rsidRPr="00107D6B">
        <w:rPr>
          <w:sz w:val="28"/>
          <w:szCs w:val="28"/>
          <w:lang w:eastAsia="ru-RU"/>
        </w:rPr>
        <w:t xml:space="preserve">» </w:t>
      </w:r>
      <w:r>
        <w:rPr>
          <w:sz w:val="28"/>
          <w:szCs w:val="28"/>
          <w:lang w:eastAsia="ru-RU"/>
        </w:rPr>
        <w:t>сентября</w:t>
      </w:r>
      <w:r w:rsidRPr="00107D6B">
        <w:rPr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107D6B">
          <w:rPr>
            <w:sz w:val="28"/>
            <w:szCs w:val="28"/>
            <w:lang w:eastAsia="ru-RU"/>
          </w:rPr>
          <w:t>20</w:t>
        </w:r>
        <w:r>
          <w:rPr>
            <w:sz w:val="28"/>
            <w:szCs w:val="28"/>
            <w:lang w:eastAsia="ru-RU"/>
          </w:rPr>
          <w:t>16</w:t>
        </w:r>
        <w:r w:rsidRPr="00107D6B">
          <w:rPr>
            <w:sz w:val="28"/>
            <w:szCs w:val="28"/>
            <w:lang w:eastAsia="ru-RU"/>
          </w:rPr>
          <w:t xml:space="preserve"> г</w:t>
        </w:r>
      </w:smartTag>
      <w:r w:rsidRPr="00107D6B">
        <w:rPr>
          <w:sz w:val="28"/>
          <w:szCs w:val="28"/>
          <w:lang w:eastAsia="ru-RU"/>
        </w:rPr>
        <w:t xml:space="preserve">., приказ № </w:t>
      </w:r>
      <w:r>
        <w:rPr>
          <w:sz w:val="28"/>
          <w:szCs w:val="28"/>
          <w:lang w:eastAsia="ru-RU"/>
        </w:rPr>
        <w:t>1160</w:t>
      </w:r>
      <w:r w:rsidRPr="00107D6B">
        <w:rPr>
          <w:sz w:val="28"/>
          <w:szCs w:val="28"/>
          <w:lang w:eastAsia="ru-RU"/>
        </w:rPr>
        <w:t xml:space="preserve"> по специальности </w:t>
      </w:r>
      <w:r w:rsidRPr="00BD1374">
        <w:rPr>
          <w:sz w:val="28"/>
          <w:szCs w:val="28"/>
          <w:lang w:eastAsia="ru-RU"/>
        </w:rPr>
        <w:t>23.05.06  «Строительство железных дорог, мостов и транспортных тоннелей»</w:t>
      </w:r>
      <w:r>
        <w:rPr>
          <w:sz w:val="28"/>
          <w:szCs w:val="28"/>
          <w:lang w:eastAsia="ru-RU"/>
        </w:rPr>
        <w:t xml:space="preserve"> специализация «Строительство дорог промышленного транспорта»</w:t>
      </w:r>
      <w:r w:rsidRPr="00107D6B">
        <w:rPr>
          <w:sz w:val="28"/>
          <w:szCs w:val="28"/>
          <w:lang w:eastAsia="ru-RU"/>
        </w:rPr>
        <w:t xml:space="preserve">, по </w:t>
      </w:r>
      <w:r>
        <w:rPr>
          <w:sz w:val="28"/>
          <w:szCs w:val="28"/>
          <w:lang w:eastAsia="ru-RU"/>
        </w:rPr>
        <w:t>учебной</w:t>
      </w:r>
      <w:r w:rsidRPr="00107D6B">
        <w:rPr>
          <w:sz w:val="28"/>
          <w:szCs w:val="28"/>
          <w:lang w:eastAsia="ru-RU"/>
        </w:rPr>
        <w:t xml:space="preserve"> практике «</w:t>
      </w:r>
      <w:r w:rsidRPr="00C73AC9">
        <w:rPr>
          <w:sz w:val="28"/>
          <w:szCs w:val="28"/>
          <w:lang w:eastAsia="ru-RU"/>
        </w:rPr>
        <w:t>Учебная гео</w:t>
      </w:r>
      <w:r>
        <w:rPr>
          <w:sz w:val="28"/>
          <w:szCs w:val="28"/>
          <w:lang w:eastAsia="ru-RU"/>
        </w:rPr>
        <w:t>лог</w:t>
      </w:r>
      <w:r w:rsidRPr="00C73AC9">
        <w:rPr>
          <w:sz w:val="28"/>
          <w:szCs w:val="28"/>
          <w:lang w:eastAsia="ru-RU"/>
        </w:rPr>
        <w:t>ическая практика</w:t>
      </w:r>
      <w:r w:rsidRPr="00BD1374">
        <w:rPr>
          <w:sz w:val="28"/>
          <w:szCs w:val="28"/>
          <w:lang w:eastAsia="ru-RU"/>
        </w:rPr>
        <w:t>».</w:t>
      </w:r>
    </w:p>
    <w:p w:rsidR="003B7ABA" w:rsidRPr="00053D02" w:rsidRDefault="003B7ABA" w:rsidP="0074483A">
      <w:pPr>
        <w:spacing w:after="0" w:line="240" w:lineRule="auto"/>
        <w:ind w:firstLine="851"/>
        <w:jc w:val="both"/>
        <w:rPr>
          <w:strike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Вид</w:t>
      </w:r>
      <w:r w:rsidRPr="00107D6B">
        <w:rPr>
          <w:sz w:val="28"/>
          <w:szCs w:val="28"/>
          <w:lang w:eastAsia="ru-RU"/>
        </w:rPr>
        <w:t xml:space="preserve"> практики –</w:t>
      </w:r>
      <w:r>
        <w:rPr>
          <w:sz w:val="28"/>
          <w:szCs w:val="28"/>
          <w:lang w:eastAsia="ru-RU"/>
        </w:rPr>
        <w:t xml:space="preserve"> учебная</w:t>
      </w:r>
      <w:r w:rsidRPr="009756DE">
        <w:rPr>
          <w:sz w:val="28"/>
          <w:szCs w:val="28"/>
          <w:lang w:eastAsia="ru-RU"/>
        </w:rPr>
        <w:t>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Тип практики</w:t>
      </w:r>
      <w:r>
        <w:rPr>
          <w:sz w:val="28"/>
          <w:szCs w:val="28"/>
          <w:lang w:eastAsia="ru-RU"/>
        </w:rPr>
        <w:t xml:space="preserve"> </w:t>
      </w:r>
      <w:r w:rsidRPr="00476E0A">
        <w:rPr>
          <w:szCs w:val="24"/>
        </w:rPr>
        <w:t>–</w:t>
      </w:r>
      <w:r>
        <w:rPr>
          <w:sz w:val="28"/>
          <w:szCs w:val="28"/>
          <w:lang w:eastAsia="ru-RU"/>
        </w:rPr>
        <w:t xml:space="preserve"> п</w:t>
      </w:r>
      <w:r w:rsidRPr="00107D6B">
        <w:rPr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3B7ABA" w:rsidRPr="00F5796F" w:rsidRDefault="003B7ABA" w:rsidP="0074483A">
      <w:pPr>
        <w:spacing w:after="0" w:line="240" w:lineRule="auto"/>
        <w:ind w:firstLine="851"/>
        <w:jc w:val="both"/>
        <w:rPr>
          <w:bCs/>
          <w:i/>
          <w:sz w:val="20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Способ проведения практики –</w:t>
      </w:r>
      <w:r>
        <w:rPr>
          <w:sz w:val="28"/>
          <w:szCs w:val="28"/>
          <w:lang w:eastAsia="ru-RU"/>
        </w:rPr>
        <w:t xml:space="preserve"> стационарная</w:t>
      </w:r>
      <w:r w:rsidRPr="009756DE">
        <w:rPr>
          <w:sz w:val="28"/>
          <w:szCs w:val="28"/>
          <w:lang w:eastAsia="ru-RU"/>
        </w:rPr>
        <w:t>, выездная.</w:t>
      </w:r>
    </w:p>
    <w:p w:rsidR="003B7ABA" w:rsidRPr="001B7224" w:rsidRDefault="003B7ABA" w:rsidP="001B722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B7224">
        <w:rPr>
          <w:sz w:val="28"/>
          <w:szCs w:val="28"/>
          <w:lang w:eastAsia="ru-RU"/>
        </w:rPr>
        <w:t>Форма проведения</w:t>
      </w:r>
      <w:r>
        <w:rPr>
          <w:sz w:val="28"/>
          <w:szCs w:val="28"/>
          <w:lang w:eastAsia="ru-RU"/>
        </w:rPr>
        <w:t xml:space="preserve"> -</w:t>
      </w:r>
      <w:r w:rsidRPr="001B7224">
        <w:rPr>
          <w:sz w:val="28"/>
          <w:szCs w:val="28"/>
          <w:lang w:eastAsia="ru-RU"/>
        </w:rPr>
        <w:t xml:space="preserve">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3B7ABA" w:rsidRDefault="003B7ABA" w:rsidP="0074483A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Практика проводится на территории ПГУПС и  геологических объектах Санкт-Петербурга и Ленинградской области.</w:t>
      </w:r>
    </w:p>
    <w:p w:rsidR="003B7ABA" w:rsidRPr="00C73AC9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C73AC9">
        <w:rPr>
          <w:sz w:val="28"/>
          <w:szCs w:val="28"/>
          <w:lang w:eastAsia="ru-RU"/>
        </w:rPr>
        <w:t xml:space="preserve">Задачей проведения практики является закрепление теоретических знаний обучающихся, полученных при изучении дисциплины «Инженерная </w:t>
      </w:r>
      <w:r>
        <w:rPr>
          <w:sz w:val="28"/>
          <w:szCs w:val="28"/>
          <w:lang w:eastAsia="ru-RU"/>
        </w:rPr>
        <w:t>геология</w:t>
      </w:r>
      <w:r w:rsidRPr="00C73AC9">
        <w:rPr>
          <w:sz w:val="28"/>
          <w:szCs w:val="28"/>
          <w:lang w:eastAsia="ru-RU"/>
        </w:rPr>
        <w:t xml:space="preserve">», обучение первичным навыкам выполнения </w:t>
      </w:r>
      <w:r>
        <w:rPr>
          <w:sz w:val="28"/>
          <w:szCs w:val="28"/>
        </w:rPr>
        <w:t>инженерно-геологических изысканий и исследований</w:t>
      </w:r>
      <w:r w:rsidRPr="00C73AC9">
        <w:rPr>
          <w:sz w:val="28"/>
          <w:szCs w:val="28"/>
          <w:lang w:eastAsia="ru-RU"/>
        </w:rPr>
        <w:t xml:space="preserve"> в объеме квалификационных требований специальности 23.05.06 «Строительство железных дорог, мостов и транспортных тоннелей».</w:t>
      </w:r>
    </w:p>
    <w:p w:rsidR="003B7ABA" w:rsidRDefault="003B7ABA" w:rsidP="0074483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навыков.</w:t>
      </w:r>
    </w:p>
    <w:p w:rsidR="003B7ABA" w:rsidRDefault="003B7ABA" w:rsidP="0074483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3B7ABA" w:rsidRDefault="003B7ABA" w:rsidP="0074483A">
      <w:pPr>
        <w:tabs>
          <w:tab w:val="left" w:pos="0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основы инженерной геологии, принципы и методы изысканий;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горные породы, их свойства, область рационального использования как материала, основания и среды размещения сооружений;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виды дислокаций – нарушений в условиях залегания горных пород;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физико-механических свойств грунтов и строительные классификации на их основе;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разновидности подземных вод, их свойства и значение, законы движения;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экзогенных геологических процессов; 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3B7ABA" w:rsidRDefault="003B7AB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инженерно-геологические и гидрогеологические изыскания на объектах строительства;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оценивать степень выветрелости и трещиноватости горных пород, устанавливать природу трещин;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устанавливать основные характеристики водоносных горизонтов – глубину залегания, характер водоносного слоя и водоупора, направление и скорость движения, коэффициент фильтрации;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построить и использовать карту гидроизогипс;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3B7ABA" w:rsidRDefault="003B7AB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работы с современной испытательной и измерительной аппаратурой;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анализа инженерно-геологических условий;</w:t>
      </w:r>
    </w:p>
    <w:p w:rsidR="003B7ABA" w:rsidRPr="00AC70A2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</w:t>
      </w:r>
      <w:r w:rsidRPr="00AC70A2">
        <w:rPr>
          <w:sz w:val="28"/>
          <w:szCs w:val="28"/>
        </w:rPr>
        <w:t>геологических карт и разрезов;</w:t>
      </w:r>
    </w:p>
    <w:p w:rsidR="003B7ABA" w:rsidRPr="00AC70A2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AC70A2">
        <w:rPr>
          <w:sz w:val="28"/>
          <w:szCs w:val="28"/>
        </w:rPr>
        <w:t>навыками научно-исследовательской деятельности.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 Приоб</w:t>
      </w:r>
      <w:r>
        <w:rPr>
          <w:sz w:val="28"/>
          <w:szCs w:val="28"/>
          <w:lang w:eastAsia="ru-RU"/>
        </w:rPr>
        <w:t xml:space="preserve">ретенные знания, умения, навыки, </w:t>
      </w:r>
      <w:r w:rsidRPr="00107D6B">
        <w:rPr>
          <w:sz w:val="28"/>
          <w:szCs w:val="28"/>
          <w:lang w:eastAsia="ru-RU"/>
        </w:rPr>
        <w:t>характеризующие формирование компетенций,</w:t>
      </w:r>
      <w:r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7D6B">
        <w:rPr>
          <w:sz w:val="28"/>
          <w:szCs w:val="28"/>
          <w:lang w:eastAsia="ru-RU"/>
        </w:rPr>
        <w:t>основной профессиональной образовательной программы (ОПОП).</w:t>
      </w:r>
      <w:r>
        <w:rPr>
          <w:sz w:val="28"/>
          <w:szCs w:val="28"/>
          <w:lang w:eastAsia="ru-RU"/>
        </w:rPr>
        <w:t xml:space="preserve"> </w:t>
      </w:r>
    </w:p>
    <w:p w:rsidR="003B7ABA" w:rsidRPr="0066320E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66320E">
        <w:rPr>
          <w:sz w:val="28"/>
          <w:szCs w:val="28"/>
          <w:lang w:eastAsia="ru-RU"/>
        </w:rPr>
        <w:t xml:space="preserve">Прохождение практики направлено на формирование следующих </w:t>
      </w:r>
      <w:r w:rsidRPr="0066320E">
        <w:rPr>
          <w:b/>
          <w:sz w:val="28"/>
          <w:szCs w:val="28"/>
          <w:lang w:eastAsia="ru-RU"/>
        </w:rPr>
        <w:t>профессиональных компетенций (ПК)</w:t>
      </w:r>
      <w:r w:rsidRPr="0066320E">
        <w:rPr>
          <w:sz w:val="28"/>
          <w:szCs w:val="28"/>
          <w:lang w:eastAsia="ru-RU"/>
        </w:rPr>
        <w:t xml:space="preserve">, </w:t>
      </w:r>
      <w:r w:rsidRPr="0066320E">
        <w:rPr>
          <w:bCs/>
          <w:sz w:val="28"/>
          <w:szCs w:val="28"/>
          <w:lang w:eastAsia="ru-RU"/>
        </w:rPr>
        <w:t>соответствующих видам профессиональной деятельности, на которые ориентирована программа специалитета:</w:t>
      </w:r>
    </w:p>
    <w:p w:rsidR="003B7ABA" w:rsidRPr="0066320E" w:rsidRDefault="003B7ABA" w:rsidP="0074483A">
      <w:pPr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66320E">
        <w:rPr>
          <w:i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3B7ABA" w:rsidRPr="0066320E" w:rsidRDefault="003B7ABA" w:rsidP="0074483A">
      <w:pPr>
        <w:pStyle w:val="Default"/>
        <w:numPr>
          <w:ilvl w:val="0"/>
          <w:numId w:val="2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66320E">
        <w:rPr>
          <w:bCs/>
          <w:iCs/>
          <w:spacing w:val="-9"/>
          <w:sz w:val="28"/>
          <w:szCs w:val="28"/>
        </w:rPr>
        <w:t>способностью выполнять инженерные изыскания транспортных путей и сооружений, включая геодезические, гидрометрические и инженерно-геологические работы (ПК-1</w:t>
      </w:r>
      <w:r>
        <w:rPr>
          <w:bCs/>
          <w:iCs/>
          <w:spacing w:val="-9"/>
          <w:sz w:val="28"/>
          <w:szCs w:val="28"/>
        </w:rPr>
        <w:t>6</w:t>
      </w:r>
      <w:r w:rsidRPr="0066320E">
        <w:rPr>
          <w:bCs/>
          <w:iCs/>
          <w:spacing w:val="-9"/>
          <w:sz w:val="28"/>
          <w:szCs w:val="28"/>
        </w:rPr>
        <w:t>)</w:t>
      </w:r>
      <w:r>
        <w:rPr>
          <w:bCs/>
          <w:iCs/>
          <w:spacing w:val="-9"/>
          <w:sz w:val="28"/>
          <w:szCs w:val="28"/>
        </w:rPr>
        <w:t>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7D6B">
        <w:rPr>
          <w:sz w:val="28"/>
          <w:szCs w:val="28"/>
          <w:lang w:eastAsia="ru-RU"/>
        </w:rPr>
        <w:t>ОПОП.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</w:t>
      </w:r>
      <w:r>
        <w:rPr>
          <w:sz w:val="28"/>
          <w:szCs w:val="28"/>
          <w:lang w:eastAsia="ru-RU"/>
        </w:rPr>
        <w:t xml:space="preserve"> общей характеристики</w:t>
      </w:r>
      <w:r w:rsidRPr="00107D6B">
        <w:rPr>
          <w:sz w:val="28"/>
          <w:szCs w:val="28"/>
          <w:lang w:eastAsia="ru-RU"/>
        </w:rPr>
        <w:t xml:space="preserve"> ОПОП.</w:t>
      </w:r>
    </w:p>
    <w:p w:rsidR="003B7ABA" w:rsidRPr="00107D6B" w:rsidRDefault="003B7ABA" w:rsidP="0074483A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 w:rsidRPr="00C73AC9">
        <w:rPr>
          <w:sz w:val="28"/>
          <w:szCs w:val="28"/>
          <w:lang w:eastAsia="ru-RU"/>
        </w:rPr>
        <w:t>Учебная гео</w:t>
      </w:r>
      <w:r>
        <w:rPr>
          <w:sz w:val="28"/>
          <w:szCs w:val="28"/>
          <w:lang w:eastAsia="ru-RU"/>
        </w:rPr>
        <w:t>лог</w:t>
      </w:r>
      <w:r w:rsidRPr="00C73AC9">
        <w:rPr>
          <w:sz w:val="28"/>
          <w:szCs w:val="28"/>
          <w:lang w:eastAsia="ru-RU"/>
        </w:rPr>
        <w:t>ическая практика</w:t>
      </w:r>
      <w:r w:rsidRPr="00107D6B">
        <w:rPr>
          <w:sz w:val="28"/>
          <w:szCs w:val="28"/>
          <w:lang w:eastAsia="ru-RU"/>
        </w:rPr>
        <w:t xml:space="preserve">» </w:t>
      </w:r>
      <w:r w:rsidRPr="009542CB">
        <w:rPr>
          <w:sz w:val="28"/>
          <w:szCs w:val="28"/>
          <w:lang w:eastAsia="ru-RU"/>
        </w:rPr>
        <w:t>(Б2.</w:t>
      </w:r>
      <w:r>
        <w:rPr>
          <w:sz w:val="28"/>
          <w:szCs w:val="28"/>
          <w:lang w:eastAsia="ru-RU"/>
        </w:rPr>
        <w:t>У</w:t>
      </w:r>
      <w:r w:rsidRPr="009542CB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>2</w:t>
      </w:r>
      <w:r w:rsidRPr="009542CB">
        <w:rPr>
          <w:sz w:val="28"/>
          <w:szCs w:val="28"/>
          <w:lang w:eastAsia="ru-RU"/>
        </w:rPr>
        <w:t>)</w:t>
      </w:r>
      <w:r w:rsidRPr="00107D6B">
        <w:rPr>
          <w:sz w:val="28"/>
          <w:szCs w:val="28"/>
          <w:lang w:eastAsia="ru-RU"/>
        </w:rPr>
        <w:t xml:space="preserve"> относится к Блоку 2 «</w:t>
      </w:r>
      <w:r w:rsidRPr="009542CB">
        <w:rPr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sz w:val="28"/>
          <w:szCs w:val="28"/>
          <w:lang w:eastAsia="ru-RU"/>
        </w:rPr>
        <w:t>»  и является обязательной.</w:t>
      </w:r>
    </w:p>
    <w:p w:rsidR="003B7ABA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3B7ABA" w:rsidRPr="00107D6B" w:rsidRDefault="003B7ABA" w:rsidP="0074483A">
      <w:pPr>
        <w:tabs>
          <w:tab w:val="left" w:pos="851"/>
        </w:tabs>
        <w:spacing w:after="0" w:line="240" w:lineRule="auto"/>
        <w:ind w:firstLine="851"/>
        <w:jc w:val="center"/>
        <w:rPr>
          <w:szCs w:val="28"/>
          <w:lang w:eastAsia="ru-RU"/>
        </w:rPr>
      </w:pPr>
    </w:p>
    <w:p w:rsidR="003B7ABA" w:rsidRPr="00A5610E" w:rsidRDefault="003B7ABA" w:rsidP="00A5610E">
      <w:pPr>
        <w:spacing w:before="240" w:after="240" w:line="240" w:lineRule="auto"/>
        <w:ind w:firstLine="851"/>
        <w:jc w:val="both"/>
        <w:rPr>
          <w:sz w:val="28"/>
          <w:szCs w:val="28"/>
          <w:lang w:eastAsia="ru-RU"/>
        </w:rPr>
      </w:pPr>
      <w:r w:rsidRPr="00A5610E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3B7ABA" w:rsidRPr="00664C66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664C66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B7ABA" w:rsidRPr="00664C66" w:rsidTr="00C51089">
        <w:trPr>
          <w:jc w:val="center"/>
        </w:trPr>
        <w:tc>
          <w:tcPr>
            <w:tcW w:w="5353" w:type="dxa"/>
            <w:vMerge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664C66"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B7ABA" w:rsidRPr="00664C66" w:rsidTr="00C51089">
        <w:trPr>
          <w:jc w:val="center"/>
        </w:trPr>
        <w:tc>
          <w:tcPr>
            <w:tcW w:w="5353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3B7ABA" w:rsidRPr="00664C66" w:rsidTr="00C51089">
        <w:trPr>
          <w:jc w:val="center"/>
        </w:trPr>
        <w:tc>
          <w:tcPr>
            <w:tcW w:w="5353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72/2</w:t>
            </w:r>
          </w:p>
        </w:tc>
      </w:tr>
      <w:tr w:rsidR="003B7ABA" w:rsidRPr="00664C66" w:rsidTr="00C51089">
        <w:trPr>
          <w:jc w:val="center"/>
        </w:trPr>
        <w:tc>
          <w:tcPr>
            <w:tcW w:w="5353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1 1/3</w:t>
            </w:r>
          </w:p>
        </w:tc>
      </w:tr>
    </w:tbl>
    <w:p w:rsidR="003B7ABA" w:rsidRDefault="003B7ABA" w:rsidP="0074483A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 xml:space="preserve">5. Содержание практики </w:t>
      </w:r>
    </w:p>
    <w:p w:rsidR="003B7ABA" w:rsidRPr="006B253E" w:rsidRDefault="003B7ABA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Первая неделя.</w:t>
      </w:r>
    </w:p>
    <w:p w:rsidR="003B7ABA" w:rsidRDefault="003B7ABA" w:rsidP="0074483A">
      <w:pPr>
        <w:spacing w:after="240" w:line="240" w:lineRule="auto"/>
        <w:ind w:firstLine="851"/>
        <w:jc w:val="both"/>
        <w:rPr>
          <w:bCs/>
          <w:sz w:val="28"/>
          <w:szCs w:val="28"/>
        </w:rPr>
      </w:pPr>
      <w:r w:rsidRPr="00BF6204">
        <w:rPr>
          <w:bCs/>
          <w:sz w:val="28"/>
          <w:szCs w:val="28"/>
        </w:rPr>
        <w:t>Изучение природных и геологических условий района СПб</w:t>
      </w:r>
      <w:r>
        <w:rPr>
          <w:bCs/>
          <w:sz w:val="28"/>
          <w:szCs w:val="28"/>
        </w:rPr>
        <w:t xml:space="preserve"> и Ленинградской области</w:t>
      </w:r>
      <w:r w:rsidRPr="00BF6204">
        <w:rPr>
          <w:bCs/>
          <w:sz w:val="28"/>
          <w:szCs w:val="28"/>
        </w:rPr>
        <w:t>. Структура и содержание инженерно-геологических изысканий</w:t>
      </w:r>
      <w:r>
        <w:rPr>
          <w:bCs/>
          <w:sz w:val="28"/>
          <w:szCs w:val="28"/>
        </w:rPr>
        <w:t xml:space="preserve">. </w:t>
      </w:r>
      <w:r w:rsidRPr="00766867">
        <w:rPr>
          <w:bCs/>
          <w:sz w:val="28"/>
          <w:szCs w:val="28"/>
        </w:rPr>
        <w:t>Разведочные работы и гидрогеологические исследования. Инженерно-геологическая съемка участка долины реки. Полевые методы исследования строительных свойств грунтов. Камеральная работа</w:t>
      </w:r>
      <w:r>
        <w:rPr>
          <w:bCs/>
          <w:sz w:val="28"/>
          <w:szCs w:val="28"/>
        </w:rPr>
        <w:t>.</w:t>
      </w:r>
    </w:p>
    <w:p w:rsidR="003B7ABA" w:rsidRDefault="003B7ABA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Вторая неделя.</w:t>
      </w:r>
    </w:p>
    <w:p w:rsidR="003B7ABA" w:rsidRDefault="003B7ABA" w:rsidP="006B253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Сдача экзамена</w:t>
      </w: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6. Ф</w:t>
      </w:r>
      <w:r w:rsidRPr="00107D6B">
        <w:rPr>
          <w:b/>
          <w:sz w:val="28"/>
          <w:szCs w:val="28"/>
          <w:lang w:eastAsia="ru-RU"/>
        </w:rPr>
        <w:t>ормы отчетности</w:t>
      </w:r>
    </w:p>
    <w:p w:rsidR="003B7ABA" w:rsidRDefault="003B7ABA" w:rsidP="007448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практики обучающимися составляется отчет с учетом задания, выданного руководителем практики от Университета.</w:t>
      </w:r>
    </w:p>
    <w:p w:rsidR="003B7ABA" w:rsidRDefault="003B7ABA" w:rsidP="007448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  <w:lang w:eastAsia="ru-RU"/>
        </w:rPr>
        <w:t xml:space="preserve"> </w:t>
      </w:r>
      <w:r w:rsidRPr="00107D6B">
        <w:rPr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3B7ABA" w:rsidRDefault="003B7ABA" w:rsidP="0074483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Бевзюк, В.М. Руководство по учебной инженерно-геологической практике. Часть 1/ В.М. Бевзюк, П.Л. Клемяционок, С.Г.  Колмогоров. - СПб.: ПГУПС,  2011. -52с. </w:t>
      </w:r>
    </w:p>
    <w:p w:rsidR="003B7ABA" w:rsidRDefault="003B7ABA" w:rsidP="007448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3B7ABA" w:rsidRPr="00A5610E" w:rsidRDefault="003B7ABA" w:rsidP="00A5610E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A5610E">
        <w:rPr>
          <w:sz w:val="28"/>
          <w:szCs w:val="28"/>
        </w:rPr>
        <w:t>Бевзюк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Бевзюк В.М., Городнова Е.В., Колмогорова С.С. - СПб: ПГУПС, 2010.- 58с.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3B7ABA" w:rsidRDefault="003B7ABA" w:rsidP="0074483A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СП 47.13330.2012. Инженерные изыскания для строительства</w:t>
      </w:r>
    </w:p>
    <w:p w:rsidR="003B7ABA" w:rsidRDefault="003B7ABA" w:rsidP="0074483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3B7ABA" w:rsidRPr="007A0AAB" w:rsidRDefault="003B7ABA" w:rsidP="007A0AAB">
      <w:pPr>
        <w:jc w:val="both"/>
        <w:rPr>
          <w:sz w:val="28"/>
          <w:szCs w:val="28"/>
        </w:rPr>
      </w:pPr>
      <w:r w:rsidRPr="00A5610E">
        <w:rPr>
          <w:sz w:val="28"/>
          <w:szCs w:val="28"/>
        </w:rPr>
        <w:t>Другие издания для прохождения учебной практики не требуются.</w:t>
      </w:r>
    </w:p>
    <w:p w:rsidR="003B7ABA" w:rsidRDefault="003B7ABA" w:rsidP="005E58C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B7ABA" w:rsidRDefault="003B7ABA" w:rsidP="005758E2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3B7ABA" w:rsidRDefault="003B7ABA" w:rsidP="005758E2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cntd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>— Загл. с экрана</w:t>
      </w:r>
      <w:r>
        <w:rPr>
          <w:bCs/>
          <w:sz w:val="28"/>
          <w:szCs w:val="28"/>
        </w:rPr>
        <w:t>.</w:t>
      </w:r>
    </w:p>
    <w:p w:rsidR="003B7ABA" w:rsidRDefault="003B7ABA" w:rsidP="005758E2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3B7ABA" w:rsidRDefault="003B7ABA" w:rsidP="005758E2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Hyperlink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>— Загл. с экрана</w:t>
      </w:r>
      <w:r>
        <w:rPr>
          <w:bCs/>
          <w:sz w:val="28"/>
          <w:szCs w:val="28"/>
        </w:rPr>
        <w:t>.</w:t>
      </w:r>
    </w:p>
    <w:p w:rsidR="003B7ABA" w:rsidRDefault="003B7ABA" w:rsidP="005758E2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3B7ABA" w:rsidRDefault="003B7ABA" w:rsidP="005758E2">
      <w:pPr>
        <w:spacing w:after="120" w:line="240" w:lineRule="auto"/>
        <w:ind w:firstLine="720"/>
        <w:jc w:val="both"/>
        <w:rPr>
          <w:b/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3B7ABA" w:rsidRDefault="003B7ABA" w:rsidP="005758E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5758E2">
        <w:rPr>
          <w:bCs/>
          <w:sz w:val="28"/>
        </w:rPr>
        <w:t>спе</w:t>
      </w:r>
      <w:r>
        <w:rPr>
          <w:bCs/>
          <w:sz w:val="28"/>
        </w:rPr>
        <w:t>циальности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3B7ABA" w:rsidRDefault="003B7ABA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>.</w:t>
      </w:r>
    </w:p>
    <w:p w:rsidR="003B7ABA" w:rsidRDefault="003B7ABA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3B7ABA" w:rsidRDefault="003B7ABA">
      <w:r w:rsidRPr="00664C66">
        <w:rPr>
          <w:noProof/>
          <w:szCs w:val="24"/>
          <w:lang w:eastAsia="ru-RU"/>
        </w:rPr>
        <w:pict>
          <v:shape id="Рисунок 2" o:spid="_x0000_i1028" type="#_x0000_t75" style="width:477.75pt;height:67.5pt;visibility:visible">
            <v:imagedata r:id="rId9" o:title="" croptop="41757f" cropbottom="18115f" cropleft="7468f" cropright="5366f"/>
          </v:shape>
        </w:pict>
      </w:r>
      <w:bookmarkStart w:id="0" w:name="_GoBack"/>
      <w:bookmarkEnd w:id="0"/>
    </w:p>
    <w:sectPr w:rsidR="003B7ABA" w:rsidSect="00CF0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31304EAA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77C46"/>
    <w:multiLevelType w:val="hybridMultilevel"/>
    <w:tmpl w:val="AAFC229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40766A"/>
    <w:multiLevelType w:val="hybridMultilevel"/>
    <w:tmpl w:val="B1FED5C0"/>
    <w:lvl w:ilvl="0" w:tplc="5A7255F2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rFonts w:cs="Times New Roman"/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3372"/>
    <w:rsid w:val="00053D02"/>
    <w:rsid w:val="00082E36"/>
    <w:rsid w:val="00107D6B"/>
    <w:rsid w:val="00115097"/>
    <w:rsid w:val="001340AD"/>
    <w:rsid w:val="001B7224"/>
    <w:rsid w:val="002061A4"/>
    <w:rsid w:val="00210F0E"/>
    <w:rsid w:val="00326EB5"/>
    <w:rsid w:val="003508F7"/>
    <w:rsid w:val="003B7ABA"/>
    <w:rsid w:val="00431749"/>
    <w:rsid w:val="00476E0A"/>
    <w:rsid w:val="004916DF"/>
    <w:rsid w:val="004E0668"/>
    <w:rsid w:val="005708D0"/>
    <w:rsid w:val="005758E2"/>
    <w:rsid w:val="005E58C1"/>
    <w:rsid w:val="00614F32"/>
    <w:rsid w:val="0066320E"/>
    <w:rsid w:val="00664C66"/>
    <w:rsid w:val="006A097C"/>
    <w:rsid w:val="006B253E"/>
    <w:rsid w:val="0074483A"/>
    <w:rsid w:val="00766867"/>
    <w:rsid w:val="0078447A"/>
    <w:rsid w:val="00795101"/>
    <w:rsid w:val="007A0AAB"/>
    <w:rsid w:val="007C6C03"/>
    <w:rsid w:val="00817BE4"/>
    <w:rsid w:val="008D7DF5"/>
    <w:rsid w:val="009542CB"/>
    <w:rsid w:val="009756DE"/>
    <w:rsid w:val="009E7D5D"/>
    <w:rsid w:val="009F2EC9"/>
    <w:rsid w:val="00A5610E"/>
    <w:rsid w:val="00AC70A2"/>
    <w:rsid w:val="00B15AB2"/>
    <w:rsid w:val="00B23F0E"/>
    <w:rsid w:val="00B25739"/>
    <w:rsid w:val="00B95EC1"/>
    <w:rsid w:val="00BD1374"/>
    <w:rsid w:val="00BF6204"/>
    <w:rsid w:val="00C51089"/>
    <w:rsid w:val="00C73AC9"/>
    <w:rsid w:val="00CF0BDB"/>
    <w:rsid w:val="00CF7561"/>
    <w:rsid w:val="00D11463"/>
    <w:rsid w:val="00D4308D"/>
    <w:rsid w:val="00DA7D6B"/>
    <w:rsid w:val="00E72A7C"/>
    <w:rsid w:val="00F43372"/>
    <w:rsid w:val="00F5796F"/>
    <w:rsid w:val="00F92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83A"/>
    <w:pPr>
      <w:spacing w:after="200" w:line="276" w:lineRule="auto"/>
    </w:pPr>
    <w:rPr>
      <w:rFonts w:ascii="Times New Roman" w:hAnsi="Times New Roman"/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74483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75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6B253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5E58C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7A0A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0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8</Pages>
  <Words>1423</Words>
  <Characters>8117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СГК</dc:creator>
  <cp:keywords/>
  <dc:description/>
  <cp:lastModifiedBy>nemo</cp:lastModifiedBy>
  <cp:revision>3</cp:revision>
  <dcterms:created xsi:type="dcterms:W3CDTF">2018-01-25T18:58:00Z</dcterms:created>
  <dcterms:modified xsi:type="dcterms:W3CDTF">2018-01-27T12:17:00Z</dcterms:modified>
</cp:coreProperties>
</file>