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181C2D">
        <w:rPr>
          <w:sz w:val="28"/>
          <w:szCs w:val="28"/>
        </w:rPr>
        <w:t xml:space="preserve">ФЕДЕРАЛЬНОЕ АГЕНТСТВО ЖЕЛЕЗНОДОРОЖНОГО ТРАНСПОРТА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Императора Александра </w:t>
      </w:r>
      <w:r w:rsidRPr="00181C2D">
        <w:rPr>
          <w:sz w:val="28"/>
          <w:szCs w:val="28"/>
          <w:lang w:val="en-US"/>
        </w:rPr>
        <w:t>I</w:t>
      </w:r>
      <w:r w:rsidRPr="00181C2D">
        <w:rPr>
          <w:sz w:val="28"/>
          <w:szCs w:val="28"/>
        </w:rPr>
        <w:t>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(ФГБОУ ВО ПГУПС)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Кафедра «Менеджмент и маркетинг»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РАБОЧАЯ ПРОГРАММА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81C2D">
        <w:rPr>
          <w:i/>
          <w:iCs/>
          <w:sz w:val="28"/>
          <w:szCs w:val="28"/>
        </w:rPr>
        <w:t>дисциплины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1" w:name="OLE_LINK131"/>
      <w:bookmarkStart w:id="2" w:name="OLE_LINK132"/>
      <w:bookmarkStart w:id="3" w:name="OLE_LINK133"/>
      <w:r w:rsidRPr="00181C2D">
        <w:rPr>
          <w:sz w:val="28"/>
          <w:szCs w:val="28"/>
        </w:rPr>
        <w:t>«</w:t>
      </w:r>
      <w:r w:rsidRPr="00181C2D">
        <w:rPr>
          <w:bCs/>
          <w:iCs/>
          <w:sz w:val="28"/>
          <w:szCs w:val="28"/>
        </w:rPr>
        <w:t>Корпоративное управление</w:t>
      </w:r>
      <w:r w:rsidRPr="00181C2D">
        <w:rPr>
          <w:sz w:val="28"/>
          <w:szCs w:val="28"/>
        </w:rPr>
        <w:t xml:space="preserve">» </w:t>
      </w:r>
      <w:r w:rsidRPr="00181C2D">
        <w:rPr>
          <w:sz w:val="28"/>
          <w:szCs w:val="28"/>
          <w:shd w:val="clear" w:color="auto" w:fill="FFFFFF"/>
        </w:rPr>
        <w:t>(Б1.В.ОД.6)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для направления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38.03.02 «Менеджмент»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по профилям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 «Маркетинг»,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 «</w:t>
      </w:r>
      <w:r w:rsidRPr="00181C2D">
        <w:rPr>
          <w:bCs/>
          <w:color w:val="000000"/>
          <w:spacing w:val="-4"/>
          <w:sz w:val="28"/>
          <w:szCs w:val="28"/>
        </w:rPr>
        <w:t>Финансовый менеджмент</w:t>
      </w:r>
      <w:r w:rsidRPr="00181C2D">
        <w:rPr>
          <w:sz w:val="28"/>
          <w:szCs w:val="28"/>
        </w:rPr>
        <w:t>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Форма обучения – очная, заочная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«Управление человеческими ресурсами»,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Форма обучения – очная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bookmarkEnd w:id="1"/>
    <w:bookmarkEnd w:id="2"/>
    <w:bookmarkEnd w:id="3"/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Санкт-Петербург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2016</w:t>
      </w: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br w:type="page"/>
        <w:t>Рабочая программа рассмотрена и обсуждена на заседании кафедры</w:t>
      </w: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-26.55pt;margin-top:-36.65pt;width:510.45pt;height:683pt;z-index:251658240;visibility:visible;mso-position-horizontal-relative:margin">
            <v:imagedata r:id="rId7" o:title="" cropleft="2576f" cropright="2471f"/>
            <w10:wrap anchorx="margin"/>
          </v:shape>
        </w:pict>
      </w:r>
      <w:r w:rsidRPr="00181C2D">
        <w:rPr>
          <w:sz w:val="28"/>
          <w:szCs w:val="28"/>
          <w:lang w:eastAsia="en-US"/>
        </w:rPr>
        <w:t>«Менеджмент и маркетинг»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Протокол № __ от «___» _________ 201 __ г.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53"/>
        <w:gridCol w:w="2268"/>
        <w:gridCol w:w="2126"/>
      </w:tblGrid>
      <w:tr w:rsidR="00390B81" w:rsidRPr="00181C2D" w:rsidTr="006F4671">
        <w:tc>
          <w:tcPr>
            <w:tcW w:w="5353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Заведующий кафедрой </w:t>
            </w:r>
          </w:p>
          <w:p w:rsidR="00390B81" w:rsidRPr="00181C2D" w:rsidRDefault="00390B81" w:rsidP="001D28B7">
            <w:pPr>
              <w:widowControl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181C2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26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____________</w:t>
            </w:r>
          </w:p>
        </w:tc>
        <w:tc>
          <w:tcPr>
            <w:tcW w:w="2126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0B81" w:rsidRPr="00181C2D" w:rsidTr="006F4671">
        <w:tc>
          <w:tcPr>
            <w:tcW w:w="5353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«Менеджмент и маркетинг»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Протокол № __ от «___» _________ 201 __ г.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53"/>
        <w:gridCol w:w="2268"/>
        <w:gridCol w:w="2126"/>
      </w:tblGrid>
      <w:tr w:rsidR="00390B81" w:rsidRPr="00181C2D" w:rsidTr="009D2F07">
        <w:tc>
          <w:tcPr>
            <w:tcW w:w="5353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Заведующий кафедрой </w:t>
            </w:r>
          </w:p>
          <w:p w:rsidR="00390B81" w:rsidRPr="00181C2D" w:rsidRDefault="00390B81" w:rsidP="001D28B7">
            <w:pPr>
              <w:widowControl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181C2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26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____________</w:t>
            </w:r>
          </w:p>
        </w:tc>
        <w:tc>
          <w:tcPr>
            <w:tcW w:w="2126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0B81" w:rsidRPr="00181C2D" w:rsidTr="009D2F07">
        <w:tc>
          <w:tcPr>
            <w:tcW w:w="5353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«Менеджмент и маркетинг»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Протокол № __  от «___» _________ 201 __ г.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181C2D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53"/>
        <w:gridCol w:w="2268"/>
        <w:gridCol w:w="2126"/>
      </w:tblGrid>
      <w:tr w:rsidR="00390B81" w:rsidRPr="00181C2D" w:rsidTr="009D2F07">
        <w:tc>
          <w:tcPr>
            <w:tcW w:w="5353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Заведующий кафедрой </w:t>
            </w:r>
          </w:p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181C2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26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____________</w:t>
            </w:r>
          </w:p>
        </w:tc>
        <w:tc>
          <w:tcPr>
            <w:tcW w:w="2126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0B81" w:rsidRPr="00181C2D" w:rsidTr="009D2F07">
        <w:tc>
          <w:tcPr>
            <w:tcW w:w="5353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br w:type="page"/>
      </w:r>
      <w:r>
        <w:rPr>
          <w:noProof/>
        </w:rPr>
        <w:pict>
          <v:shape id="Рисунок 1" o:spid="_x0000_s1027" type="#_x0000_t75" style="position:absolute;left:0;text-align:left;margin-left:-75.55pt;margin-top:-1.55pt;width:543.5pt;height:716pt;z-index:251659264;visibility:visible">
            <v:imagedata r:id="rId8" o:title=""/>
          </v:shape>
        </w:pict>
      </w:r>
      <w:r w:rsidRPr="00181C2D">
        <w:rPr>
          <w:sz w:val="28"/>
          <w:szCs w:val="28"/>
        </w:rPr>
        <w:t>ЛИСТ СОГЛАСОВАНИЙ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181C2D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181C2D">
        <w:rPr>
          <w:sz w:val="28"/>
          <w:szCs w:val="28"/>
          <w:lang w:eastAsia="en-US"/>
        </w:rPr>
        <w:t>«Менеджмент и маркетинг»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181C2D">
        <w:rPr>
          <w:sz w:val="28"/>
          <w:szCs w:val="28"/>
        </w:rPr>
        <w:t xml:space="preserve">Протокол № 6 от «01» марта </w:t>
      </w:r>
      <w:smartTag w:uri="urn:schemas-microsoft-com:office:smarttags" w:element="metricconverter">
        <w:smartTagPr>
          <w:attr w:name="ProductID" w:val="2016 г"/>
        </w:smartTagPr>
        <w:r w:rsidRPr="00181C2D">
          <w:rPr>
            <w:sz w:val="28"/>
            <w:szCs w:val="28"/>
          </w:rPr>
          <w:t>2016 г</w:t>
        </w:r>
      </w:smartTag>
      <w:r w:rsidRPr="00181C2D">
        <w:rPr>
          <w:sz w:val="28"/>
          <w:szCs w:val="28"/>
        </w:rPr>
        <w:t xml:space="preserve">. 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390B81" w:rsidRPr="00181C2D" w:rsidTr="002C3A6E">
        <w:tc>
          <w:tcPr>
            <w:tcW w:w="5070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Заведующий кафедрой </w:t>
            </w:r>
          </w:p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181C2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Н. К. Румянцев</w:t>
            </w:r>
          </w:p>
        </w:tc>
      </w:tr>
      <w:tr w:rsidR="00390B81" w:rsidRPr="00181C2D" w:rsidTr="002C3A6E">
        <w:tc>
          <w:tcPr>
            <w:tcW w:w="5070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0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780" w:type="dxa"/>
        <w:tblLayout w:type="fixed"/>
        <w:tblLook w:val="00A0"/>
      </w:tblPr>
      <w:tblGrid>
        <w:gridCol w:w="5181"/>
        <w:gridCol w:w="1738"/>
        <w:gridCol w:w="2861"/>
      </w:tblGrid>
      <w:tr w:rsidR="00390B81" w:rsidRPr="00181C2D" w:rsidTr="002C3A6E">
        <w:trPr>
          <w:trHeight w:val="731"/>
        </w:trPr>
        <w:tc>
          <w:tcPr>
            <w:tcW w:w="518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СОГЛАСОВАНО</w:t>
            </w:r>
          </w:p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0B81" w:rsidRPr="00181C2D" w:rsidTr="002C3A6E">
        <w:trPr>
          <w:trHeight w:val="731"/>
        </w:trPr>
        <w:tc>
          <w:tcPr>
            <w:tcW w:w="518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3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Н.Е. Коклева</w:t>
            </w:r>
          </w:p>
        </w:tc>
      </w:tr>
      <w:tr w:rsidR="00390B81" w:rsidRPr="00181C2D" w:rsidTr="002C3A6E">
        <w:trPr>
          <w:trHeight w:val="356"/>
        </w:trPr>
        <w:tc>
          <w:tcPr>
            <w:tcW w:w="518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3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90B81" w:rsidRPr="00181C2D" w:rsidTr="002C3A6E">
        <w:trPr>
          <w:trHeight w:val="373"/>
        </w:trPr>
        <w:tc>
          <w:tcPr>
            <w:tcW w:w="518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90B81" w:rsidRPr="00181C2D" w:rsidTr="002C3A6E">
        <w:trPr>
          <w:trHeight w:val="356"/>
        </w:trPr>
        <w:tc>
          <w:tcPr>
            <w:tcW w:w="518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Н.К. Румянцев</w:t>
            </w:r>
          </w:p>
        </w:tc>
      </w:tr>
      <w:tr w:rsidR="00390B81" w:rsidRPr="00181C2D" w:rsidTr="002C3A6E">
        <w:trPr>
          <w:trHeight w:val="373"/>
        </w:trPr>
        <w:tc>
          <w:tcPr>
            <w:tcW w:w="518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173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sz w:val="28"/>
          <w:szCs w:val="28"/>
        </w:rPr>
        <w:br w:type="page"/>
      </w:r>
      <w:r w:rsidRPr="00181C2D">
        <w:rPr>
          <w:b/>
          <w:bCs/>
          <w:sz w:val="28"/>
          <w:szCs w:val="28"/>
        </w:rPr>
        <w:t>1. Цели и задачи дисциплины</w:t>
      </w:r>
    </w:p>
    <w:p w:rsidR="00390B81" w:rsidRPr="00181C2D" w:rsidRDefault="00390B81" w:rsidP="001D28B7">
      <w:pPr>
        <w:pStyle w:val="BodyTextIndent"/>
        <w:spacing w:line="240" w:lineRule="auto"/>
        <w:ind w:left="0" w:firstLine="560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181C2D">
          <w:rPr>
            <w:sz w:val="28"/>
            <w:szCs w:val="28"/>
          </w:rPr>
          <w:t>2016 г</w:t>
        </w:r>
      </w:smartTag>
      <w:r w:rsidRPr="00181C2D">
        <w:rPr>
          <w:sz w:val="28"/>
          <w:szCs w:val="28"/>
        </w:rPr>
        <w:t>., приказ № 7 по направлению 38.03.02 «Менеджмент» по дисциплине «Корпоративное управление».</w:t>
      </w:r>
    </w:p>
    <w:p w:rsidR="00390B81" w:rsidRPr="00181C2D" w:rsidRDefault="00390B81" w:rsidP="001D28B7">
      <w:pPr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390B81" w:rsidRPr="00181C2D" w:rsidRDefault="00390B81" w:rsidP="001D28B7">
      <w:pPr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достижения поставленной цели решаются следующие задачи:</w:t>
      </w:r>
    </w:p>
    <w:p w:rsidR="00390B81" w:rsidRPr="00181C2D" w:rsidRDefault="00390B81" w:rsidP="001D28B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90B81" w:rsidRPr="00181C2D" w:rsidRDefault="00390B81" w:rsidP="001D28B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- приобретение умений, указанных в разделе 2 рабочей программы;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- приобретение навыков, указанных в разделе 2 рабочей программы.</w:t>
      </w:r>
    </w:p>
    <w:p w:rsidR="00390B81" w:rsidRPr="00181C2D" w:rsidRDefault="00390B81" w:rsidP="001D28B7">
      <w:pPr>
        <w:pStyle w:val="BodyTextIndent"/>
        <w:spacing w:line="240" w:lineRule="auto"/>
        <w:ind w:left="0" w:firstLine="560"/>
        <w:rPr>
          <w:sz w:val="28"/>
          <w:szCs w:val="28"/>
        </w:rPr>
      </w:pPr>
      <w:r w:rsidRPr="00181C2D">
        <w:rPr>
          <w:sz w:val="28"/>
          <w:szCs w:val="28"/>
        </w:rPr>
        <w:t>Содержание курса включает изучение методов построения структур управления современными корпорациями, характерных для корпоративного менеджмента методологических подходов к изучению экономических проблем и проблем управления корпорациями в условиях неопределенности рыночной среды, а также изучение прав и обязанностей основных участников корпоративных отношений.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В результате освоения дисциплины обучающийся должен: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b/>
          <w:sz w:val="28"/>
          <w:szCs w:val="28"/>
        </w:rPr>
        <w:t>ЗНАТЬ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сущность корпоративного управления;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сущность, роль и значение корпоративного управления;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цели и принципы корпоративного управления;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механизмы корпоративного управления;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историю развития и современное состояние корпоративного управления за рубежом и в России;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состав основных участников корпоративных отношений, их права и обязанности;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основные системы и модели корпоративного управления; 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особенности формирования организационной структуры корпорации; 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методы реорганизации корпорации;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технологию   выбора   стратегии для развития корпорации.                                   </w:t>
      </w:r>
    </w:p>
    <w:p w:rsidR="00390B81" w:rsidRPr="00181C2D" w:rsidRDefault="00390B81" w:rsidP="001D28B7">
      <w:pPr>
        <w:widowControl/>
        <w:spacing w:line="240" w:lineRule="auto"/>
        <w:ind w:left="567" w:hanging="567"/>
        <w:rPr>
          <w:sz w:val="28"/>
          <w:szCs w:val="28"/>
        </w:rPr>
      </w:pPr>
      <w:r w:rsidRPr="00181C2D">
        <w:rPr>
          <w:b/>
          <w:sz w:val="28"/>
          <w:szCs w:val="28"/>
        </w:rPr>
        <w:t>УМЕТЬ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принимать самостоятельные решения по вопросам управления современными корпорациями; 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выбирать оптимальные пути разрешения корпоративных конфликтов;    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применять методы защиты прав акционеров, членов советов директоров и членов коллегиального исполнительного органа.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самостоятельно анализировать действия участников корпоративных отношений;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моделировать бизнес-процессы корпорации.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b/>
          <w:sz w:val="28"/>
          <w:szCs w:val="28"/>
        </w:rPr>
        <w:t>ВЛАДЕТЬ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методами оценки влияния различных факторов на деятельность корпорации;</w:t>
      </w:r>
    </w:p>
    <w:p w:rsidR="00390B81" w:rsidRPr="00181C2D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методами рациональной организации бизнес-процессов корпорации; </w:t>
      </w:r>
    </w:p>
    <w:p w:rsidR="00390B81" w:rsidRDefault="00390B81" w:rsidP="001D28B7">
      <w:pPr>
        <w:pStyle w:val="BodyTextIndent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методиками   оценки функционирования бизнес-процессов корпорации.</w:t>
      </w:r>
    </w:p>
    <w:p w:rsidR="00390B8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81C2D">
        <w:rPr>
          <w:b/>
          <w:sz w:val="28"/>
          <w:szCs w:val="28"/>
        </w:rPr>
        <w:t>профессиональных компетенций (ПК)</w:t>
      </w:r>
      <w:r w:rsidRPr="00181C2D">
        <w:rPr>
          <w:sz w:val="28"/>
          <w:szCs w:val="28"/>
        </w:rPr>
        <w:t xml:space="preserve">, </w:t>
      </w:r>
      <w:r w:rsidRPr="00181C2D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390B81" w:rsidRPr="00181C2D" w:rsidRDefault="00390B81" w:rsidP="001D28B7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181C2D">
        <w:rPr>
          <w:iCs/>
          <w:sz w:val="28"/>
          <w:szCs w:val="28"/>
        </w:rPr>
        <w:t>информационно-аналитическая деятельность:</w:t>
      </w:r>
    </w:p>
    <w:p w:rsidR="00390B81" w:rsidRPr="00181C2D" w:rsidRDefault="00390B81" w:rsidP="001D28B7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390B81" w:rsidRPr="00181C2D" w:rsidRDefault="00390B81" w:rsidP="001D28B7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390B81" w:rsidRPr="00181C2D" w:rsidRDefault="00390B81" w:rsidP="001D28B7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390B81" w:rsidRPr="00181C2D" w:rsidRDefault="00390B81" w:rsidP="001D28B7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390B81" w:rsidRPr="00181C2D" w:rsidRDefault="00390B81" w:rsidP="001D28B7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181C2D">
        <w:rPr>
          <w:iCs/>
          <w:sz w:val="28"/>
          <w:szCs w:val="28"/>
        </w:rPr>
        <w:t>предпринимательская деятельность:</w:t>
      </w:r>
    </w:p>
    <w:p w:rsidR="00390B81" w:rsidRPr="00181C2D" w:rsidRDefault="00390B81" w:rsidP="001D28B7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3200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Дисциплина «Корпоративное управление»</w:t>
      </w:r>
      <w:r w:rsidRPr="003200E7">
        <w:rPr>
          <w:sz w:val="28"/>
          <w:szCs w:val="28"/>
          <w:shd w:val="clear" w:color="auto" w:fill="FFFFFF"/>
        </w:rPr>
        <w:t xml:space="preserve"> </w:t>
      </w:r>
      <w:r w:rsidRPr="00181C2D">
        <w:rPr>
          <w:sz w:val="28"/>
          <w:szCs w:val="28"/>
          <w:shd w:val="clear" w:color="auto" w:fill="FFFFFF"/>
        </w:rPr>
        <w:t>(Б1.В.ОД.6)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 относится к вариативной части и является обязательной дисциплиной.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4. Объем дисциплины и виды учебной работы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Для очной формы обучения: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390B81" w:rsidRPr="00181C2D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Семестр</w:t>
            </w:r>
          </w:p>
        </w:tc>
      </w:tr>
      <w:tr w:rsidR="00390B81" w:rsidRPr="00181C2D" w:rsidTr="00C73A8D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4</w:t>
            </w:r>
          </w:p>
        </w:tc>
      </w:tr>
      <w:tr w:rsidR="00390B81" w:rsidRPr="00181C2D" w:rsidTr="00C73A8D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Контактная работа </w:t>
            </w: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84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84</w:t>
            </w:r>
          </w:p>
        </w:tc>
      </w:tr>
      <w:tr w:rsidR="00390B81" w:rsidRPr="00181C2D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В том числе:</w:t>
            </w:r>
          </w:p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34</w:t>
            </w:r>
          </w:p>
        </w:tc>
      </w:tr>
      <w:tr w:rsidR="00390B81" w:rsidRPr="00181C2D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50</w:t>
            </w:r>
          </w:p>
        </w:tc>
      </w:tr>
      <w:tr w:rsidR="00390B81" w:rsidRPr="00181C2D" w:rsidTr="00C73A8D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0B81" w:rsidRPr="00181C2D" w:rsidTr="00C73A8D">
        <w:trPr>
          <w:jc w:val="center"/>
        </w:trPr>
        <w:tc>
          <w:tcPr>
            <w:tcW w:w="535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24</w:t>
            </w:r>
          </w:p>
        </w:tc>
      </w:tr>
      <w:tr w:rsidR="00390B81" w:rsidRPr="00181C2D" w:rsidTr="00C73A8D">
        <w:trPr>
          <w:jc w:val="center"/>
        </w:trPr>
        <w:tc>
          <w:tcPr>
            <w:tcW w:w="535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0B81" w:rsidRPr="00181C2D" w:rsidTr="00C73A8D">
        <w:trPr>
          <w:jc w:val="center"/>
        </w:trPr>
        <w:tc>
          <w:tcPr>
            <w:tcW w:w="535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</w:tr>
      <w:tr w:rsidR="00390B81" w:rsidRPr="00181C2D" w:rsidTr="00C73A8D">
        <w:trPr>
          <w:jc w:val="center"/>
        </w:trPr>
        <w:tc>
          <w:tcPr>
            <w:tcW w:w="535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108/3</w:t>
            </w: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108/3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Примечание: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З –зачет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Для заочной формы обучения (профили «Маркетинг» и «Финансовый менеджмент»: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31"/>
        <w:gridCol w:w="1884"/>
        <w:gridCol w:w="1843"/>
      </w:tblGrid>
      <w:tr w:rsidR="00390B81" w:rsidRPr="00181C2D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Курс</w:t>
            </w:r>
          </w:p>
        </w:tc>
      </w:tr>
      <w:tr w:rsidR="00390B81" w:rsidRPr="00181C2D" w:rsidTr="00C73A8D">
        <w:trPr>
          <w:tblHeader/>
          <w:jc w:val="center"/>
        </w:trPr>
        <w:tc>
          <w:tcPr>
            <w:tcW w:w="5431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3</w:t>
            </w:r>
          </w:p>
        </w:tc>
      </w:tr>
      <w:tr w:rsidR="00390B81" w:rsidRPr="00181C2D" w:rsidTr="00C73A8D">
        <w:trPr>
          <w:trHeight w:val="630"/>
          <w:jc w:val="center"/>
        </w:trPr>
        <w:tc>
          <w:tcPr>
            <w:tcW w:w="5431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Контактная работа </w:t>
            </w: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16</w:t>
            </w:r>
          </w:p>
        </w:tc>
      </w:tr>
      <w:tr w:rsidR="00390B81" w:rsidRPr="00181C2D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В том числе:</w:t>
            </w:r>
          </w:p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</w:tr>
      <w:tr w:rsidR="00390B81" w:rsidRPr="00181C2D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</w:tr>
      <w:tr w:rsidR="00390B81" w:rsidRPr="00181C2D" w:rsidTr="00C73A8D">
        <w:trPr>
          <w:trHeight w:val="405"/>
          <w:jc w:val="center"/>
        </w:trPr>
        <w:tc>
          <w:tcPr>
            <w:tcW w:w="5431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 / 3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 3</w:t>
            </w:r>
          </w:p>
        </w:tc>
      </w:tr>
    </w:tbl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Примечание: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З –зачет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5. Содержание и структура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5.1 Содержание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"/>
        <w:gridCol w:w="2240"/>
        <w:gridCol w:w="6969"/>
      </w:tblGrid>
      <w:tr w:rsidR="00390B81" w:rsidRPr="00181C2D" w:rsidTr="001D28B7">
        <w:trPr>
          <w:trHeight w:val="156"/>
          <w:tblHeader/>
          <w:jc w:val="center"/>
        </w:trPr>
        <w:tc>
          <w:tcPr>
            <w:tcW w:w="46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1C2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4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1C2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969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1C2D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90B81" w:rsidRPr="00181C2D" w:rsidTr="001D28B7">
        <w:trPr>
          <w:trHeight w:val="1779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  <w:p w:rsidR="00390B81" w:rsidRPr="00181C2D" w:rsidRDefault="00390B81" w:rsidP="001D28B7">
            <w:pPr>
              <w:pStyle w:val="Default"/>
            </w:pPr>
          </w:p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969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Определение корпоративного управления.  Понятие корпоративного менеджмента. Преимущества и недостатки корпорации. Функциональная структура корпорации. Корпоративная форма организации и ее альтернативы. Концепция «участников» в корпоративном управлении и ее недостатки. Рыночные механизмы корпоративного контроля. </w:t>
            </w:r>
          </w:p>
        </w:tc>
      </w:tr>
      <w:tr w:rsidR="00390B81" w:rsidRPr="00181C2D" w:rsidTr="001D28B7">
        <w:trPr>
          <w:trHeight w:val="159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181C2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6969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Корпоративная среда и корпоративные отношения. Основные функции корпоративного менеджмента. Менеджмент коллегиальных органов управления корпорацией. Положение о корпоративной модели деятельности. Корпоративные стандарты. Основных требования, предъявляемые к содержанию документированных процедур корпорации.  </w:t>
            </w:r>
          </w:p>
        </w:tc>
      </w:tr>
      <w:tr w:rsidR="00390B81" w:rsidRPr="00181C2D" w:rsidTr="001D28B7">
        <w:trPr>
          <w:trHeight w:val="15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6969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Эталонные модели корпоративного управления. Основные признаки корпоративной модели Корпорация в международной экономической системе. Влияние политических предпочтений, финансовой системы и правовых ограничений на выбор модели корпоративного управления. </w:t>
            </w:r>
          </w:p>
        </w:tc>
      </w:tr>
      <w:tr w:rsidR="00390B81" w:rsidRPr="00181C2D" w:rsidTr="001D28B7">
        <w:trPr>
          <w:trHeight w:val="15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6969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Виды корпораций: АО, холдинги и финансово-промышленные группы. Правовое регулирование деятельности АО. Порядок создания, реорганизации, ликвидации акционерного общества. Права и обязанности акционеров. Совет директоров. </w:t>
            </w:r>
          </w:p>
        </w:tc>
      </w:tr>
      <w:tr w:rsidR="00390B81" w:rsidRPr="00181C2D" w:rsidTr="001D28B7">
        <w:trPr>
          <w:trHeight w:val="117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6969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Понятие стратегического управления корпорацией. Стратегические цели корпорации. Специфика стратегии.  Миссия и философия корпорации.  Основные цели и задачи корпорации. Стратегический анализ потенциала корпорации. Понятие и значение диагностики корпорации. Факторы, определяющие стратегию корпорации. </w:t>
            </w:r>
          </w:p>
        </w:tc>
      </w:tr>
      <w:tr w:rsidR="00390B81" w:rsidRPr="00181C2D" w:rsidTr="001D28B7">
        <w:trPr>
          <w:trHeight w:val="244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6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6969" w:type="dxa"/>
          </w:tcPr>
          <w:p w:rsidR="00390B81" w:rsidRPr="00181C2D" w:rsidRDefault="00390B81" w:rsidP="001D28B7">
            <w:pPr>
              <w:pStyle w:val="Default"/>
            </w:pPr>
            <w:r w:rsidRPr="00181C2D">
              <w:t>Основные принципы деятельности крупных корпораций. Теория многонациональной корпорации. Виды холдингов. Проблемы развития ФПГ в России. Этапы формирования организационной структуры корпорации. Реорганизация корпорации. Реструктуризация корпорации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br w:type="page"/>
        <w:t>5.2 Разделы дисциплины и виды занятий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очной формы обучения: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5224"/>
        <w:gridCol w:w="857"/>
        <w:gridCol w:w="1002"/>
        <w:gridCol w:w="857"/>
        <w:gridCol w:w="840"/>
      </w:tblGrid>
      <w:tr w:rsidR="00390B81" w:rsidRPr="00181C2D" w:rsidTr="001D28B7">
        <w:trPr>
          <w:trHeight w:val="505"/>
          <w:tblHeader/>
          <w:jc w:val="center"/>
        </w:trPr>
        <w:tc>
          <w:tcPr>
            <w:tcW w:w="622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22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СРС</w:t>
            </w:r>
          </w:p>
        </w:tc>
      </w:tr>
      <w:tr w:rsidR="00390B81" w:rsidRPr="00181C2D" w:rsidTr="001D28B7">
        <w:trPr>
          <w:trHeight w:val="255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188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252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58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220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80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242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24" w:type="dxa"/>
            <w:vAlign w:val="center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Итого: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34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50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24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заочной формы обучения (профили «Маркетинг» и «Финансовый менеджмент»):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7"/>
        <w:gridCol w:w="4842"/>
        <w:gridCol w:w="903"/>
        <w:gridCol w:w="929"/>
        <w:gridCol w:w="725"/>
        <w:gridCol w:w="894"/>
      </w:tblGrid>
      <w:tr w:rsidR="00390B81" w:rsidRPr="00181C2D" w:rsidTr="001D28B7">
        <w:trPr>
          <w:trHeight w:val="963"/>
          <w:tblHeader/>
          <w:jc w:val="center"/>
        </w:trPr>
        <w:tc>
          <w:tcPr>
            <w:tcW w:w="717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СРС</w:t>
            </w:r>
          </w:p>
        </w:tc>
      </w:tr>
      <w:tr w:rsidR="00390B81" w:rsidRPr="00181C2D" w:rsidTr="001D28B7">
        <w:trPr>
          <w:trHeight w:val="22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9</w:t>
            </w:r>
          </w:p>
        </w:tc>
      </w:tr>
      <w:tr w:rsidR="00390B81" w:rsidRPr="00181C2D" w:rsidTr="001D28B7">
        <w:trPr>
          <w:trHeight w:val="38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9</w:t>
            </w:r>
          </w:p>
        </w:tc>
      </w:tr>
      <w:tr w:rsidR="00390B81" w:rsidRPr="00181C2D" w:rsidTr="001D28B7">
        <w:trPr>
          <w:trHeight w:val="38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</w:t>
            </w:r>
          </w:p>
        </w:tc>
      </w:tr>
      <w:tr w:rsidR="00390B81" w:rsidRPr="00181C2D" w:rsidTr="001D28B7">
        <w:trPr>
          <w:trHeight w:val="646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535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268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406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842" w:type="dxa"/>
            <w:vAlign w:val="center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ИТОГО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"/>
        <w:gridCol w:w="2499"/>
        <w:gridCol w:w="6467"/>
      </w:tblGrid>
      <w:tr w:rsidR="00390B81" w:rsidRPr="001D28B7" w:rsidTr="001D28B7">
        <w:trPr>
          <w:trHeight w:val="1667"/>
          <w:tblHeader/>
          <w:jc w:val="center"/>
        </w:trPr>
        <w:tc>
          <w:tcPr>
            <w:tcW w:w="495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99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467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0B81" w:rsidRPr="001D28B7" w:rsidTr="001D28B7">
        <w:trPr>
          <w:trHeight w:val="106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CM27"/>
              <w:spacing w:after="0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Характеристики корпоративной формы бизнеса.</w:t>
            </w:r>
          </w:p>
        </w:tc>
        <w:tc>
          <w:tcPr>
            <w:tcW w:w="6467" w:type="dxa"/>
            <w:vMerge w:val="restart"/>
            <w:vAlign w:val="center"/>
          </w:tcPr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>- 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      </w:r>
          </w:p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>- Фаррахов А. Менеджмент: Учебное пособие. 2-е изд. Стандарт третьего поколения. — СПб.: Питер, 2014. — 352 с.: ил. — (Серия «Учебное пособие»).</w:t>
            </w:r>
          </w:p>
          <w:p w:rsidR="00390B81" w:rsidRPr="001D28B7" w:rsidRDefault="00390B81" w:rsidP="001D28B7">
            <w:pPr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 xml:space="preserve">- Гуляева, Ольга Анатольевна. Правовые основы корпоративного управления [Текст] : учеб. пособие / О. А. Гуляева, ПГУПС. - СПб. : ПГУПС, 2007 - 120 с. </w:t>
            </w:r>
          </w:p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 xml:space="preserve">- Корпоративный менеджмент  [Текст] : учеб. пособие / И. И. Мазур [и др.]. - 2-е изд., перераб. и доп. - М. : Омега-Л, 2008. - 781 с. - (Современное бизнес-образование). - ISBN 978-5-370-00502-2 </w:t>
            </w:r>
          </w:p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>- Корпоративное управление  [Текст] : учеб. пособие / В. Г. Антонов [и др.] ; ред. В. Г. Антонов. - М. : Форум - ИНФРА-М, 2006. - 285 с. - ISBN 5-8199-0277-7</w:t>
            </w:r>
          </w:p>
          <w:p w:rsidR="00390B81" w:rsidRPr="001D28B7" w:rsidRDefault="00390B81" w:rsidP="001D28B7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1330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2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CM27"/>
              <w:spacing w:after="0"/>
              <w:rPr>
                <w:bCs/>
                <w:color w:val="000000"/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Системы корпоративного управления.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135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3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Модели корпоративного управления.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2135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4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Defaul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 xml:space="preserve">Нормативно-правовые основы деятельности корпораций 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1679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5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 xml:space="preserve">Стратегическое управление корпорацией. 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231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6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Defaul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Формы интеграции крупных корпораций.</w:t>
            </w:r>
          </w:p>
          <w:p w:rsidR="00390B81" w:rsidRPr="001D28B7" w:rsidRDefault="00390B81" w:rsidP="001D28B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181C2D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</w:r>
    </w:p>
    <w:p w:rsidR="00390B81" w:rsidRPr="00181C2D" w:rsidRDefault="00390B81" w:rsidP="001D28B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Фаррахов А. Менеджмент: Учебное пособие. 2-е изд. Стандарт третьего по-</w:t>
      </w:r>
    </w:p>
    <w:p w:rsidR="00390B81" w:rsidRPr="00181C2D" w:rsidRDefault="00390B81" w:rsidP="001D28B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коления. — СПб.: Питер, 2014. — 352 с.: ил. — (Серия «Учебное</w:t>
      </w:r>
    </w:p>
    <w:p w:rsidR="00390B81" w:rsidRDefault="00390B81" w:rsidP="001D28B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пособие»).</w:t>
      </w:r>
    </w:p>
    <w:p w:rsidR="00390B81" w:rsidRPr="00181C2D" w:rsidRDefault="00390B81" w:rsidP="001D28B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sz w:val="28"/>
          <w:szCs w:val="28"/>
        </w:rPr>
        <w:t xml:space="preserve">Гуляева, Ольга Анатольевна. Правовые основы корпоративного управления [Текст] : учеб. пособие / О. А. Гуляева, </w:t>
      </w:r>
      <w:r w:rsidRPr="00181C2D">
        <w:rPr>
          <w:rFonts w:ascii="Times New Roman" w:hAnsi="Times New Roman"/>
          <w:bCs/>
          <w:sz w:val="28"/>
          <w:szCs w:val="28"/>
        </w:rPr>
        <w:t xml:space="preserve">ПГУПС. - СПб. : ПГУПС, 2007- 120 с. </w:t>
      </w:r>
    </w:p>
    <w:p w:rsidR="00390B81" w:rsidRDefault="00390B81" w:rsidP="001D28B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81C2D">
        <w:rPr>
          <w:rFonts w:ascii="Times New Roman" w:hAnsi="Times New Roman"/>
          <w:sz w:val="28"/>
          <w:szCs w:val="28"/>
        </w:rPr>
        <w:t>Корпоративный менеджмент  [Текст] : учеб. пособие / И. И. Мазур [и др.]. - 2-е изд., перераб. и доп. - М. : Омега-Л, 2008. - 781 с. - (Современное бизнес-образование). - ISBN 978-5-370-00502-2 : 310 Корпоративное управление  [Текст] : учеб. пособие / В. Г. Антонов [и др.] ; ред. В. Г. Антонов. - М. : Форум - ИНФРА-М, 2006. - 285 с. - ISBN 5-8199-0277-7</w:t>
      </w:r>
    </w:p>
    <w:p w:rsidR="00390B81" w:rsidRPr="00181C2D" w:rsidRDefault="00390B81" w:rsidP="001D28B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 xml:space="preserve">Федеральный закон от 26 декабря 1995 г. № 208-ФЗ «Об акционерных обществах»   </w:t>
      </w:r>
      <w:hyperlink r:id="rId9" w:history="1">
        <w:r w:rsidRPr="00181C2D">
          <w:rPr>
            <w:rStyle w:val="Hyperlink"/>
            <w:sz w:val="28"/>
            <w:szCs w:val="28"/>
            <w:shd w:val="clear" w:color="auto" w:fill="FFFFFF"/>
          </w:rPr>
          <w:t>www.consultant.ru/document/cons_doc</w:t>
        </w:r>
      </w:hyperlink>
    </w:p>
    <w:p w:rsidR="00390B81" w:rsidRPr="00181C2D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>Федеральный закон от 07.08.2001 г. № 120-ФЗ «О внесении изменений и дополнений в ФЗ «Об акционерных обществах».</w:t>
      </w:r>
      <w:hyperlink r:id="rId10" w:history="1">
        <w:r w:rsidRPr="00181C2D">
          <w:rPr>
            <w:rStyle w:val="Hyperlink"/>
            <w:sz w:val="28"/>
            <w:szCs w:val="28"/>
            <w:shd w:val="clear" w:color="auto" w:fill="FFFFFF"/>
          </w:rPr>
          <w:t>www.consultant.ru/document/cons_doc</w:t>
        </w:r>
      </w:hyperlink>
    </w:p>
    <w:p w:rsidR="00390B81" w:rsidRPr="001D28B7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>Федеральный закон от 24.02.04. № 5-ФЗ «О внесении изменений в Федеральный закон «Об акционерных обществах».</w:t>
      </w:r>
      <w:hyperlink r:id="rId11" w:history="1">
        <w:r w:rsidRPr="00181C2D">
          <w:rPr>
            <w:rStyle w:val="Hyperlink"/>
            <w:sz w:val="28"/>
            <w:szCs w:val="28"/>
            <w:shd w:val="clear" w:color="auto" w:fill="FFFFFF"/>
          </w:rPr>
          <w:t>www.consultant.ru/document/cons_doc</w:t>
        </w:r>
      </w:hyperlink>
    </w:p>
    <w:p w:rsidR="00390B81" w:rsidRPr="00181C2D" w:rsidRDefault="00390B81" w:rsidP="001D28B7">
      <w:pPr>
        <w:spacing w:line="240" w:lineRule="auto"/>
        <w:ind w:left="360" w:firstLine="0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2" w:history="1">
        <w:r w:rsidRPr="00852610">
          <w:rPr>
            <w:sz w:val="28"/>
            <w:szCs w:val="28"/>
          </w:rPr>
          <w:t>http://www.zdmira.com/arhiv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Архив номеров </w:t>
      </w:r>
      <w:hyperlink r:id="rId13" w:history="1">
        <w:r w:rsidRPr="00852610">
          <w:rPr>
            <w:sz w:val="28"/>
            <w:szCs w:val="28"/>
          </w:rPr>
          <w:t>журнала «Маркетинг в России и за рубежом»</w:t>
        </w:r>
      </w:hyperlink>
      <w:r w:rsidRPr="00852610">
        <w:rPr>
          <w:sz w:val="28"/>
          <w:szCs w:val="28"/>
        </w:rPr>
        <w:t xml:space="preserve"> [Электронный ресурс]. Режим доступа:  </w:t>
      </w:r>
      <w:hyperlink r:id="rId14" w:history="1">
        <w:r w:rsidRPr="00852610">
          <w:rPr>
            <w:sz w:val="28"/>
            <w:szCs w:val="28"/>
          </w:rPr>
          <w:t>http://www.mavriz.ru/annotations/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Архив номеров </w:t>
      </w:r>
      <w:hyperlink r:id="rId15" w:history="1">
        <w:r w:rsidRPr="00852610">
          <w:rPr>
            <w:sz w:val="28"/>
            <w:szCs w:val="28"/>
          </w:rPr>
          <w:t>журнала «Менеджмент в России и за рубежом»</w:t>
        </w:r>
      </w:hyperlink>
      <w:r w:rsidRPr="00852610">
        <w:rPr>
          <w:sz w:val="28"/>
          <w:szCs w:val="28"/>
        </w:rPr>
        <w:t xml:space="preserve"> [Электронный ресурс]. Режим доступа:  http://www.mevriz.ru/annotations/,</w:t>
      </w:r>
      <w:r w:rsidRPr="00852610">
        <w:t xml:space="preserve"> </w:t>
      </w:r>
      <w:r w:rsidRPr="00852610">
        <w:rPr>
          <w:sz w:val="28"/>
          <w:szCs w:val="28"/>
        </w:rPr>
        <w:t>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16" w:history="1">
        <w:r w:rsidRPr="00852610">
          <w:rPr>
            <w:rStyle w:val="Hyperlink"/>
            <w:sz w:val="28"/>
            <w:szCs w:val="28"/>
          </w:rPr>
          <w:t>https://www.kommersant.ru/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hyperlink r:id="rId17" w:history="1">
        <w:r w:rsidRPr="00852610">
          <w:rPr>
            <w:sz w:val="28"/>
            <w:szCs w:val="28"/>
          </w:rPr>
          <w:t>Маркетинг журнал 4p.ru</w:t>
        </w:r>
      </w:hyperlink>
      <w:r w:rsidRPr="00852610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8" w:history="1">
        <w:r w:rsidRPr="00852610">
          <w:rPr>
            <w:sz w:val="28"/>
            <w:szCs w:val="28"/>
          </w:rPr>
          <w:t>http://www.rg.ru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Социальная реклама. Информационно-аналитическое агентство. Новости, аналитика, события, медиа-библиотека, социальный каталог [Электронный ресурс]. Режим доступа:  </w:t>
      </w:r>
      <w:hyperlink r:id="rId19" w:history="1">
        <w:r w:rsidRPr="00852610">
          <w:rPr>
            <w:sz w:val="28"/>
            <w:szCs w:val="28"/>
          </w:rPr>
          <w:t>http://www.socreklama.ru/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Федеральная служба государственной статистики [Электронный ресурс]. Режим доступа:  http://www.gks.ru,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20" w:tgtFrame="_blank" w:history="1">
        <w:r w:rsidRPr="00852610">
          <w:rPr>
            <w:sz w:val="28"/>
            <w:szCs w:val="28"/>
          </w:rPr>
          <w:t>www.gost.ru/wps/portal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Эксперт. Журнал [Электронный ресурс]. Режим доступа:  http://www.expert.ru,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1" w:history="1">
        <w:r w:rsidRPr="00852610">
          <w:rPr>
            <w:sz w:val="28"/>
            <w:szCs w:val="28"/>
          </w:rPr>
          <w:t>http://window.edu.ru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hyperlink r:id="rId22" w:history="1">
        <w:r w:rsidRPr="00852610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Pr="00852610">
        <w:rPr>
          <w:sz w:val="28"/>
          <w:szCs w:val="28"/>
        </w:rPr>
        <w:t xml:space="preserve"> [Электронный ресурс]. Режим доступа: </w:t>
      </w:r>
      <w:hyperlink r:id="rId23" w:history="1">
        <w:r w:rsidRPr="00852610">
          <w:rPr>
            <w:sz w:val="28"/>
            <w:szCs w:val="28"/>
          </w:rPr>
          <w:t>http://www.aup.ru/library/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390B81" w:rsidRPr="00181C2D" w:rsidRDefault="00390B81" w:rsidP="001D28B7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Порядок изучения дисциплины следующий:</w:t>
      </w:r>
    </w:p>
    <w:p w:rsidR="00390B81" w:rsidRPr="00181C2D" w:rsidRDefault="00390B81" w:rsidP="001D28B7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90B81" w:rsidRPr="00181C2D" w:rsidRDefault="00390B81" w:rsidP="001D28B7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90B81" w:rsidRDefault="00390B81" w:rsidP="001D28B7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90B81" w:rsidRPr="00181C2D" w:rsidRDefault="00390B81" w:rsidP="001D28B7">
      <w:pPr>
        <w:pStyle w:val="ListParagraph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90B81" w:rsidRPr="00181C2D" w:rsidRDefault="00390B81" w:rsidP="001D28B7">
      <w:pPr>
        <w:widowControl/>
        <w:numPr>
          <w:ilvl w:val="0"/>
          <w:numId w:val="12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181C2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90B81" w:rsidRPr="00181C2D" w:rsidRDefault="00390B81" w:rsidP="001D28B7">
      <w:pPr>
        <w:widowControl/>
        <w:numPr>
          <w:ilvl w:val="0"/>
          <w:numId w:val="12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181C2D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181C2D">
        <w:rPr>
          <w:b/>
          <w:bCs/>
          <w:sz w:val="28"/>
          <w:szCs w:val="28"/>
        </w:rPr>
        <w:t xml:space="preserve"> </w:t>
      </w:r>
      <w:r w:rsidRPr="00181C2D">
        <w:rPr>
          <w:bCs/>
          <w:sz w:val="28"/>
          <w:szCs w:val="28"/>
        </w:rPr>
        <w:t>(демонстрация мультимедийных</w:t>
      </w:r>
      <w:r w:rsidRPr="00181C2D">
        <w:rPr>
          <w:b/>
          <w:bCs/>
          <w:sz w:val="28"/>
          <w:szCs w:val="28"/>
        </w:rPr>
        <w:t xml:space="preserve"> </w:t>
      </w:r>
      <w:r w:rsidRPr="00181C2D">
        <w:rPr>
          <w:bCs/>
          <w:sz w:val="28"/>
          <w:szCs w:val="28"/>
        </w:rPr>
        <w:t>материалов);</w:t>
      </w:r>
    </w:p>
    <w:p w:rsidR="00390B81" w:rsidRPr="00181C2D" w:rsidRDefault="00390B81" w:rsidP="001D28B7">
      <w:pPr>
        <w:widowControl/>
        <w:numPr>
          <w:ilvl w:val="0"/>
          <w:numId w:val="12"/>
        </w:numPr>
        <w:spacing w:line="240" w:lineRule="auto"/>
        <w:outlineLvl w:val="0"/>
        <w:rPr>
          <w:sz w:val="28"/>
          <w:szCs w:val="28"/>
        </w:rPr>
      </w:pPr>
      <w:r w:rsidRPr="00181C2D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390B81" w:rsidRPr="00181C2D" w:rsidRDefault="00390B81" w:rsidP="001D28B7">
      <w:pPr>
        <w:widowControl/>
        <w:numPr>
          <w:ilvl w:val="0"/>
          <w:numId w:val="12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Интернет-сервисы и электронные ресурсы (поисковые</w:t>
      </w:r>
      <w:r w:rsidRPr="00181C2D">
        <w:rPr>
          <w:b/>
          <w:bCs/>
          <w:sz w:val="28"/>
          <w:szCs w:val="28"/>
        </w:rPr>
        <w:t xml:space="preserve"> </w:t>
      </w:r>
      <w:r w:rsidRPr="00181C2D">
        <w:rPr>
          <w:bCs/>
          <w:sz w:val="28"/>
          <w:szCs w:val="28"/>
        </w:rPr>
        <w:t>системы, электронная почта, онлайн-энциклопедии и</w:t>
      </w:r>
      <w:r w:rsidRPr="00181C2D">
        <w:rPr>
          <w:b/>
          <w:bCs/>
          <w:sz w:val="28"/>
          <w:szCs w:val="28"/>
        </w:rPr>
        <w:t xml:space="preserve"> </w:t>
      </w:r>
      <w:r w:rsidRPr="00181C2D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390B81" w:rsidRPr="00181C2D" w:rsidRDefault="00390B81" w:rsidP="001D28B7">
      <w:pPr>
        <w:widowControl/>
        <w:numPr>
          <w:ilvl w:val="0"/>
          <w:numId w:val="12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программное обеспечение:</w:t>
      </w:r>
    </w:p>
    <w:p w:rsidR="00390B81" w:rsidRPr="00181C2D" w:rsidRDefault="00390B81" w:rsidP="001D28B7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jc w:val="left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ab/>
      </w:r>
      <w:r>
        <w:rPr>
          <w:bCs/>
          <w:sz w:val="28"/>
          <w:szCs w:val="28"/>
          <w:lang w:val="en-US"/>
        </w:rPr>
        <w:tab/>
        <w:t>Microsoft Windows</w:t>
      </w:r>
      <w:r w:rsidRPr="00181C2D">
        <w:rPr>
          <w:bCs/>
          <w:sz w:val="28"/>
          <w:szCs w:val="28"/>
          <w:lang w:val="en-US"/>
        </w:rPr>
        <w:t>;</w:t>
      </w:r>
    </w:p>
    <w:p w:rsidR="00390B81" w:rsidRDefault="00390B81" w:rsidP="001D28B7">
      <w:pPr>
        <w:spacing w:line="240" w:lineRule="auto"/>
        <w:ind w:left="708" w:firstLine="708"/>
        <w:rPr>
          <w:bCs/>
          <w:sz w:val="28"/>
          <w:szCs w:val="28"/>
        </w:rPr>
      </w:pPr>
      <w:r w:rsidRPr="00181C2D">
        <w:rPr>
          <w:bCs/>
          <w:sz w:val="28"/>
          <w:szCs w:val="28"/>
          <w:lang w:val="en-US"/>
        </w:rPr>
        <w:t>Mi</w:t>
      </w:r>
      <w:r>
        <w:rPr>
          <w:bCs/>
          <w:sz w:val="28"/>
          <w:szCs w:val="28"/>
          <w:lang w:val="en-US"/>
        </w:rPr>
        <w:t>crosoft Office</w:t>
      </w:r>
      <w:r w:rsidRPr="00181C2D">
        <w:rPr>
          <w:bCs/>
          <w:sz w:val="28"/>
          <w:szCs w:val="28"/>
          <w:lang w:val="en-US"/>
        </w:rPr>
        <w:t xml:space="preserve">. </w:t>
      </w:r>
    </w:p>
    <w:p w:rsidR="00390B81" w:rsidRDefault="00390B81" w:rsidP="001D28B7">
      <w:pPr>
        <w:spacing w:line="240" w:lineRule="auto"/>
        <w:ind w:left="708" w:firstLine="708"/>
        <w:rPr>
          <w:bCs/>
          <w:sz w:val="28"/>
          <w:szCs w:val="28"/>
        </w:rPr>
      </w:pPr>
    </w:p>
    <w:p w:rsidR="00390B81" w:rsidRPr="001D28B7" w:rsidRDefault="00390B81" w:rsidP="001D28B7">
      <w:pPr>
        <w:spacing w:line="240" w:lineRule="auto"/>
        <w:ind w:left="708" w:firstLine="708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14.2pt;margin-top:-12.35pt;width:499.35pt;height:661.1pt;z-index:251660288;visibility:visible">
            <v:imagedata r:id="rId24" o:title=""/>
          </v:shape>
        </w:pict>
      </w:r>
      <w:r w:rsidRPr="00181C2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spacing w:line="240" w:lineRule="auto"/>
        <w:ind w:firstLine="851"/>
        <w:rPr>
          <w:bCs/>
          <w:sz w:val="28"/>
        </w:rPr>
      </w:pPr>
      <w:r w:rsidRPr="00181C2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390B81" w:rsidRPr="00181C2D" w:rsidRDefault="00390B81" w:rsidP="001D28B7">
      <w:pPr>
        <w:pStyle w:val="ListParagraph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181C2D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390B81" w:rsidRPr="00181C2D" w:rsidRDefault="00390B81" w:rsidP="001D28B7">
      <w:pPr>
        <w:pStyle w:val="ListParagraph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181C2D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390B81" w:rsidRPr="00181C2D" w:rsidRDefault="00390B81" w:rsidP="001D28B7">
      <w:pPr>
        <w:pStyle w:val="ListParagraph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181C2D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390B81" w:rsidRPr="00181C2D" w:rsidRDefault="00390B81" w:rsidP="001D28B7">
      <w:pPr>
        <w:spacing w:line="240" w:lineRule="auto"/>
        <w:ind w:firstLine="851"/>
        <w:rPr>
          <w:bCs/>
          <w:sz w:val="28"/>
        </w:rPr>
      </w:pPr>
      <w:r w:rsidRPr="00181C2D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390B81" w:rsidRPr="00181C2D" w:rsidRDefault="00390B81" w:rsidP="001D28B7">
      <w:pPr>
        <w:spacing w:line="240" w:lineRule="auto"/>
        <w:ind w:firstLine="851"/>
        <w:rPr>
          <w:bCs/>
          <w:sz w:val="28"/>
        </w:rPr>
      </w:pPr>
      <w:r w:rsidRPr="00181C2D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390B81" w:rsidRPr="00181C2D" w:rsidRDefault="00390B81" w:rsidP="001D28B7">
      <w:pPr>
        <w:spacing w:line="240" w:lineRule="auto"/>
        <w:ind w:firstLine="851"/>
        <w:rPr>
          <w:bCs/>
          <w:sz w:val="28"/>
        </w:rPr>
      </w:pPr>
      <w:r w:rsidRPr="00181C2D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90B81" w:rsidRPr="00181C2D" w:rsidRDefault="00390B81" w:rsidP="001D28B7">
      <w:pPr>
        <w:spacing w:line="240" w:lineRule="auto"/>
        <w:ind w:firstLine="851"/>
        <w:rPr>
          <w:bCs/>
          <w:sz w:val="28"/>
        </w:rPr>
      </w:pPr>
      <w:r w:rsidRPr="00181C2D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/>
      </w:tblPr>
      <w:tblGrid>
        <w:gridCol w:w="4786"/>
        <w:gridCol w:w="2268"/>
        <w:gridCol w:w="2517"/>
      </w:tblGrid>
      <w:tr w:rsidR="00390B81" w:rsidRPr="00181C2D" w:rsidTr="002C3A6E">
        <w:tc>
          <w:tcPr>
            <w:tcW w:w="4786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Разработчик программы, </w:t>
            </w:r>
          </w:p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О. А. Гуляева</w:t>
            </w:r>
          </w:p>
        </w:tc>
      </w:tr>
      <w:tr w:rsidR="00390B81" w:rsidRPr="00181C2D" w:rsidTr="002C3A6E">
        <w:trPr>
          <w:trHeight w:val="61"/>
        </w:trPr>
        <w:tc>
          <w:tcPr>
            <w:tcW w:w="4786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«01» марта 2016  г.</w:t>
            </w:r>
          </w:p>
        </w:tc>
        <w:tc>
          <w:tcPr>
            <w:tcW w:w="226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390B81" w:rsidRPr="00181C2D" w:rsidSect="00D3380B">
      <w:footerReference w:type="even" r:id="rId25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B81" w:rsidRDefault="00390B81">
      <w:r>
        <w:separator/>
      </w:r>
    </w:p>
  </w:endnote>
  <w:endnote w:type="continuationSeparator" w:id="0">
    <w:p w:rsidR="00390B81" w:rsidRDefault="00390B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B81" w:rsidRDefault="00390B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90B81" w:rsidRDefault="00390B8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B81" w:rsidRDefault="00390B81">
      <w:r>
        <w:separator/>
      </w:r>
    </w:p>
  </w:footnote>
  <w:footnote w:type="continuationSeparator" w:id="0">
    <w:p w:rsidR="00390B81" w:rsidRDefault="00390B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FA0957"/>
    <w:multiLevelType w:val="hybridMultilevel"/>
    <w:tmpl w:val="0986D9C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203E3314"/>
    <w:multiLevelType w:val="hybridMultilevel"/>
    <w:tmpl w:val="A13E3FF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C823615"/>
    <w:multiLevelType w:val="hybridMultilevel"/>
    <w:tmpl w:val="14C29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EA13F5"/>
    <w:multiLevelType w:val="hybridMultilevel"/>
    <w:tmpl w:val="81D8C50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50AE6F8C"/>
    <w:multiLevelType w:val="hybridMultilevel"/>
    <w:tmpl w:val="5A6676C6"/>
    <w:lvl w:ilvl="0" w:tplc="654207D2">
      <w:start w:val="4"/>
      <w:numFmt w:val="bullet"/>
      <w:lvlText w:val="–"/>
      <w:lvlJc w:val="left"/>
      <w:pPr>
        <w:ind w:left="1080" w:hanging="360"/>
      </w:pPr>
      <w:rPr>
        <w:rFonts w:ascii="News701 BT" w:hAnsi="News701 BT" w:hint="default"/>
      </w:rPr>
    </w:lvl>
    <w:lvl w:ilvl="1" w:tplc="654207D2">
      <w:start w:val="4"/>
      <w:numFmt w:val="bullet"/>
      <w:lvlText w:val="–"/>
      <w:lvlJc w:val="left"/>
      <w:pPr>
        <w:ind w:left="1800" w:hanging="360"/>
      </w:pPr>
      <w:rPr>
        <w:rFonts w:ascii="News701 BT" w:hAnsi="News701 BT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00310C9"/>
    <w:multiLevelType w:val="hybridMultilevel"/>
    <w:tmpl w:val="619E4832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2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8"/>
  </w:num>
  <w:num w:numId="4">
    <w:abstractNumId w:val="19"/>
  </w:num>
  <w:num w:numId="5">
    <w:abstractNumId w:val="23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8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"/>
  </w:num>
  <w:num w:numId="18">
    <w:abstractNumId w:val="5"/>
  </w:num>
  <w:num w:numId="19">
    <w:abstractNumId w:val="12"/>
  </w:num>
  <w:num w:numId="20">
    <w:abstractNumId w:val="0"/>
  </w:num>
  <w:num w:numId="21">
    <w:abstractNumId w:val="20"/>
  </w:num>
  <w:num w:numId="22">
    <w:abstractNumId w:val="6"/>
  </w:num>
  <w:num w:numId="23">
    <w:abstractNumId w:val="21"/>
  </w:num>
  <w:num w:numId="24">
    <w:abstractNumId w:val="3"/>
  </w:num>
  <w:num w:numId="25">
    <w:abstractNumId w:val="22"/>
  </w:num>
  <w:num w:numId="26">
    <w:abstractNumId w:val="11"/>
  </w:num>
  <w:num w:numId="27">
    <w:abstractNumId w:val="15"/>
  </w:num>
  <w:num w:numId="28">
    <w:abstractNumId w:val="7"/>
  </w:num>
  <w:num w:numId="29">
    <w:abstractNumId w:val="2"/>
  </w:num>
  <w:num w:numId="30">
    <w:abstractNumId w:val="2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407D7"/>
    <w:rsid w:val="00040834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4A93"/>
    <w:rsid w:val="000B631C"/>
    <w:rsid w:val="000B692A"/>
    <w:rsid w:val="000B785E"/>
    <w:rsid w:val="000B7EA3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5C91"/>
    <w:rsid w:val="001769ED"/>
    <w:rsid w:val="00177651"/>
    <w:rsid w:val="00177FEA"/>
    <w:rsid w:val="00180AEB"/>
    <w:rsid w:val="00181C2D"/>
    <w:rsid w:val="00182663"/>
    <w:rsid w:val="001855B9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6F3D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6F6A"/>
    <w:rsid w:val="001C7E6D"/>
    <w:rsid w:val="001D28B7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14A9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204EE"/>
    <w:rsid w:val="0022256D"/>
    <w:rsid w:val="00222936"/>
    <w:rsid w:val="0022297C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0C3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3A6E"/>
    <w:rsid w:val="002C55DE"/>
    <w:rsid w:val="002C5D17"/>
    <w:rsid w:val="002C703E"/>
    <w:rsid w:val="002D1A2E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5D43"/>
    <w:rsid w:val="002E6392"/>
    <w:rsid w:val="002E64D3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3DE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0E7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64A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90153"/>
    <w:rsid w:val="00390490"/>
    <w:rsid w:val="00390B81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C7B87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6C7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30E9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5E0B"/>
    <w:rsid w:val="004466DB"/>
    <w:rsid w:val="00451A7D"/>
    <w:rsid w:val="0045206B"/>
    <w:rsid w:val="00452827"/>
    <w:rsid w:val="00456106"/>
    <w:rsid w:val="0045633B"/>
    <w:rsid w:val="004618A3"/>
    <w:rsid w:val="00462926"/>
    <w:rsid w:val="00464B4A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3DBC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94B"/>
    <w:rsid w:val="004D6427"/>
    <w:rsid w:val="004D6974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240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E6C"/>
    <w:rsid w:val="00593114"/>
    <w:rsid w:val="00594106"/>
    <w:rsid w:val="00596AC2"/>
    <w:rsid w:val="00596B78"/>
    <w:rsid w:val="0059720D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0597"/>
    <w:rsid w:val="005C238C"/>
    <w:rsid w:val="005C3EF8"/>
    <w:rsid w:val="005C47CB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50C24"/>
    <w:rsid w:val="00652376"/>
    <w:rsid w:val="00656156"/>
    <w:rsid w:val="00656206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65DF"/>
    <w:rsid w:val="00696697"/>
    <w:rsid w:val="00696FFC"/>
    <w:rsid w:val="006A0723"/>
    <w:rsid w:val="006A0BC5"/>
    <w:rsid w:val="006A2A35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2803"/>
    <w:rsid w:val="006C2860"/>
    <w:rsid w:val="006C446E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671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E4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2B6"/>
    <w:rsid w:val="00810B87"/>
    <w:rsid w:val="00811C9C"/>
    <w:rsid w:val="00813C89"/>
    <w:rsid w:val="0081525D"/>
    <w:rsid w:val="0082074C"/>
    <w:rsid w:val="008209DF"/>
    <w:rsid w:val="00820BBA"/>
    <w:rsid w:val="00822C19"/>
    <w:rsid w:val="008240B9"/>
    <w:rsid w:val="0082411C"/>
    <w:rsid w:val="00825357"/>
    <w:rsid w:val="00831700"/>
    <w:rsid w:val="00831B20"/>
    <w:rsid w:val="00831D18"/>
    <w:rsid w:val="00832739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2610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79FF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6E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1590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C78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277E"/>
    <w:rsid w:val="00AA40A8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D29"/>
    <w:rsid w:val="00AC1070"/>
    <w:rsid w:val="00AC12D3"/>
    <w:rsid w:val="00AC1963"/>
    <w:rsid w:val="00AC2208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64D"/>
    <w:rsid w:val="00B20B9A"/>
    <w:rsid w:val="00B22986"/>
    <w:rsid w:val="00B239D2"/>
    <w:rsid w:val="00B273B8"/>
    <w:rsid w:val="00B27A14"/>
    <w:rsid w:val="00B3039A"/>
    <w:rsid w:val="00B3098B"/>
    <w:rsid w:val="00B3337C"/>
    <w:rsid w:val="00B336B6"/>
    <w:rsid w:val="00B34DD5"/>
    <w:rsid w:val="00B36DEB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529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2989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0C61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478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05790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9EB"/>
    <w:rsid w:val="00D17AAF"/>
    <w:rsid w:val="00D200EC"/>
    <w:rsid w:val="00D20869"/>
    <w:rsid w:val="00D20E5F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3F18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E89"/>
    <w:rsid w:val="00D82DF1"/>
    <w:rsid w:val="00D830C0"/>
    <w:rsid w:val="00D84B3F"/>
    <w:rsid w:val="00D84EFB"/>
    <w:rsid w:val="00D8565B"/>
    <w:rsid w:val="00D859B5"/>
    <w:rsid w:val="00D85DC0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33B9"/>
    <w:rsid w:val="00DA4083"/>
    <w:rsid w:val="00DA6214"/>
    <w:rsid w:val="00DA732E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8AE"/>
    <w:rsid w:val="00DD6A6E"/>
    <w:rsid w:val="00DD6CB8"/>
    <w:rsid w:val="00DD72F5"/>
    <w:rsid w:val="00DD77F5"/>
    <w:rsid w:val="00DD7864"/>
    <w:rsid w:val="00DE17FD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5102"/>
    <w:rsid w:val="00E1655E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879D0"/>
    <w:rsid w:val="00E90426"/>
    <w:rsid w:val="00E90FF5"/>
    <w:rsid w:val="00E913E1"/>
    <w:rsid w:val="00E92A19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13D"/>
    <w:rsid w:val="00EA64D5"/>
    <w:rsid w:val="00EB085A"/>
    <w:rsid w:val="00EB1B9D"/>
    <w:rsid w:val="00EB22CF"/>
    <w:rsid w:val="00EB24B2"/>
    <w:rsid w:val="00EB2ED7"/>
    <w:rsid w:val="00EB6A11"/>
    <w:rsid w:val="00EC1374"/>
    <w:rsid w:val="00EC380B"/>
    <w:rsid w:val="00EC4951"/>
    <w:rsid w:val="00EC4B06"/>
    <w:rsid w:val="00EC548A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883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1CFF"/>
    <w:rsid w:val="00F233E1"/>
    <w:rsid w:val="00F24730"/>
    <w:rsid w:val="00F2663E"/>
    <w:rsid w:val="00F26BA0"/>
    <w:rsid w:val="00F26D87"/>
    <w:rsid w:val="00F27588"/>
    <w:rsid w:val="00F30E81"/>
    <w:rsid w:val="00F310D9"/>
    <w:rsid w:val="00F318CC"/>
    <w:rsid w:val="00F3248F"/>
    <w:rsid w:val="00F34198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604C9"/>
    <w:rsid w:val="00F632EE"/>
    <w:rsid w:val="00F648E9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385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2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locked="1" w:semiHidden="0" w:uiPriority="0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locked="1" w:semiHidden="0" w:uiPriority="0"/>
    <w:lsdException w:name="List 2" w:unhideWhenUsed="1"/>
    <w:lsdException w:name="List 3" w:unhideWhenUsed="1"/>
    <w:lsdException w:name="List 4" w:locked="1" w:semiHidden="0" w:uiPriority="0"/>
    <w:lsdException w:name="List 5" w:locked="1" w:semiHidden="0" w:uiPriority="0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locked="1" w:semiHidden="0" w:uiPriority="0"/>
    <w:lsdException w:name="Date" w:locked="1" w:semiHidden="0" w:uiPriority="0"/>
    <w:lsdException w:name="Body Text First Indent" w:locked="1" w:semiHidden="0" w:uiPriority="0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342983"/>
    <w:pPr>
      <w:widowControl w:val="0"/>
      <w:spacing w:line="300" w:lineRule="auto"/>
      <w:ind w:firstLine="500"/>
      <w:jc w:val="both"/>
    </w:pPr>
    <w:rPr>
      <w:sz w:val="16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A0723"/>
    <w:rPr>
      <w:rFonts w:ascii="Arial" w:hAnsi="Arial"/>
      <w:snapToGrid w:val="0"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43C71"/>
    <w:rPr>
      <w:rFonts w:ascii="Arial" w:hAnsi="Arial"/>
      <w:b/>
      <w:snapToGrid w:val="0"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A0723"/>
    <w:rPr>
      <w:b/>
      <w:snapToGrid w:val="0"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A0723"/>
    <w:rPr>
      <w:snapToGrid w:val="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A0723"/>
    <w:rPr>
      <w:b/>
      <w:snapToGrid w:val="0"/>
      <w:sz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6A0723"/>
    <w:rPr>
      <w:b/>
      <w:snapToGrid w:val="0"/>
      <w:sz w:val="18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6A0723"/>
    <w:rPr>
      <w:rFonts w:ascii="Arial" w:hAnsi="Arial"/>
      <w:snapToGrid w:val="0"/>
      <w:sz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6A0723"/>
    <w:rPr>
      <w:caps/>
      <w:snapToGrid w:val="0"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6A0723"/>
    <w:rPr>
      <w:b/>
      <w:caps/>
      <w:snapToGrid w:val="0"/>
      <w:sz w:val="28"/>
    </w:rPr>
  </w:style>
  <w:style w:type="paragraph" w:customStyle="1" w:styleId="FR1">
    <w:name w:val="FR1"/>
    <w:uiPriority w:val="99"/>
    <w:rsid w:val="00342983"/>
    <w:pPr>
      <w:widowControl w:val="0"/>
      <w:jc w:val="right"/>
    </w:pPr>
    <w:rPr>
      <w:sz w:val="28"/>
      <w:szCs w:val="20"/>
    </w:rPr>
  </w:style>
  <w:style w:type="paragraph" w:customStyle="1" w:styleId="FR2">
    <w:name w:val="FR2"/>
    <w:uiPriority w:val="99"/>
    <w:rsid w:val="00342983"/>
    <w:pPr>
      <w:widowControl w:val="0"/>
    </w:pPr>
    <w:rPr>
      <w:rFonts w:ascii="Arial" w:hAnsi="Arial"/>
      <w:i/>
      <w:sz w:val="16"/>
      <w:szCs w:val="20"/>
    </w:rPr>
  </w:style>
  <w:style w:type="paragraph" w:styleId="Caption">
    <w:name w:val="caption"/>
    <w:basedOn w:val="Normal"/>
    <w:next w:val="Normal"/>
    <w:uiPriority w:val="99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BodyText">
    <w:name w:val="Body Text"/>
    <w:basedOn w:val="Normal"/>
    <w:link w:val="BodyTextChar"/>
    <w:uiPriority w:val="99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A0723"/>
    <w:rPr>
      <w:b/>
      <w:caps/>
      <w:snapToGrid w:val="0"/>
      <w:sz w:val="28"/>
    </w:rPr>
  </w:style>
  <w:style w:type="paragraph" w:customStyle="1" w:styleId="a0">
    <w:name w:val="Мой"/>
    <w:basedOn w:val="Normal"/>
    <w:uiPriority w:val="99"/>
    <w:rsid w:val="00342983"/>
    <w:pPr>
      <w:spacing w:line="360" w:lineRule="auto"/>
      <w:ind w:firstLine="720"/>
    </w:pPr>
    <w:rPr>
      <w:sz w:val="28"/>
    </w:rPr>
  </w:style>
  <w:style w:type="paragraph" w:styleId="BodyTextIndent">
    <w:name w:val="Body Text Indent"/>
    <w:basedOn w:val="Normal"/>
    <w:link w:val="BodyTextIndentChar"/>
    <w:uiPriority w:val="99"/>
    <w:rsid w:val="00342983"/>
    <w:pPr>
      <w:spacing w:line="260" w:lineRule="auto"/>
      <w:ind w:left="4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A0723"/>
    <w:rPr>
      <w:snapToGrid w:val="0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42983"/>
    <w:pPr>
      <w:spacing w:before="140" w:line="260" w:lineRule="auto"/>
      <w:ind w:firstLine="520"/>
      <w:jc w:val="left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A0723"/>
    <w:rPr>
      <w:snapToGrid w:val="0"/>
      <w:sz w:val="24"/>
    </w:rPr>
  </w:style>
  <w:style w:type="paragraph" w:styleId="BodyTextIndent3">
    <w:name w:val="Body Text Indent 3"/>
    <w:basedOn w:val="Normal"/>
    <w:link w:val="BodyTextIndent3Char"/>
    <w:uiPriority w:val="99"/>
    <w:rsid w:val="00342983"/>
    <w:pPr>
      <w:spacing w:line="240" w:lineRule="auto"/>
      <w:ind w:firstLine="720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43C71"/>
    <w:rPr>
      <w:snapToGrid w:val="0"/>
      <w:sz w:val="24"/>
    </w:rPr>
  </w:style>
  <w:style w:type="paragraph" w:styleId="BodyText2">
    <w:name w:val="Body Text 2"/>
    <w:basedOn w:val="Normal"/>
    <w:link w:val="BodyText2Char"/>
    <w:uiPriority w:val="99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A0723"/>
    <w:rPr>
      <w:b/>
      <w:snapToGrid w:val="0"/>
      <w:sz w:val="24"/>
    </w:rPr>
  </w:style>
  <w:style w:type="paragraph" w:styleId="Header">
    <w:name w:val="header"/>
    <w:basedOn w:val="Normal"/>
    <w:link w:val="HeaderChar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A0723"/>
    <w:rPr>
      <w:snapToGrid w:val="0"/>
      <w:sz w:val="16"/>
    </w:rPr>
  </w:style>
  <w:style w:type="character" w:styleId="PageNumber">
    <w:name w:val="page number"/>
    <w:basedOn w:val="DefaultParagraphFont"/>
    <w:uiPriority w:val="99"/>
    <w:rsid w:val="0034298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D2A38"/>
    <w:rPr>
      <w:snapToGrid w:val="0"/>
      <w:sz w:val="16"/>
    </w:rPr>
  </w:style>
  <w:style w:type="paragraph" w:styleId="BodyText3">
    <w:name w:val="Body Text 3"/>
    <w:basedOn w:val="Normal"/>
    <w:link w:val="BodyText3Char"/>
    <w:uiPriority w:val="99"/>
    <w:rsid w:val="00342983"/>
    <w:pPr>
      <w:spacing w:line="240" w:lineRule="auto"/>
      <w:ind w:firstLine="0"/>
    </w:pPr>
    <w:rPr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6A0723"/>
    <w:rPr>
      <w:snapToGrid w:val="0"/>
      <w:sz w:val="24"/>
    </w:rPr>
  </w:style>
  <w:style w:type="paragraph" w:customStyle="1" w:styleId="10">
    <w:name w:val="Название1"/>
    <w:basedOn w:val="Normal"/>
    <w:link w:val="a1"/>
    <w:uiPriority w:val="99"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Subtitle">
    <w:name w:val="Subtitle"/>
    <w:basedOn w:val="Normal"/>
    <w:link w:val="SubtitleChar"/>
    <w:uiPriority w:val="99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7C93"/>
    <w:rPr>
      <w:rFonts w:asciiTheme="majorHAnsi" w:eastAsiaTheme="majorEastAsia" w:hAnsiTheme="majorHAnsi" w:cstheme="majorBidi"/>
      <w:sz w:val="24"/>
      <w:szCs w:val="24"/>
    </w:rPr>
  </w:style>
  <w:style w:type="paragraph" w:customStyle="1" w:styleId="12">
    <w:name w:val="Обычный1"/>
    <w:uiPriority w:val="99"/>
    <w:rsid w:val="00342983"/>
    <w:pPr>
      <w:widowControl w:val="0"/>
      <w:spacing w:line="300" w:lineRule="auto"/>
      <w:ind w:firstLine="680"/>
      <w:jc w:val="both"/>
    </w:pPr>
    <w:rPr>
      <w:sz w:val="24"/>
      <w:szCs w:val="20"/>
    </w:rPr>
  </w:style>
  <w:style w:type="paragraph" w:styleId="FootnoteText">
    <w:name w:val="footnote text"/>
    <w:basedOn w:val="Normal"/>
    <w:link w:val="FootnoteTextChar"/>
    <w:uiPriority w:val="99"/>
    <w:rsid w:val="00342983"/>
    <w:pPr>
      <w:widowControl/>
      <w:spacing w:line="240" w:lineRule="auto"/>
      <w:ind w:firstLine="0"/>
      <w:jc w:val="left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A0723"/>
  </w:style>
  <w:style w:type="character" w:styleId="FootnoteReference">
    <w:name w:val="footnote reference"/>
    <w:basedOn w:val="DefaultParagraphFont"/>
    <w:uiPriority w:val="99"/>
    <w:rsid w:val="00342983"/>
    <w:rPr>
      <w:rFonts w:cs="Times New Roman"/>
      <w:vertAlign w:val="superscript"/>
    </w:rPr>
  </w:style>
  <w:style w:type="paragraph" w:customStyle="1" w:styleId="11">
    <w:name w:val="1_Список1"/>
    <w:basedOn w:val="Normal"/>
    <w:uiPriority w:val="99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z w:val="20"/>
    </w:rPr>
  </w:style>
  <w:style w:type="paragraph" w:styleId="BalloonText">
    <w:name w:val="Balloon Text"/>
    <w:basedOn w:val="Normal"/>
    <w:link w:val="BalloonTextChar"/>
    <w:uiPriority w:val="99"/>
    <w:rsid w:val="00F37C17"/>
    <w:rPr>
      <w:rFonts w:ascii="Tahoma" w:hAnsi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A0723"/>
    <w:rPr>
      <w:rFonts w:ascii="Tahoma" w:hAnsi="Tahoma"/>
      <w:snapToGrid w:val="0"/>
      <w:sz w:val="16"/>
    </w:rPr>
  </w:style>
  <w:style w:type="table" w:styleId="TableGrid">
    <w:name w:val="Table Grid"/>
    <w:basedOn w:val="TableNormal"/>
    <w:uiPriority w:val="99"/>
    <w:rsid w:val="00985C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  <w:rsid w:val="009D2EC6"/>
    <w:pPr>
      <w:widowControl/>
      <w:spacing w:line="240" w:lineRule="auto"/>
      <w:ind w:firstLine="0"/>
      <w:jc w:val="left"/>
    </w:pPr>
    <w:rPr>
      <w:sz w:val="20"/>
    </w:rPr>
  </w:style>
  <w:style w:type="character" w:styleId="Hyperlink">
    <w:name w:val="Hyperlink"/>
    <w:basedOn w:val="DefaultParagraphFont"/>
    <w:uiPriority w:val="99"/>
    <w:rsid w:val="009D2EC6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9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TOC3">
    <w:name w:val="toc 3"/>
    <w:basedOn w:val="Normal"/>
    <w:next w:val="Normal"/>
    <w:autoRedefine/>
    <w:uiPriority w:val="99"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TOC2">
    <w:name w:val="toc 2"/>
    <w:basedOn w:val="Normal"/>
    <w:next w:val="Normal"/>
    <w:autoRedefine/>
    <w:uiPriority w:val="9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styleId="Emphasis">
    <w:name w:val="Emphasis"/>
    <w:basedOn w:val="DefaultParagraphFont"/>
    <w:uiPriority w:val="99"/>
    <w:qFormat/>
    <w:rsid w:val="00A27372"/>
    <w:rPr>
      <w:rFonts w:cs="Times New Roman"/>
      <w:i/>
    </w:rPr>
  </w:style>
  <w:style w:type="paragraph" w:customStyle="1" w:styleId="21">
    <w:name w:val="Средняя сетка 21"/>
    <w:uiPriority w:val="99"/>
    <w:rsid w:val="00667A09"/>
    <w:rPr>
      <w:sz w:val="24"/>
      <w:lang w:eastAsia="en-US"/>
    </w:rPr>
  </w:style>
  <w:style w:type="character" w:styleId="Strong">
    <w:name w:val="Strong"/>
    <w:basedOn w:val="DefaultParagraphFont"/>
    <w:uiPriority w:val="99"/>
    <w:qFormat/>
    <w:rsid w:val="007123DF"/>
    <w:rPr>
      <w:rFonts w:cs="Times New Roman"/>
      <w:b/>
    </w:rPr>
  </w:style>
  <w:style w:type="paragraph" w:customStyle="1" w:styleId="Body">
    <w:name w:val="Body"/>
    <w:basedOn w:val="Normal"/>
    <w:uiPriority w:val="99"/>
    <w:rsid w:val="002E34FA"/>
    <w:pPr>
      <w:spacing w:line="240" w:lineRule="auto"/>
      <w:ind w:firstLine="0"/>
      <w:jc w:val="left"/>
    </w:pPr>
    <w:rPr>
      <w:sz w:val="28"/>
      <w:szCs w:val="28"/>
      <w:lang w:val="en-US" w:eastAsia="en-US"/>
    </w:rPr>
  </w:style>
  <w:style w:type="character" w:customStyle="1" w:styleId="3">
    <w:name w:val="Основной текст3"/>
    <w:uiPriority w:val="99"/>
    <w:rsid w:val="00FB755A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Default">
    <w:name w:val="Default"/>
    <w:uiPriority w:val="99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0">
    <w:name w:val="Обычный11"/>
    <w:uiPriority w:val="99"/>
    <w:rsid w:val="006A0723"/>
    <w:pPr>
      <w:widowControl w:val="0"/>
      <w:spacing w:line="260" w:lineRule="auto"/>
      <w:ind w:firstLine="400"/>
    </w:pPr>
    <w:rPr>
      <w:sz w:val="18"/>
      <w:szCs w:val="20"/>
    </w:rPr>
  </w:style>
  <w:style w:type="paragraph" w:styleId="BlockText">
    <w:name w:val="Block Text"/>
    <w:basedOn w:val="Normal"/>
    <w:uiPriority w:val="99"/>
    <w:rsid w:val="006A0723"/>
    <w:pPr>
      <w:widowControl/>
      <w:spacing w:line="240" w:lineRule="auto"/>
      <w:ind w:left="360" w:right="-105" w:firstLine="0"/>
      <w:jc w:val="left"/>
    </w:pPr>
    <w:rPr>
      <w:sz w:val="20"/>
    </w:rPr>
  </w:style>
  <w:style w:type="character" w:customStyle="1" w:styleId="a1">
    <w:name w:val="Название Знак"/>
    <w:link w:val="10"/>
    <w:uiPriority w:val="99"/>
    <w:locked/>
    <w:rsid w:val="006A0723"/>
    <w:rPr>
      <w:b/>
      <w:snapToGrid w:val="0"/>
      <w:sz w:val="28"/>
    </w:rPr>
  </w:style>
  <w:style w:type="paragraph" w:customStyle="1" w:styleId="13">
    <w:name w:val="Абзац списка1"/>
    <w:basedOn w:val="Normal"/>
    <w:uiPriority w:val="99"/>
    <w:rsid w:val="006A0723"/>
    <w:pPr>
      <w:widowControl/>
      <w:spacing w:line="240" w:lineRule="auto"/>
      <w:ind w:left="720" w:firstLine="0"/>
      <w:contextualSpacing/>
      <w:jc w:val="left"/>
    </w:pPr>
    <w:rPr>
      <w:rFonts w:cs="Tahoma"/>
      <w:sz w:val="28"/>
    </w:rPr>
  </w:style>
  <w:style w:type="paragraph" w:customStyle="1" w:styleId="2">
    <w:name w:val="стиль2"/>
    <w:basedOn w:val="Normal"/>
    <w:uiPriority w:val="99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</w:rPr>
  </w:style>
  <w:style w:type="table" w:customStyle="1" w:styleId="14">
    <w:name w:val="Сетка таблицы1"/>
    <w:uiPriority w:val="99"/>
    <w:rsid w:val="006A07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basedOn w:val="Heading1"/>
    <w:next w:val="Normal"/>
    <w:uiPriority w:val="99"/>
    <w:rsid w:val="006A0723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post-i1">
    <w:name w:val="post-i1"/>
    <w:uiPriority w:val="99"/>
    <w:rsid w:val="006A0723"/>
    <w:rPr>
      <w:i/>
    </w:rPr>
  </w:style>
  <w:style w:type="character" w:styleId="FollowedHyperlink">
    <w:name w:val="FollowedHyperlink"/>
    <w:basedOn w:val="DefaultParagraphFont"/>
    <w:uiPriority w:val="99"/>
    <w:rsid w:val="006A0723"/>
    <w:rPr>
      <w:rFonts w:cs="Times New Roman"/>
      <w:color w:val="800080"/>
      <w:u w:val="single"/>
    </w:rPr>
  </w:style>
  <w:style w:type="paragraph" w:customStyle="1" w:styleId="a2">
    <w:name w:val="Эльфиный"/>
    <w:basedOn w:val="Normal"/>
    <w:uiPriority w:val="99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Normal"/>
    <w:uiPriority w:val="99"/>
    <w:rsid w:val="001D2D7F"/>
    <w:pPr>
      <w:widowControl/>
      <w:numPr>
        <w:numId w:val="6"/>
      </w:numPr>
      <w:spacing w:line="312" w:lineRule="auto"/>
    </w:pPr>
    <w:rPr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E6109E"/>
    <w:pPr>
      <w:widowControl w:val="0"/>
      <w:spacing w:after="120"/>
    </w:pPr>
    <w:rPr>
      <w:color w:val="auto"/>
    </w:rPr>
  </w:style>
  <w:style w:type="numbering" w:customStyle="1" w:styleId="1">
    <w:name w:val="Список1"/>
    <w:rsid w:val="00CD7C93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6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mavriz.ru/" TargetMode="External"/><Relationship Id="rId18" Type="http://schemas.openxmlformats.org/officeDocument/2006/relationships/hyperlink" Target="http://www.rg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indow.edu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zdmira.com/arhiv" TargetMode="External"/><Relationship Id="rId17" Type="http://schemas.openxmlformats.org/officeDocument/2006/relationships/hyperlink" Target="http://www.4p.ru/main/index.php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kommersant.ru/" TargetMode="External"/><Relationship Id="rId20" Type="http://schemas.openxmlformats.org/officeDocument/2006/relationships/hyperlink" Target="http://www.gost.ru/wps/porta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" TargetMode="External"/><Relationship Id="rId24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mavriz.ru/" TargetMode="External"/><Relationship Id="rId23" Type="http://schemas.openxmlformats.org/officeDocument/2006/relationships/hyperlink" Target="http://www.aup.ru/library/" TargetMode="External"/><Relationship Id="rId10" Type="http://schemas.openxmlformats.org/officeDocument/2006/relationships/hyperlink" Target="http://www.consultant.ru/document/cons_doc" TargetMode="External"/><Relationship Id="rId19" Type="http://schemas.openxmlformats.org/officeDocument/2006/relationships/hyperlink" Target="http://www.socreklam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" TargetMode="External"/><Relationship Id="rId14" Type="http://schemas.openxmlformats.org/officeDocument/2006/relationships/hyperlink" Target="http://www.mavriz.ru/annotations/" TargetMode="External"/><Relationship Id="rId22" Type="http://schemas.openxmlformats.org/officeDocument/2006/relationships/hyperlink" Target="http://www.aup.ru/library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13</Pages>
  <Words>3078</Words>
  <Characters>17549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keywords/>
  <dc:description/>
  <cp:lastModifiedBy>User</cp:lastModifiedBy>
  <cp:revision>3</cp:revision>
  <cp:lastPrinted>2016-11-02T09:30:00Z</cp:lastPrinted>
  <dcterms:created xsi:type="dcterms:W3CDTF">2017-12-14T19:44:00Z</dcterms:created>
  <dcterms:modified xsi:type="dcterms:W3CDTF">2017-12-15T15:05:00Z</dcterms:modified>
</cp:coreProperties>
</file>