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EC" w:rsidRDefault="006335EC" w:rsidP="00BF3A21">
      <w:pPr>
        <w:widowControl w:val="0"/>
        <w:spacing w:after="0" w:line="30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6335EC" w:rsidRDefault="006335E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6335EC" w:rsidRDefault="006335E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6335EC" w:rsidRDefault="006335EC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6335EC" w:rsidRDefault="006335EC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6335EC" w:rsidRDefault="006335EC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C0208E">
        <w:rPr>
          <w:sz w:val="28"/>
          <w:szCs w:val="28"/>
          <w:lang w:eastAsia="ru-RU"/>
        </w:rPr>
        <w:t xml:space="preserve">23.05.06 </w:t>
      </w:r>
      <w:r>
        <w:rPr>
          <w:sz w:val="28"/>
          <w:szCs w:val="28"/>
          <w:lang w:eastAsia="ru-RU"/>
        </w:rPr>
        <w:t>«</w:t>
      </w:r>
      <w:r w:rsidRPr="00C0208E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» 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C0208E">
        <w:rPr>
          <w:sz w:val="28"/>
          <w:szCs w:val="28"/>
        </w:rPr>
        <w:t>Мосты</w:t>
      </w:r>
      <w:r>
        <w:rPr>
          <w:sz w:val="28"/>
          <w:szCs w:val="28"/>
          <w:lang w:eastAsia="ru-RU"/>
        </w:rPr>
        <w:t xml:space="preserve">» </w:t>
      </w:r>
    </w:p>
    <w:p w:rsidR="006335EC" w:rsidRDefault="006335EC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6335EC" w:rsidRDefault="006335EC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6335EC" w:rsidRDefault="006335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6335EC" w:rsidRPr="007D0496" w:rsidRDefault="006335EC" w:rsidP="007D0496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Pr="005B15B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4pt">
            <v:imagedata r:id="rId5" o:title=""/>
          </v:shape>
        </w:pict>
      </w: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6335EC" w:rsidRDefault="006335EC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12.09.2016 № 1160</w:t>
      </w:r>
      <w:r w:rsidRPr="00DB5062">
        <w:rPr>
          <w:sz w:val="28"/>
          <w:szCs w:val="28"/>
          <w:lang w:eastAsia="ru-RU"/>
        </w:rPr>
        <w:t xml:space="preserve"> по специальности 23.05.0</w:t>
      </w:r>
      <w:r>
        <w:rPr>
          <w:sz w:val="28"/>
          <w:szCs w:val="28"/>
          <w:lang w:eastAsia="ru-RU"/>
        </w:rPr>
        <w:t>6</w:t>
      </w:r>
      <w:r w:rsidRPr="00DB5062">
        <w:rPr>
          <w:sz w:val="28"/>
          <w:szCs w:val="28"/>
          <w:lang w:eastAsia="ru-RU"/>
        </w:rPr>
        <w:t xml:space="preserve"> «</w:t>
      </w:r>
      <w:r w:rsidRPr="00DD6CDB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 (уровень специалитета)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  <w:lang w:eastAsia="ru-RU"/>
        </w:rPr>
        <w:t>Математика</w:t>
      </w:r>
      <w:r w:rsidRPr="00DB5062">
        <w:rPr>
          <w:sz w:val="28"/>
          <w:szCs w:val="28"/>
          <w:lang w:eastAsia="ru-RU"/>
        </w:rPr>
        <w:t>»</w:t>
      </w:r>
      <w:r w:rsidRPr="00EF2AED"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6335EC" w:rsidRPr="00D05570" w:rsidRDefault="006335EC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6335EC" w:rsidRPr="00D05570" w:rsidRDefault="006335EC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6335EC" w:rsidRPr="00D05570" w:rsidRDefault="006335EC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6335EC" w:rsidRPr="00D05570" w:rsidRDefault="006335EC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6335EC" w:rsidRPr="00D05570" w:rsidRDefault="006335EC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6335EC" w:rsidRPr="00D05570" w:rsidRDefault="006335EC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6335EC" w:rsidRPr="00D05570" w:rsidRDefault="006335EC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6335EC" w:rsidRPr="00D04A3F" w:rsidRDefault="006335EC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6335EC" w:rsidRPr="00C42547" w:rsidRDefault="006335EC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335EC" w:rsidRDefault="006335EC" w:rsidP="00133BB5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335EC" w:rsidRDefault="006335EC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моде-лирования, теоретического и экспериментального исследования (ОПК-1);</w:t>
      </w:r>
    </w:p>
    <w:p w:rsidR="006335EC" w:rsidRPr="00B50A39" w:rsidRDefault="006335EC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335EC" w:rsidRDefault="006335EC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6"/>
        <w:gridCol w:w="1101"/>
        <w:gridCol w:w="828"/>
        <w:gridCol w:w="1104"/>
        <w:gridCol w:w="918"/>
        <w:gridCol w:w="957"/>
      </w:tblGrid>
      <w:tr w:rsidR="006335EC" w:rsidRPr="00DB37A7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6335EC" w:rsidRPr="00DB37A7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6335EC" w:rsidRPr="000828FB" w:rsidRDefault="006335EC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6335EC" w:rsidRPr="000828FB" w:rsidRDefault="006335EC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6335EC" w:rsidRPr="000828FB" w:rsidRDefault="006335EC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6335EC" w:rsidRPr="000828FB" w:rsidRDefault="006335EC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6335EC" w:rsidRPr="000828FB" w:rsidRDefault="006335EC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335EC" w:rsidRPr="00960E46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335EC" w:rsidRPr="000828FB" w:rsidRDefault="006335EC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335EC" w:rsidRPr="009A5738" w:rsidRDefault="006335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335EC" w:rsidRPr="003C4DEC" w:rsidRDefault="006335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335EC" w:rsidRPr="00960E46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335EC" w:rsidRPr="000828FB" w:rsidRDefault="006335EC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6335EC" w:rsidRPr="009A5738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335EC" w:rsidRPr="000828FB" w:rsidRDefault="006335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335EC" w:rsidRPr="009A5738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335EC" w:rsidRPr="003C4DEC" w:rsidRDefault="006335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335EC" w:rsidRPr="009A5738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335EC" w:rsidRPr="000828FB" w:rsidRDefault="006335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335EC" w:rsidRPr="003C4DEC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335EC" w:rsidRPr="003C4DEC" w:rsidRDefault="006335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335EC" w:rsidRPr="000828FB" w:rsidRDefault="006335EC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335EC" w:rsidRPr="000828FB" w:rsidRDefault="006335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335EC" w:rsidRPr="000828FB" w:rsidRDefault="006335EC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335EC" w:rsidRPr="000828FB" w:rsidRDefault="006335EC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75" w:type="pct"/>
            <w:vAlign w:val="center"/>
          </w:tcPr>
          <w:p w:rsidR="006335EC" w:rsidRPr="000828FB" w:rsidRDefault="006335EC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6335EC" w:rsidRPr="00DB37A7">
        <w:trPr>
          <w:trHeight w:val="20"/>
        </w:trPr>
        <w:tc>
          <w:tcPr>
            <w:tcW w:w="2445" w:type="pct"/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684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 w:rsidRPr="000828FB">
              <w:rPr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31" w:type="pct"/>
            <w:vAlign w:val="center"/>
          </w:tcPr>
          <w:p w:rsidR="006335EC" w:rsidRPr="000828FB" w:rsidRDefault="006335EC" w:rsidP="00062381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575" w:type="pct"/>
            <w:vAlign w:val="center"/>
          </w:tcPr>
          <w:p w:rsidR="006335EC" w:rsidRPr="000828FB" w:rsidRDefault="006335EC" w:rsidP="003C4DEC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6335EC" w:rsidRPr="000828FB" w:rsidRDefault="006335EC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6335EC" w:rsidRPr="000828FB" w:rsidRDefault="006335EC" w:rsidP="003C4DE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6335EC" w:rsidRDefault="006335EC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Default="006335EC" w:rsidP="003C4DEC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335EC" w:rsidRDefault="006335EC" w:rsidP="00CB57BF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7"/>
        <w:gridCol w:w="1106"/>
        <w:gridCol w:w="1652"/>
        <w:gridCol w:w="1566"/>
      </w:tblGrid>
      <w:tr w:rsidR="006335EC" w:rsidRPr="00DB37A7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6335EC" w:rsidRPr="00DB37A7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6335EC" w:rsidRPr="000828FB" w:rsidRDefault="006335EC" w:rsidP="000828FB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6335EC" w:rsidRPr="000828FB" w:rsidRDefault="006335EC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6335EC" w:rsidRPr="000828FB" w:rsidRDefault="006335EC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6335EC" w:rsidRPr="00DB37A7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20</w:t>
            </w:r>
          </w:p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12</w:t>
            </w:r>
          </w:p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8</w:t>
            </w:r>
          </w:p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6335EC" w:rsidRPr="00DB37A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335EC" w:rsidRPr="00DB37A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335EC" w:rsidRPr="00DB37A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335EC" w:rsidRPr="00DB37A7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183</w:t>
            </w:r>
          </w:p>
        </w:tc>
      </w:tr>
      <w:tr w:rsidR="006335EC" w:rsidRPr="00DB37A7">
        <w:trPr>
          <w:trHeight w:val="20"/>
        </w:trPr>
        <w:tc>
          <w:tcPr>
            <w:tcW w:w="2741" w:type="pct"/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6335EC" w:rsidRPr="00DB37A7">
        <w:trPr>
          <w:trHeight w:val="20"/>
        </w:trPr>
        <w:tc>
          <w:tcPr>
            <w:tcW w:w="2741" w:type="pct"/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6335EC" w:rsidRPr="000828FB" w:rsidRDefault="006335EC" w:rsidP="000828FB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Э, З, 4 КЛР</w:t>
            </w:r>
          </w:p>
        </w:tc>
        <w:tc>
          <w:tcPr>
            <w:tcW w:w="818" w:type="pct"/>
          </w:tcPr>
          <w:p w:rsidR="006335EC" w:rsidRPr="000828FB" w:rsidRDefault="006335EC" w:rsidP="000828FB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 w:rsidRPr="000828FB">
              <w:rPr>
                <w:lang w:eastAsia="ru-RU"/>
              </w:rPr>
              <w:t>Э, З, 4 КЛР</w:t>
            </w:r>
          </w:p>
        </w:tc>
      </w:tr>
      <w:tr w:rsidR="006335EC" w:rsidRPr="00DB37A7">
        <w:trPr>
          <w:trHeight w:val="20"/>
        </w:trPr>
        <w:tc>
          <w:tcPr>
            <w:tcW w:w="2741" w:type="pct"/>
          </w:tcPr>
          <w:p w:rsidR="006335EC" w:rsidRPr="000828FB" w:rsidRDefault="006335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6335EC" w:rsidRPr="000828FB" w:rsidRDefault="006335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vAlign w:val="center"/>
          </w:tcPr>
          <w:p w:rsidR="006335EC" w:rsidRPr="000828FB" w:rsidRDefault="006335EC" w:rsidP="00CB57B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468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" w:type="pct"/>
            <w:vAlign w:val="center"/>
          </w:tcPr>
          <w:p w:rsidR="006335EC" w:rsidRPr="000828FB" w:rsidRDefault="006335EC" w:rsidP="00CB57B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16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</w:tbl>
    <w:p w:rsidR="006335EC" w:rsidRDefault="006335EC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6335EC" w:rsidRPr="00DB37A7">
        <w:tc>
          <w:tcPr>
            <w:tcW w:w="560" w:type="dxa"/>
            <w:tcBorders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6335EC" w:rsidRPr="00DB37A7">
        <w:tc>
          <w:tcPr>
            <w:tcW w:w="560" w:type="dxa"/>
            <w:tcBorders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6335EC" w:rsidRPr="00DB37A7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6335EC" w:rsidRPr="00DB37A7">
        <w:tc>
          <w:tcPr>
            <w:tcW w:w="560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6335EC" w:rsidRPr="001C32A1" w:rsidRDefault="006335EC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6335EC" w:rsidRPr="00DB37A7">
        <w:tc>
          <w:tcPr>
            <w:tcW w:w="560" w:type="dxa"/>
            <w:tcBorders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6335EC" w:rsidRPr="00DB37A7">
        <w:tc>
          <w:tcPr>
            <w:tcW w:w="560" w:type="dxa"/>
            <w:tcBorders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335EC" w:rsidRPr="00DB37A7">
        <w:tc>
          <w:tcPr>
            <w:tcW w:w="560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6335EC" w:rsidRPr="001C32A1" w:rsidRDefault="006335EC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6335EC" w:rsidRPr="001C32A1" w:rsidRDefault="006335EC" w:rsidP="001C32A1">
      <w:pPr>
        <w:spacing w:after="0" w:line="240" w:lineRule="auto"/>
        <w:rPr>
          <w:lang w:eastAsia="ru-RU"/>
        </w:rPr>
      </w:pPr>
    </w:p>
    <w:p w:rsidR="006335EC" w:rsidRPr="001C32A1" w:rsidRDefault="006335EC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6335EC" w:rsidRPr="00DB37A7">
        <w:tc>
          <w:tcPr>
            <w:tcW w:w="560" w:type="dxa"/>
            <w:tcBorders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335EC" w:rsidRPr="00DB37A7">
        <w:tc>
          <w:tcPr>
            <w:tcW w:w="560" w:type="dxa"/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6335EC" w:rsidRPr="00DB37A7">
        <w:tc>
          <w:tcPr>
            <w:tcW w:w="560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6335EC" w:rsidRPr="001C32A1" w:rsidRDefault="006335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6335EC" w:rsidRPr="001C32A1" w:rsidRDefault="006335EC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6335EC" w:rsidRPr="00DB37A7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6335EC" w:rsidRPr="00F31596" w:rsidRDefault="006335EC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6335EC" w:rsidRPr="00F31596" w:rsidRDefault="006335EC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6335EC" w:rsidRPr="00DB37A7">
        <w:tc>
          <w:tcPr>
            <w:tcW w:w="560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F31596" w:rsidRDefault="006335EC" w:rsidP="00CB57B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c>
          <w:tcPr>
            <w:tcW w:w="560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335EC" w:rsidRPr="00DB37A7">
        <w:tc>
          <w:tcPr>
            <w:tcW w:w="560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vAlign w:val="bottom"/>
          </w:tcPr>
          <w:p w:rsidR="006335EC" w:rsidRPr="00F31596" w:rsidRDefault="006335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</w:tr>
      <w:tr w:rsidR="006335EC" w:rsidRPr="00DB37A7">
        <w:tc>
          <w:tcPr>
            <w:tcW w:w="560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335EC" w:rsidRPr="00DB37A7">
        <w:tc>
          <w:tcPr>
            <w:tcW w:w="560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6335EC" w:rsidRPr="00DB37A7">
        <w:tc>
          <w:tcPr>
            <w:tcW w:w="560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624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c>
          <w:tcPr>
            <w:tcW w:w="560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6335EC" w:rsidRPr="00DB37A7">
        <w:tc>
          <w:tcPr>
            <w:tcW w:w="560" w:type="dxa"/>
            <w:tcBorders>
              <w:bottom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6335EC" w:rsidRPr="00F31596" w:rsidRDefault="006335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6335EC" w:rsidRPr="00F31596" w:rsidRDefault="006335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6335EC" w:rsidRPr="00DB37A7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335EC" w:rsidRPr="00F31596" w:rsidRDefault="006335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F31596" w:rsidRDefault="006335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30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F31596" w:rsidRDefault="006335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F31596" w:rsidRDefault="006335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82</w:t>
            </w:r>
          </w:p>
        </w:tc>
      </w:tr>
    </w:tbl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2"/>
        <w:gridCol w:w="658"/>
        <w:gridCol w:w="623"/>
        <w:gridCol w:w="624"/>
        <w:gridCol w:w="710"/>
      </w:tblGrid>
      <w:tr w:rsidR="006335EC" w:rsidRPr="00DB37A7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6335EC" w:rsidRPr="003D7348" w:rsidRDefault="006335EC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6335EC" w:rsidRPr="003D7348" w:rsidRDefault="006335EC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6335EC" w:rsidRPr="00DB37A7">
        <w:tc>
          <w:tcPr>
            <w:tcW w:w="560" w:type="dxa"/>
            <w:tcBorders>
              <w:top w:val="double" w:sz="4" w:space="0" w:color="auto"/>
            </w:tcBorders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6335EC" w:rsidRPr="003D7348" w:rsidRDefault="006335EC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3D7348" w:rsidRDefault="006335EC" w:rsidP="00FF7C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57</w:t>
            </w: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rPr>
          <w:trHeight w:val="479"/>
        </w:trPr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6335EC" w:rsidRPr="00DB37A7"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c>
          <w:tcPr>
            <w:tcW w:w="560" w:type="dxa"/>
            <w:tcBorders>
              <w:top w:val="double" w:sz="4" w:space="0" w:color="auto"/>
            </w:tcBorders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c>
          <w:tcPr>
            <w:tcW w:w="560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6335EC" w:rsidRPr="003D7348" w:rsidRDefault="006335EC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6335EC" w:rsidRPr="00DB37A7">
        <w:tc>
          <w:tcPr>
            <w:tcW w:w="560" w:type="dxa"/>
            <w:tcBorders>
              <w:bottom w:val="double" w:sz="4" w:space="0" w:color="auto"/>
            </w:tcBorders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</w:tr>
      <w:tr w:rsidR="006335EC" w:rsidRPr="00DB37A7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610</w:t>
            </w:r>
          </w:p>
        </w:tc>
      </w:tr>
    </w:tbl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592"/>
        <w:gridCol w:w="3930"/>
        <w:gridCol w:w="5100"/>
      </w:tblGrid>
      <w:tr w:rsidR="006335EC" w:rsidRPr="00DB37A7">
        <w:tc>
          <w:tcPr>
            <w:tcW w:w="592" w:type="dxa"/>
            <w:gridSpan w:val="2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6335EC" w:rsidRPr="00DB37A7">
        <w:tc>
          <w:tcPr>
            <w:tcW w:w="592" w:type="dxa"/>
            <w:gridSpan w:val="2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6335EC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6335EC" w:rsidRPr="00DB37A7">
        <w:tc>
          <w:tcPr>
            <w:tcW w:w="592" w:type="dxa"/>
            <w:gridSpan w:val="2"/>
            <w:tcBorders>
              <w:right w:val="nil"/>
            </w:tcBorders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6335EC" w:rsidRPr="00DB37A7">
        <w:tc>
          <w:tcPr>
            <w:tcW w:w="592" w:type="dxa"/>
            <w:gridSpan w:val="2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6335EC" w:rsidRPr="00DB37A7">
        <w:tc>
          <w:tcPr>
            <w:tcW w:w="592" w:type="dxa"/>
            <w:gridSpan w:val="2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6335EC" w:rsidRPr="003D7348" w:rsidRDefault="006335EC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"Высш. математика", 2008. - 44 с. (200 экз).</w:t>
            </w:r>
          </w:p>
        </w:tc>
      </w:tr>
      <w:tr w:rsidR="006335EC" w:rsidRPr="00DB37A7">
        <w:tc>
          <w:tcPr>
            <w:tcW w:w="592" w:type="dxa"/>
            <w:gridSpan w:val="2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6335EC" w:rsidRPr="003D7348" w:rsidRDefault="006335EC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6335EC" w:rsidRPr="00DB37A7">
        <w:trPr>
          <w:gridBefore w:val="1"/>
        </w:trPr>
        <w:tc>
          <w:tcPr>
            <w:tcW w:w="59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6335EC" w:rsidRPr="003D7348" w:rsidRDefault="006335EC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6335EC" w:rsidRPr="003D7348" w:rsidRDefault="006335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6335EC" w:rsidRPr="003D7348" w:rsidRDefault="006335EC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6335EC" w:rsidRPr="003D7348" w:rsidRDefault="006335EC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Default="006335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335EC" w:rsidRDefault="006335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335EC" w:rsidRPr="00CD650E" w:rsidRDefault="006335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CD650E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335EC" w:rsidRDefault="006335EC" w:rsidP="00CD650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335EC" w:rsidRPr="00B55835" w:rsidRDefault="006335EC" w:rsidP="00CD650E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6335EC" w:rsidRPr="005C7F11" w:rsidRDefault="006335EC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6335EC" w:rsidRPr="00C25210" w:rsidRDefault="006335EC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6335EC" w:rsidRDefault="006335EC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6335EC" w:rsidRDefault="006335EC" w:rsidP="00CD650E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6335EC" w:rsidRDefault="006335EC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6335EC" w:rsidRPr="001D73A0" w:rsidRDefault="006335EC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335EC" w:rsidRPr="001D73A0" w:rsidRDefault="006335EC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335EC" w:rsidRPr="001D73A0" w:rsidRDefault="006335EC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6335EC" w:rsidRPr="001D73A0" w:rsidRDefault="006335EC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6335EC" w:rsidRPr="001D73A0" w:rsidRDefault="006335EC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335EC" w:rsidRPr="001D73A0" w:rsidRDefault="006335EC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6335EC" w:rsidRPr="001D73A0" w:rsidRDefault="006335EC" w:rsidP="001D73A0">
      <w:pPr>
        <w:spacing w:after="0" w:line="240" w:lineRule="auto"/>
        <w:rPr>
          <w:sz w:val="28"/>
          <w:szCs w:val="28"/>
          <w:lang w:eastAsia="ru-RU"/>
        </w:rPr>
      </w:pPr>
    </w:p>
    <w:p w:rsidR="006335EC" w:rsidRPr="001D73A0" w:rsidRDefault="006335EC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6335EC" w:rsidRPr="001D73A0" w:rsidRDefault="006335EC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6335EC" w:rsidRPr="001D73A0" w:rsidRDefault="006335EC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6335EC" w:rsidRPr="001D73A0" w:rsidRDefault="006335EC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6335EC" w:rsidRDefault="006335EC" w:rsidP="001867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6335EC" w:rsidRDefault="006335EC" w:rsidP="0018674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9A573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A573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9A573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9A573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9A573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9A573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6335EC" w:rsidRPr="004E2657" w:rsidRDefault="006335EC" w:rsidP="0018674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9A573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A573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9A573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9A573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9A5738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6335EC" w:rsidRDefault="006335EC" w:rsidP="001867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6335EC" w:rsidRPr="005B0295" w:rsidRDefault="006335EC" w:rsidP="00186748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6335EC" w:rsidRPr="005B0295" w:rsidRDefault="006335EC" w:rsidP="00186748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335EC" w:rsidRPr="005B0295" w:rsidRDefault="006335EC" w:rsidP="00186748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335EC" w:rsidRPr="005B0295" w:rsidRDefault="006335EC" w:rsidP="00186748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335EC" w:rsidRPr="005B0295" w:rsidRDefault="006335EC" w:rsidP="00186748">
      <w:pPr>
        <w:ind w:firstLine="851"/>
        <w:jc w:val="center"/>
        <w:rPr>
          <w:sz w:val="28"/>
          <w:szCs w:val="28"/>
        </w:rPr>
      </w:pPr>
    </w:p>
    <w:p w:rsidR="006335EC" w:rsidRPr="00D2714B" w:rsidRDefault="006335EC" w:rsidP="001867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335EC" w:rsidRPr="005C3AFF" w:rsidRDefault="006335EC" w:rsidP="00186748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6335EC" w:rsidRDefault="006335EC" w:rsidP="00186748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6335EC" w:rsidRPr="005C3AFF" w:rsidRDefault="006335EC" w:rsidP="00186748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6335EC" w:rsidRPr="00011D45" w:rsidRDefault="006335EC" w:rsidP="00186748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335EC" w:rsidRDefault="006335EC" w:rsidP="00186748">
      <w:pPr>
        <w:ind w:firstLine="851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6335EC" w:rsidRDefault="006335EC" w:rsidP="00186748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6335EC" w:rsidRDefault="006335EC" w:rsidP="00186748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335EC" w:rsidRDefault="006335EC" w:rsidP="00186748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335EC" w:rsidRDefault="006335EC" w:rsidP="00186748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6335EC" w:rsidRPr="001D73A0" w:rsidRDefault="006335EC" w:rsidP="00186748">
      <w:pPr>
        <w:tabs>
          <w:tab w:val="left" w:pos="0"/>
          <w:tab w:val="left" w:pos="1418"/>
        </w:tabs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  <w:r>
        <w:rPr>
          <w:sz w:val="28"/>
          <w:szCs w:val="28"/>
          <w:lang w:eastAsia="ru-RU"/>
        </w:rPr>
        <w:t>.</w:t>
      </w:r>
    </w:p>
    <w:p w:rsidR="006335EC" w:rsidRDefault="006335EC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i1026" type="#_x0000_t75" style="width:473.25pt;height:79.5pt;visibility:visible">
            <v:imagedata r:id="rId7" o:title="" croptop="25794f" cropbottom="32148f" cropleft="8381f"/>
          </v:shape>
        </w:pict>
      </w:r>
    </w:p>
    <w:p w:rsidR="006335EC" w:rsidRDefault="006335EC">
      <w:r>
        <w:rPr>
          <w:noProof/>
          <w:lang w:eastAsia="ru-RU"/>
        </w:rPr>
        <w:t xml:space="preserve">    18.04.2018</w:t>
      </w:r>
    </w:p>
    <w:sectPr w:rsidR="006335EC" w:rsidSect="00387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D45"/>
    <w:rsid w:val="00062381"/>
    <w:rsid w:val="000828FB"/>
    <w:rsid w:val="00104973"/>
    <w:rsid w:val="00133BB5"/>
    <w:rsid w:val="00150742"/>
    <w:rsid w:val="001677F9"/>
    <w:rsid w:val="00186748"/>
    <w:rsid w:val="001B4F1A"/>
    <w:rsid w:val="001C32A1"/>
    <w:rsid w:val="001D73A0"/>
    <w:rsid w:val="001E6889"/>
    <w:rsid w:val="001F68E5"/>
    <w:rsid w:val="00324FE6"/>
    <w:rsid w:val="00373351"/>
    <w:rsid w:val="00387F99"/>
    <w:rsid w:val="003C4DEC"/>
    <w:rsid w:val="003C612E"/>
    <w:rsid w:val="003D7348"/>
    <w:rsid w:val="003E4FDA"/>
    <w:rsid w:val="004436C3"/>
    <w:rsid w:val="004D1247"/>
    <w:rsid w:val="004E2657"/>
    <w:rsid w:val="00553194"/>
    <w:rsid w:val="005B0295"/>
    <w:rsid w:val="005B15B6"/>
    <w:rsid w:val="005C3AFF"/>
    <w:rsid w:val="005C7F11"/>
    <w:rsid w:val="006335EC"/>
    <w:rsid w:val="00643C73"/>
    <w:rsid w:val="006519C8"/>
    <w:rsid w:val="006900ED"/>
    <w:rsid w:val="00716B0B"/>
    <w:rsid w:val="00724639"/>
    <w:rsid w:val="00776AFB"/>
    <w:rsid w:val="007D0496"/>
    <w:rsid w:val="00830EE1"/>
    <w:rsid w:val="008D65EE"/>
    <w:rsid w:val="008F3E19"/>
    <w:rsid w:val="00926C07"/>
    <w:rsid w:val="00933328"/>
    <w:rsid w:val="009466D1"/>
    <w:rsid w:val="00950AFB"/>
    <w:rsid w:val="00960E46"/>
    <w:rsid w:val="009A5738"/>
    <w:rsid w:val="009D5A98"/>
    <w:rsid w:val="00AA502F"/>
    <w:rsid w:val="00AF0846"/>
    <w:rsid w:val="00B50A39"/>
    <w:rsid w:val="00B55835"/>
    <w:rsid w:val="00B854C9"/>
    <w:rsid w:val="00BF0C9D"/>
    <w:rsid w:val="00BF3A21"/>
    <w:rsid w:val="00C0208E"/>
    <w:rsid w:val="00C25210"/>
    <w:rsid w:val="00C42547"/>
    <w:rsid w:val="00C573A9"/>
    <w:rsid w:val="00CB57BF"/>
    <w:rsid w:val="00CC2264"/>
    <w:rsid w:val="00CC5F0E"/>
    <w:rsid w:val="00CD650E"/>
    <w:rsid w:val="00D04A3F"/>
    <w:rsid w:val="00D05570"/>
    <w:rsid w:val="00D2714B"/>
    <w:rsid w:val="00DB37A7"/>
    <w:rsid w:val="00DB5062"/>
    <w:rsid w:val="00DD6CDB"/>
    <w:rsid w:val="00EF2AED"/>
    <w:rsid w:val="00F31596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3E19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8F3E19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8F3E1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8F3E19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8F3E19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ListParagraph">
    <w:name w:val="List Paragraph"/>
    <w:basedOn w:val="Normal"/>
    <w:uiPriority w:val="99"/>
    <w:qFormat/>
    <w:rsid w:val="00CD650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50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14</Pages>
  <Words>3139</Words>
  <Characters>17896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dcterms:created xsi:type="dcterms:W3CDTF">2018-11-19T14:48:00Z</dcterms:created>
  <dcterms:modified xsi:type="dcterms:W3CDTF">2018-11-19T14:48:00Z</dcterms:modified>
</cp:coreProperties>
</file>