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60" w:rsidRDefault="00F3256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F32560" w:rsidRDefault="00F3256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F32560" w:rsidRDefault="00F3256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F32560" w:rsidRDefault="00F3256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F32560" w:rsidRDefault="00F3256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F32560" w:rsidRDefault="00F32560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65474B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F32560" w:rsidRDefault="00F3256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F32560" w:rsidRDefault="00F32560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F32560" w:rsidRPr="00444C38" w:rsidRDefault="00F3256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</w:t>
      </w:r>
      <w:r w:rsidRPr="00444C38">
        <w:rPr>
          <w:sz w:val="28"/>
          <w:szCs w:val="28"/>
          <w:lang w:eastAsia="ru-RU"/>
        </w:rPr>
        <w:t>8</w:t>
      </w:r>
    </w:p>
    <w:p w:rsidR="00F32560" w:rsidRPr="00716B0B" w:rsidRDefault="00F32560" w:rsidP="00444C38">
      <w:r>
        <w:rPr>
          <w:sz w:val="28"/>
          <w:szCs w:val="28"/>
          <w:lang w:eastAsia="ru-RU"/>
        </w:rPr>
        <w:br w:type="page"/>
      </w:r>
      <w:r w:rsidRPr="00FC06E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49.25pt">
            <v:imagedata r:id="rId5" o:title=""/>
          </v:shape>
        </w:pict>
      </w:r>
    </w:p>
    <w:p w:rsidR="00F32560" w:rsidRDefault="00F32560" w:rsidP="00444C38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F32560" w:rsidRDefault="00F32560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F32560" w:rsidRPr="00D05570" w:rsidRDefault="00F32560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F32560" w:rsidRPr="00D05570" w:rsidRDefault="00F32560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F32560" w:rsidRPr="00D05570" w:rsidRDefault="00F32560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F32560" w:rsidRPr="00D05570" w:rsidRDefault="00F3256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F32560" w:rsidRPr="00D05570" w:rsidRDefault="00F32560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32560" w:rsidRPr="00D05570" w:rsidRDefault="00F32560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32560" w:rsidRPr="00D05570" w:rsidRDefault="00F32560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F32560" w:rsidRPr="00D04A3F" w:rsidRDefault="00F32560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F32560" w:rsidRPr="00C42547" w:rsidRDefault="00F32560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F32560" w:rsidRPr="00894190" w:rsidRDefault="00F32560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F32560" w:rsidRDefault="00F32560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F32560" w:rsidRDefault="00F32560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F32560" w:rsidRDefault="00F32560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F32560" w:rsidRDefault="00F32560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F32560" w:rsidRDefault="00F32560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F32560" w:rsidRPr="00894190" w:rsidRDefault="00F32560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F32560" w:rsidRDefault="00F32560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F32560" w:rsidRPr="00174B19" w:rsidRDefault="00F32560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32560" w:rsidRDefault="00F32560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F32560" w:rsidRPr="0031776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F32560" w:rsidRPr="000828FB" w:rsidRDefault="00F32560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F32560" w:rsidRPr="0031776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F32560" w:rsidRPr="000828FB" w:rsidRDefault="00F32560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F32560" w:rsidRPr="000828FB" w:rsidRDefault="00F32560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F32560" w:rsidRPr="000828FB" w:rsidRDefault="00F32560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F32560" w:rsidRPr="000828FB" w:rsidRDefault="00F32560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F32560" w:rsidRPr="000828FB" w:rsidRDefault="00F32560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F32560" w:rsidRPr="00E9670C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32560" w:rsidRPr="000828FB" w:rsidRDefault="00F32560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val="en-US"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F32560" w:rsidRPr="00444C38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F32560" w:rsidRPr="00444C38" w:rsidRDefault="00F32560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F32560" w:rsidRPr="000828FB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F32560" w:rsidRPr="00E9670C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32560" w:rsidRPr="00444C38" w:rsidRDefault="00F32560" w:rsidP="00532339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  <w:r>
              <w:rPr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F32560" w:rsidRPr="00444C38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F32560" w:rsidRPr="00444C38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F32560" w:rsidRPr="00444C38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F32560" w:rsidRPr="000828FB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F32560" w:rsidRPr="000828FB" w:rsidRDefault="00F32560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F32560" w:rsidRPr="00AF295C" w:rsidRDefault="00F32560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32560" w:rsidRPr="00444C38" w:rsidRDefault="00F32560" w:rsidP="00532339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F32560" w:rsidRPr="00444C38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F32560" w:rsidRPr="000828FB" w:rsidRDefault="00F32560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F32560" w:rsidRPr="000828FB" w:rsidRDefault="00F3256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F32560" w:rsidRPr="00317766">
        <w:trPr>
          <w:trHeight w:val="20"/>
        </w:trPr>
        <w:tc>
          <w:tcPr>
            <w:tcW w:w="2445" w:type="pct"/>
          </w:tcPr>
          <w:p w:rsidR="00F32560" w:rsidRPr="000828FB" w:rsidRDefault="00F32560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F32560" w:rsidRPr="00532339" w:rsidRDefault="00F32560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F32560" w:rsidRPr="000828FB" w:rsidRDefault="00F32560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F32560" w:rsidRPr="00532339" w:rsidRDefault="00F32560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F32560" w:rsidRPr="000828FB" w:rsidRDefault="00F32560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F32560" w:rsidRPr="000828FB" w:rsidRDefault="00F32560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F32560" w:rsidRDefault="00F32560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F32560" w:rsidRPr="00317766">
        <w:tc>
          <w:tcPr>
            <w:tcW w:w="560" w:type="dxa"/>
            <w:tcBorders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F32560" w:rsidRPr="001C32A1" w:rsidRDefault="00F32560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F32560" w:rsidRPr="001C32A1" w:rsidRDefault="00F32560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F32560" w:rsidRPr="00317766">
        <w:tc>
          <w:tcPr>
            <w:tcW w:w="560" w:type="dxa"/>
            <w:tcBorders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F32560" w:rsidRPr="001C32A1" w:rsidRDefault="00F32560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F32560" w:rsidRPr="00317766">
        <w:trPr>
          <w:trHeight w:val="479"/>
        </w:trPr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F32560" w:rsidRPr="00317766">
        <w:tc>
          <w:tcPr>
            <w:tcW w:w="560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F32560" w:rsidRPr="00317766">
        <w:tc>
          <w:tcPr>
            <w:tcW w:w="560" w:type="dxa"/>
            <w:tcBorders>
              <w:top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F32560" w:rsidRPr="00317766">
        <w:tc>
          <w:tcPr>
            <w:tcW w:w="560" w:type="dxa"/>
            <w:tcBorders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F32560" w:rsidRPr="001C32A1" w:rsidRDefault="00F32560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F32560" w:rsidRPr="00317766">
        <w:tc>
          <w:tcPr>
            <w:tcW w:w="560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32560" w:rsidRPr="001C32A1" w:rsidRDefault="00F32560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F32560" w:rsidRPr="00317766">
        <w:tc>
          <w:tcPr>
            <w:tcW w:w="560" w:type="dxa"/>
            <w:tcBorders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F32560" w:rsidRPr="001C32A1" w:rsidRDefault="00F32560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F32560" w:rsidRPr="001C32A1" w:rsidRDefault="00F32560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F32560" w:rsidRPr="00317766">
        <w:tc>
          <w:tcPr>
            <w:tcW w:w="560" w:type="dxa"/>
            <w:tcBorders>
              <w:bottom w:val="double" w:sz="4" w:space="0" w:color="auto"/>
            </w:tcBorders>
          </w:tcPr>
          <w:p w:rsidR="00F32560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32560" w:rsidRPr="001C32A1" w:rsidRDefault="00F32560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Операционное исчисление, уравнения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Операционное исчисление. Решение дифференциальных уравнений и систем операционным методом. Понятие об устойчивости решений систем обыкновенных дифференциальных уравнений. Понятие об уравнениях в частных производных.</w:t>
            </w:r>
          </w:p>
        </w:tc>
      </w:tr>
      <w:tr w:rsidR="00F32560" w:rsidRPr="00317766">
        <w:tc>
          <w:tcPr>
            <w:tcW w:w="560" w:type="dxa"/>
            <w:tcBorders>
              <w:right w:val="nil"/>
            </w:tcBorders>
          </w:tcPr>
          <w:p w:rsidR="00F32560" w:rsidRPr="001C32A1" w:rsidRDefault="00F32560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F32560" w:rsidRPr="001C32A1" w:rsidRDefault="00F32560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F32560" w:rsidRPr="001C32A1" w:rsidRDefault="00F32560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F32560" w:rsidRPr="00317766">
        <w:tc>
          <w:tcPr>
            <w:tcW w:w="560" w:type="dxa"/>
          </w:tcPr>
          <w:p w:rsidR="00F32560" w:rsidRPr="001C32A1" w:rsidRDefault="00F32560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F32560" w:rsidRPr="00317766">
        <w:tc>
          <w:tcPr>
            <w:tcW w:w="560" w:type="dxa"/>
            <w:tcBorders>
              <w:bottom w:val="double" w:sz="4" w:space="0" w:color="auto"/>
            </w:tcBorders>
          </w:tcPr>
          <w:p w:rsidR="00F32560" w:rsidRPr="001C32A1" w:rsidRDefault="00F32560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F32560" w:rsidRPr="001C32A1" w:rsidRDefault="00F32560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F32560" w:rsidRPr="001C32A1" w:rsidRDefault="00F32560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F32560" w:rsidRPr="0031776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F32560" w:rsidRPr="00317766">
        <w:tc>
          <w:tcPr>
            <w:tcW w:w="560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32560" w:rsidRPr="00317766">
        <w:trPr>
          <w:trHeight w:val="479"/>
        </w:trPr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32560" w:rsidRPr="00317766">
        <w:trPr>
          <w:trHeight w:val="479"/>
        </w:trPr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</w:tr>
      <w:tr w:rsidR="00F32560" w:rsidRPr="00317766">
        <w:trPr>
          <w:trHeight w:val="479"/>
        </w:trPr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32560" w:rsidRPr="00F31596" w:rsidRDefault="00F32560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32560" w:rsidRPr="00317766">
        <w:tc>
          <w:tcPr>
            <w:tcW w:w="560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2560" w:rsidRPr="00F31596" w:rsidRDefault="00F32560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5</w:t>
            </w:r>
          </w:p>
        </w:tc>
      </w:tr>
      <w:tr w:rsidR="00F32560" w:rsidRPr="00317766"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F32560" w:rsidRPr="00317766"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32560" w:rsidRPr="0031776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2560" w:rsidRPr="00F31596" w:rsidRDefault="00F32560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32560" w:rsidRPr="00317766">
        <w:tc>
          <w:tcPr>
            <w:tcW w:w="560" w:type="dxa"/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F32560" w:rsidRPr="002D1E59" w:rsidRDefault="00F32560" w:rsidP="00F31596">
            <w:pPr>
              <w:spacing w:after="0" w:line="240" w:lineRule="auto"/>
              <w:rPr>
                <w:lang w:eastAsia="ru-RU"/>
              </w:rPr>
            </w:pPr>
            <w:r w:rsidRPr="00317766">
              <w:t>Операционное исчисление, уравнения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F32560" w:rsidRPr="00444C38" w:rsidRDefault="00F32560" w:rsidP="002D1E59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1</w:t>
            </w:r>
          </w:p>
        </w:tc>
      </w:tr>
      <w:tr w:rsidR="00F32560" w:rsidRPr="00317766">
        <w:tc>
          <w:tcPr>
            <w:tcW w:w="560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2560" w:rsidRPr="00F31596" w:rsidRDefault="00F32560" w:rsidP="00D6310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</w:t>
            </w:r>
          </w:p>
        </w:tc>
      </w:tr>
      <w:tr w:rsidR="00F32560" w:rsidRPr="00317766">
        <w:tc>
          <w:tcPr>
            <w:tcW w:w="560" w:type="dxa"/>
            <w:tcBorders>
              <w:bottom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2560" w:rsidRPr="00F31596" w:rsidRDefault="00F32560" w:rsidP="00D6310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2560" w:rsidRPr="00F31596" w:rsidRDefault="00F32560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F32560" w:rsidRPr="0031776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2560" w:rsidRPr="00F31596" w:rsidRDefault="00F32560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2560" w:rsidRPr="00444C38" w:rsidRDefault="00F32560" w:rsidP="006D6790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  <w:r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2560" w:rsidRPr="00444C38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16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2560" w:rsidRPr="00F31596" w:rsidRDefault="00F32560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2560" w:rsidRPr="00E77175" w:rsidRDefault="00F32560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val="en-US" w:eastAsia="ru-RU"/>
              </w:rPr>
              <w:t>54</w:t>
            </w:r>
          </w:p>
        </w:tc>
      </w:tr>
    </w:tbl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32560" w:rsidRPr="00847E57" w:rsidRDefault="00F32560" w:rsidP="001343F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F32560" w:rsidRDefault="00F32560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F32560" w:rsidRDefault="00F32560" w:rsidP="001343F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F32560" w:rsidRPr="001E443D" w:rsidRDefault="00F32560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26" type="#_x0000_t75" style="width:27pt;height:20.25pt" o:ole="">
            <v:imagedata r:id="rId6" o:title=""/>
          </v:shape>
          <o:OLEObject Type="Embed" ProgID="Equation.3" ShapeID="_x0000_i1026" DrawAspect="Content" ObjectID="_1588499707" r:id="rId7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7" type="#_x0000_t75" style="width:15.75pt;height:21.75pt" o:ole="">
            <v:imagedata r:id="rId8" o:title=""/>
          </v:shape>
          <o:OLEObject Type="Embed" ProgID="Equation.3" ShapeID="_x0000_i1027" DrawAspect="Content" ObjectID="_1588499708" r:id="rId9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8" type="#_x0000_t75" style="width:45.75pt;height:20.25pt" o:ole="">
            <v:imagedata r:id="rId10" o:title=""/>
          </v:shape>
          <o:OLEObject Type="Embed" ProgID="Equation.3" ShapeID="_x0000_i1028" DrawAspect="Content" ObjectID="_1588499709" r:id="rId11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2" o:title=""/>
          </v:shape>
          <o:OLEObject Type="Embed" ProgID="Equation.3" ShapeID="_x0000_i1029" DrawAspect="Content" ObjectID="_1588499710" r:id="rId13"/>
        </w:object>
      </w:r>
      <w:r w:rsidRPr="001E443D">
        <w:rPr>
          <w:sz w:val="28"/>
          <w:szCs w:val="28"/>
          <w:lang w:eastAsia="ru-RU"/>
        </w:rPr>
        <w:t>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 w:rsidRPr="000A3A89">
        <w:rPr>
          <w:noProof/>
          <w:position w:val="-12"/>
          <w:sz w:val="28"/>
          <w:szCs w:val="28"/>
          <w:lang w:eastAsia="ru-RU"/>
        </w:rPr>
        <w:pict>
          <v:shape id="Рисунок 1" o:spid="_x0000_i1030" type="#_x0000_t75" style="width:45pt;height:19.5pt;visibility:visible">
            <v:imagedata r:id="rId14" o:title=""/>
          </v:shape>
        </w:pi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31" type="#_x0000_t75" style="width:24pt;height:19.5pt" o:ole="">
            <v:imagedata r:id="rId12" o:title=""/>
          </v:shape>
          <o:OLEObject Type="Embed" ProgID="Equation.3" ShapeID="_x0000_i1031" DrawAspect="Content" ObjectID="_1588499711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2" type="#_x0000_t75" style="width:137.25pt;height:21.75pt" o:ole="">
            <v:imagedata r:id="rId16" o:title=""/>
          </v:shape>
          <o:OLEObject Type="Embed" ProgID="Equation.3" ShapeID="_x0000_i1032" DrawAspect="Content" ObjectID="_1588499712" r:id="rId17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3" type="#_x0000_t75" style="width:21.75pt;height:20.25pt" o:ole="">
            <v:imagedata r:id="rId18" o:title=""/>
          </v:shape>
          <o:OLEObject Type="Embed" ProgID="Equation.3" ShapeID="_x0000_i1033" DrawAspect="Content" ObjectID="_1588499713" r:id="rId19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4" type="#_x0000_t75" style="width:27pt;height:20.25pt" o:ole="">
            <v:imagedata r:id="rId20" o:title=""/>
          </v:shape>
          <o:OLEObject Type="Embed" ProgID="Equation.3" ShapeID="_x0000_i1034" DrawAspect="Content" ObjectID="_1588499714" r:id="rId21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5" type="#_x0000_t75" style="width:18.75pt;height:19.5pt" o:ole="">
            <v:imagedata r:id="rId22" o:title=""/>
          </v:shape>
          <o:OLEObject Type="Embed" ProgID="Equation.3" ShapeID="_x0000_i1035" DrawAspect="Content" ObjectID="_1588499715" r:id="rId23"/>
        </w:object>
      </w:r>
      <w:r w:rsidRPr="001E443D">
        <w:rPr>
          <w:lang w:eastAsia="ru-RU"/>
        </w:rPr>
        <w:t>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24" o:title=""/>
          </v:shape>
          <o:OLEObject Type="Embed" ProgID="Equation.3" ShapeID="_x0000_i1036" DrawAspect="Content" ObjectID="_1588499716" r:id="rId25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pt;height:19.5pt" o:ole="">
            <v:imagedata r:id="rId26" o:title=""/>
          </v:shape>
          <o:OLEObject Type="Embed" ProgID="Equation.3" ShapeID="_x0000_i1037" DrawAspect="Content" ObjectID="_1588499717" r:id="rId27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8" type="#_x0000_t75" style="width:30pt;height:19.5pt" o:ole="">
            <v:imagedata r:id="rId28" o:title=""/>
          </v:shape>
          <o:OLEObject Type="Embed" ProgID="Equation.3" ShapeID="_x0000_i1038" DrawAspect="Content" ObjectID="_1588499718" r:id="rId29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9" type="#_x0000_t75" style="width:27pt;height:19.5pt" o:ole="">
            <v:imagedata r:id="rId30" o:title=""/>
          </v:shape>
          <o:OLEObject Type="Embed" ProgID="Equation.3" ShapeID="_x0000_i1039" DrawAspect="Content" ObjectID="_1588499719" r:id="rId31"/>
        </w:object>
      </w:r>
      <w:r w:rsidRPr="001E443D">
        <w:rPr>
          <w:sz w:val="28"/>
          <w:szCs w:val="28"/>
          <w:lang w:eastAsia="ru-RU"/>
        </w:rPr>
        <w:t>.</w:t>
      </w:r>
    </w:p>
    <w:p w:rsidR="00F32560" w:rsidRPr="001E443D" w:rsidRDefault="00F32560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4.1. Построить амплитудно-фазовую (АФЧХ), амплитудно-частотную (АЧХ) и фазо-частотную (ФЧХ) характеристики звена.</w:t>
      </w:r>
    </w:p>
    <w:p w:rsidR="00F32560" w:rsidRPr="001E443D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F32560" w:rsidRDefault="00F32560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F32560" w:rsidRPr="001E443D" w:rsidRDefault="00F32560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F32560" w:rsidRPr="00835B01" w:rsidRDefault="00F32560" w:rsidP="001343F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F32560" w:rsidRDefault="00F32560" w:rsidP="001343F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F32560" w:rsidRDefault="00F32560" w:rsidP="00C1371B">
      <w:pPr>
        <w:spacing w:after="0"/>
        <w:rPr>
          <w:sz w:val="28"/>
          <w:szCs w:val="28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592"/>
        <w:gridCol w:w="3930"/>
        <w:gridCol w:w="5100"/>
      </w:tblGrid>
      <w:tr w:rsidR="00F32560" w:rsidRPr="00317766">
        <w:tc>
          <w:tcPr>
            <w:tcW w:w="592" w:type="dxa"/>
            <w:gridSpan w:val="2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F32560" w:rsidRPr="00317766">
        <w:tc>
          <w:tcPr>
            <w:tcW w:w="592" w:type="dxa"/>
            <w:gridSpan w:val="2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F32560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F32560" w:rsidRPr="00317766">
        <w:trPr>
          <w:gridBefore w:val="1"/>
        </w:trPr>
        <w:tc>
          <w:tcPr>
            <w:tcW w:w="592" w:type="dxa"/>
            <w:tcBorders>
              <w:right w:val="nil"/>
            </w:tcBorders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F32560" w:rsidRPr="00317766">
        <w:trPr>
          <w:gridBefore w:val="1"/>
        </w:trPr>
        <w:tc>
          <w:tcPr>
            <w:tcW w:w="59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F32560" w:rsidRPr="00317766">
        <w:trPr>
          <w:gridBefore w:val="1"/>
        </w:trPr>
        <w:tc>
          <w:tcPr>
            <w:tcW w:w="59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F32560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F32560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F32560" w:rsidRPr="003D7348" w:rsidRDefault="00F32560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17766">
              <w:t>Операционное исчисление,</w:t>
            </w:r>
            <w:r>
              <w:rPr>
                <w:lang w:eastAsia="ru-RU"/>
              </w:rPr>
              <w:t xml:space="preserve"> у</w:t>
            </w:r>
            <w:r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F32560" w:rsidRPr="003D7348" w:rsidRDefault="00F32560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F32560" w:rsidRPr="00317766">
        <w:trPr>
          <w:gridBefore w:val="1"/>
        </w:trPr>
        <w:tc>
          <w:tcPr>
            <w:tcW w:w="59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F32560" w:rsidRPr="003D7348" w:rsidRDefault="00F32560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F32560" w:rsidRPr="003D7348" w:rsidRDefault="00F32560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F32560" w:rsidRPr="003D7348" w:rsidRDefault="00F32560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F32560" w:rsidRPr="003D7348" w:rsidRDefault="00F32560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2560" w:rsidRDefault="00F3256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2560" w:rsidRDefault="00F32560" w:rsidP="00394B8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2560" w:rsidRPr="00B55835" w:rsidRDefault="00F32560" w:rsidP="00394B8A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32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F32560" w:rsidRPr="005C7F11" w:rsidRDefault="00F32560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F32560" w:rsidRPr="00C25210" w:rsidRDefault="00F32560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F32560" w:rsidRDefault="00F32560" w:rsidP="00394B8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F32560" w:rsidRDefault="00F32560" w:rsidP="00394B8A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F32560" w:rsidRPr="001D73A0" w:rsidRDefault="00F32560" w:rsidP="00394B8A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F32560" w:rsidRPr="001D73A0" w:rsidRDefault="00F32560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32560" w:rsidRPr="001D73A0" w:rsidRDefault="00F3256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F32560" w:rsidRPr="001D73A0" w:rsidRDefault="00F32560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F32560" w:rsidRPr="001D73A0" w:rsidRDefault="00F32560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F32560" w:rsidRPr="001D73A0" w:rsidRDefault="00F32560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F32560" w:rsidRPr="001D73A0" w:rsidRDefault="00F32560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F32560" w:rsidRPr="001D73A0" w:rsidRDefault="00F32560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F32560" w:rsidRDefault="00F32560" w:rsidP="005C39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F32560" w:rsidRDefault="00F32560" w:rsidP="005C394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444C3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444C3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444C3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444C3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444C3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444C3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F32560" w:rsidRPr="004E2657" w:rsidRDefault="00F32560" w:rsidP="005C394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444C3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444C3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444C3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444C3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444C3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F32560" w:rsidRDefault="00F32560" w:rsidP="005C3943">
      <w:pPr>
        <w:rPr>
          <w:b/>
          <w:bCs/>
        </w:rPr>
      </w:pPr>
    </w:p>
    <w:p w:rsidR="00F32560" w:rsidRDefault="00F32560" w:rsidP="005C39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F32560" w:rsidRPr="005B0295" w:rsidRDefault="00F32560" w:rsidP="005C3943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F32560" w:rsidRPr="005B0295" w:rsidRDefault="00F32560" w:rsidP="005C3943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32560" w:rsidRPr="005B0295" w:rsidRDefault="00F32560" w:rsidP="005C3943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32560" w:rsidRPr="005B0295" w:rsidRDefault="00F32560" w:rsidP="005C3943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2560" w:rsidRPr="005B0295" w:rsidRDefault="00F32560" w:rsidP="005C3943">
      <w:pPr>
        <w:ind w:firstLine="851"/>
        <w:jc w:val="center"/>
        <w:rPr>
          <w:sz w:val="28"/>
          <w:szCs w:val="28"/>
        </w:rPr>
      </w:pPr>
    </w:p>
    <w:p w:rsidR="00F32560" w:rsidRPr="00D2714B" w:rsidRDefault="00F32560" w:rsidP="005C39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32560" w:rsidRPr="005C3AFF" w:rsidRDefault="00F32560" w:rsidP="005C3943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F32560" w:rsidRDefault="00F32560" w:rsidP="005C3943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F32560" w:rsidRPr="005C3AFF" w:rsidRDefault="00F32560" w:rsidP="005C3943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F32560" w:rsidRPr="00011D45" w:rsidRDefault="00F32560" w:rsidP="005C3943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32560" w:rsidRPr="00D52388" w:rsidRDefault="00F32560" w:rsidP="005C3943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F32560" w:rsidRDefault="00F32560" w:rsidP="005C3943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32560" w:rsidRDefault="00F32560" w:rsidP="005C3943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F32560" w:rsidRDefault="00F32560" w:rsidP="005C394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32560" w:rsidRDefault="00F32560" w:rsidP="005C394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32560" w:rsidRDefault="00F32560" w:rsidP="005C394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F32560" w:rsidRPr="001D73A0" w:rsidRDefault="00F32560" w:rsidP="005C3943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noProof/>
          <w:sz w:val="28"/>
          <w:szCs w:val="28"/>
          <w:lang w:eastAsia="ru-RU"/>
        </w:rPr>
      </w:pPr>
    </w:p>
    <w:p w:rsidR="00F32560" w:rsidRDefault="00F3256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0A3A89">
        <w:rPr>
          <w:b/>
          <w:bCs/>
          <w:noProof/>
          <w:sz w:val="28"/>
          <w:szCs w:val="28"/>
          <w:lang w:eastAsia="ru-RU"/>
        </w:rPr>
        <w:pict>
          <v:shape id="Рисунок 2" o:spid="_x0000_i1040" type="#_x0000_t75" style="width:405.75pt;height:84pt;visibility:visible">
            <v:imagedata r:id="rId33" o:title="" croptop="38744f" cropbottom="19259f" cropleft="7559f" cropright="6628f"/>
          </v:shape>
        </w:pict>
      </w:r>
    </w:p>
    <w:p w:rsidR="00F32560" w:rsidRPr="0093730D" w:rsidRDefault="00F32560" w:rsidP="0093730D">
      <w:pPr>
        <w:tabs>
          <w:tab w:val="left" w:pos="0"/>
        </w:tabs>
        <w:spacing w:after="0" w:line="240" w:lineRule="auto"/>
        <w:ind w:hanging="142"/>
        <w:rPr>
          <w:color w:val="595959"/>
          <w:sz w:val="22"/>
          <w:szCs w:val="22"/>
        </w:rPr>
      </w:pPr>
      <w:r>
        <w:t xml:space="preserve">                    </w:t>
      </w:r>
      <w:r w:rsidRPr="0093730D">
        <w:rPr>
          <w:color w:val="404040"/>
          <w:sz w:val="22"/>
          <w:szCs w:val="22"/>
        </w:rPr>
        <w:t>1</w:t>
      </w:r>
      <w:r>
        <w:rPr>
          <w:color w:val="404040"/>
          <w:sz w:val="22"/>
          <w:szCs w:val="22"/>
          <w:lang w:val="en-US"/>
        </w:rPr>
        <w:t>8</w:t>
      </w:r>
      <w:r w:rsidRPr="0093730D">
        <w:rPr>
          <w:color w:val="404040"/>
          <w:sz w:val="22"/>
          <w:szCs w:val="22"/>
        </w:rPr>
        <w:t xml:space="preserve"> </w:t>
      </w:r>
      <w:r>
        <w:rPr>
          <w:color w:val="404040"/>
          <w:sz w:val="22"/>
          <w:szCs w:val="22"/>
        </w:rPr>
        <w:t>апрел</w:t>
      </w:r>
      <w:r w:rsidRPr="0093730D">
        <w:rPr>
          <w:color w:val="404040"/>
          <w:sz w:val="22"/>
          <w:szCs w:val="22"/>
        </w:rPr>
        <w:t>я 201</w:t>
      </w:r>
      <w:r>
        <w:rPr>
          <w:color w:val="404040"/>
          <w:sz w:val="22"/>
          <w:szCs w:val="22"/>
        </w:rPr>
        <w:t>8</w:t>
      </w:r>
      <w:r w:rsidRPr="0093730D">
        <w:rPr>
          <w:color w:val="404040"/>
          <w:sz w:val="22"/>
          <w:szCs w:val="22"/>
        </w:rPr>
        <w:t>г.</w:t>
      </w:r>
      <w:bookmarkStart w:id="0" w:name="_GoBack"/>
      <w:bookmarkEnd w:id="0"/>
    </w:p>
    <w:sectPr w:rsidR="00F32560" w:rsidRPr="0093730D" w:rsidSect="00D1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62381"/>
    <w:rsid w:val="000828FB"/>
    <w:rsid w:val="000A3A89"/>
    <w:rsid w:val="00104973"/>
    <w:rsid w:val="001343F3"/>
    <w:rsid w:val="001677F9"/>
    <w:rsid w:val="00174B19"/>
    <w:rsid w:val="001B4F1A"/>
    <w:rsid w:val="001C32A1"/>
    <w:rsid w:val="001D73A0"/>
    <w:rsid w:val="001E443D"/>
    <w:rsid w:val="002D1E59"/>
    <w:rsid w:val="002E7F2F"/>
    <w:rsid w:val="00317766"/>
    <w:rsid w:val="00373351"/>
    <w:rsid w:val="00394B8A"/>
    <w:rsid w:val="003C612E"/>
    <w:rsid w:val="003D7348"/>
    <w:rsid w:val="003E4FDA"/>
    <w:rsid w:val="00417486"/>
    <w:rsid w:val="004436C3"/>
    <w:rsid w:val="00444C38"/>
    <w:rsid w:val="004B726E"/>
    <w:rsid w:val="004D0E04"/>
    <w:rsid w:val="004D1247"/>
    <w:rsid w:val="004E2657"/>
    <w:rsid w:val="00513BF1"/>
    <w:rsid w:val="00522E17"/>
    <w:rsid w:val="00532339"/>
    <w:rsid w:val="0054050E"/>
    <w:rsid w:val="005B0295"/>
    <w:rsid w:val="005C3943"/>
    <w:rsid w:val="005C3AFF"/>
    <w:rsid w:val="005C7F11"/>
    <w:rsid w:val="0065474B"/>
    <w:rsid w:val="006900ED"/>
    <w:rsid w:val="006D6790"/>
    <w:rsid w:val="00716B0B"/>
    <w:rsid w:val="00724639"/>
    <w:rsid w:val="0077375D"/>
    <w:rsid w:val="007B2D40"/>
    <w:rsid w:val="00835B01"/>
    <w:rsid w:val="00847E57"/>
    <w:rsid w:val="008632EB"/>
    <w:rsid w:val="00872A01"/>
    <w:rsid w:val="00894190"/>
    <w:rsid w:val="008A5133"/>
    <w:rsid w:val="008B4A5C"/>
    <w:rsid w:val="008F4952"/>
    <w:rsid w:val="00926C07"/>
    <w:rsid w:val="0093730D"/>
    <w:rsid w:val="00950AFB"/>
    <w:rsid w:val="00A2633A"/>
    <w:rsid w:val="00A5163B"/>
    <w:rsid w:val="00AA502F"/>
    <w:rsid w:val="00AE7AD4"/>
    <w:rsid w:val="00AF295C"/>
    <w:rsid w:val="00B11272"/>
    <w:rsid w:val="00B55835"/>
    <w:rsid w:val="00B854C9"/>
    <w:rsid w:val="00BC4157"/>
    <w:rsid w:val="00BF0C9D"/>
    <w:rsid w:val="00BF1C8F"/>
    <w:rsid w:val="00BF3A21"/>
    <w:rsid w:val="00C1371B"/>
    <w:rsid w:val="00C25210"/>
    <w:rsid w:val="00C42547"/>
    <w:rsid w:val="00CC2264"/>
    <w:rsid w:val="00D04A3F"/>
    <w:rsid w:val="00D05570"/>
    <w:rsid w:val="00D125FF"/>
    <w:rsid w:val="00D2714B"/>
    <w:rsid w:val="00D46B2F"/>
    <w:rsid w:val="00D52388"/>
    <w:rsid w:val="00D63108"/>
    <w:rsid w:val="00DB5062"/>
    <w:rsid w:val="00DD7D5F"/>
    <w:rsid w:val="00E12CDA"/>
    <w:rsid w:val="00E3572C"/>
    <w:rsid w:val="00E7589C"/>
    <w:rsid w:val="00E77175"/>
    <w:rsid w:val="00E94F6D"/>
    <w:rsid w:val="00E9670C"/>
    <w:rsid w:val="00ED7D91"/>
    <w:rsid w:val="00F31596"/>
    <w:rsid w:val="00F32560"/>
    <w:rsid w:val="00F65606"/>
    <w:rsid w:val="00FC0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D63108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63108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D63108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Normal"/>
    <w:link w:val="2"/>
    <w:uiPriority w:val="99"/>
    <w:rsid w:val="00D63108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72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14</Pages>
  <Words>3341</Words>
  <Characters>19045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2018-05-22T09:08:00Z</dcterms:created>
  <dcterms:modified xsi:type="dcterms:W3CDTF">2018-05-22T09:08:00Z</dcterms:modified>
</cp:coreProperties>
</file>