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6D" w:rsidRDefault="0049756D" w:rsidP="00BF3A21">
      <w:pPr>
        <w:widowControl w:val="0"/>
        <w:spacing w:after="0" w:line="30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49756D" w:rsidRDefault="0049756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49756D" w:rsidRDefault="0049756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49756D" w:rsidRDefault="0049756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49756D" w:rsidRDefault="0049756D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49756D" w:rsidRDefault="0049756D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522E17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49756D" w:rsidRDefault="0049756D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49756D" w:rsidRDefault="0049756D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49756D" w:rsidRDefault="0049756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49756D" w:rsidRPr="00376BFC" w:rsidRDefault="0049756D" w:rsidP="00376BFC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bookmarkStart w:id="0" w:name="_GoBack"/>
      <w:bookmarkEnd w:id="0"/>
      <w:r w:rsidRPr="00531FB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4pt">
            <v:imagedata r:id="rId5" o:title=""/>
          </v:shape>
        </w:pict>
      </w: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49756D" w:rsidRDefault="0049756D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49756D" w:rsidRPr="00D05570" w:rsidRDefault="0049756D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49756D" w:rsidRPr="00D05570" w:rsidRDefault="0049756D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49756D" w:rsidRPr="00D05570" w:rsidRDefault="0049756D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49756D" w:rsidRPr="00D05570" w:rsidRDefault="0049756D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49756D" w:rsidRPr="00D05570" w:rsidRDefault="0049756D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49756D" w:rsidRPr="00D05570" w:rsidRDefault="0049756D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49756D" w:rsidRPr="00D05570" w:rsidRDefault="0049756D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49756D" w:rsidRPr="00D04A3F" w:rsidRDefault="0049756D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49756D" w:rsidRPr="00C42547" w:rsidRDefault="0049756D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49756D" w:rsidRPr="00894190" w:rsidRDefault="0049756D" w:rsidP="00522E1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49756D" w:rsidRDefault="0049756D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49756D" w:rsidRDefault="0049756D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49756D" w:rsidRDefault="0049756D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49756D" w:rsidRDefault="0049756D" w:rsidP="008F4952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49756D" w:rsidRDefault="0049756D" w:rsidP="008F4952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49756D" w:rsidRPr="00894190" w:rsidRDefault="0049756D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49756D" w:rsidRDefault="0049756D" w:rsidP="00522E17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49756D" w:rsidRPr="00174B19" w:rsidRDefault="0049756D" w:rsidP="008F4952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49756D" w:rsidRDefault="0049756D" w:rsidP="004363F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9756D" w:rsidRDefault="0049756D" w:rsidP="004363F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9756D" w:rsidRDefault="0049756D" w:rsidP="004363F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9756D" w:rsidRDefault="0049756D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49756D" w:rsidRPr="00447036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49756D" w:rsidRPr="00447036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49756D" w:rsidRPr="000828FB" w:rsidRDefault="0049756D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49756D" w:rsidRPr="000828FB" w:rsidRDefault="0049756D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49756D" w:rsidRPr="000828FB" w:rsidRDefault="0049756D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49756D" w:rsidRPr="000828FB" w:rsidRDefault="0049756D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49756D" w:rsidRPr="000828FB" w:rsidRDefault="0049756D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49756D" w:rsidRPr="00E7437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49756D" w:rsidRPr="00AF295C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49756D" w:rsidRPr="000828FB" w:rsidRDefault="0049756D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49756D" w:rsidRPr="006B76F9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49756D" w:rsidRPr="00E7437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49756D" w:rsidRPr="00AF295C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49756D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9756D" w:rsidRPr="000828FB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49756D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9756D" w:rsidRPr="00AF295C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49756D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9756D" w:rsidRPr="00AF295C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49756D" w:rsidRPr="006B76F9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49756D" w:rsidRPr="00AF295C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49756D" w:rsidRPr="00AF295C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49756D" w:rsidRPr="000828FB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49756D" w:rsidRPr="000828FB" w:rsidRDefault="0049756D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49756D" w:rsidRPr="00AF295C" w:rsidRDefault="0049756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49756D" w:rsidRPr="000828FB" w:rsidRDefault="0049756D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49756D" w:rsidRPr="00447036">
        <w:trPr>
          <w:trHeight w:val="20"/>
        </w:trPr>
        <w:tc>
          <w:tcPr>
            <w:tcW w:w="2445" w:type="pct"/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49756D" w:rsidRPr="00532339" w:rsidRDefault="0049756D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49756D" w:rsidRPr="000828FB" w:rsidRDefault="0049756D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" w:type="pct"/>
            <w:vAlign w:val="center"/>
          </w:tcPr>
          <w:p w:rsidR="0049756D" w:rsidRPr="00532339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49756D" w:rsidRPr="000828FB" w:rsidRDefault="0049756D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49756D" w:rsidRPr="000828FB" w:rsidRDefault="0049756D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49756D" w:rsidRDefault="0049756D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Default="0049756D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Default="0049756D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49756D" w:rsidRPr="00447036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49756D" w:rsidRPr="00447036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49756D" w:rsidRPr="000828FB" w:rsidRDefault="0049756D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49756D" w:rsidRPr="000828FB" w:rsidRDefault="0049756D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49756D" w:rsidRPr="000828FB" w:rsidRDefault="0049756D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49756D" w:rsidRPr="00447036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 w:val="restart"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</w:p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</w:t>
            </w:r>
          </w:p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49756D" w:rsidRPr="00447036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" w:type="pct"/>
            <w:vMerge/>
            <w:vAlign w:val="bottom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756D" w:rsidRPr="00447036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" w:type="pct"/>
            <w:vMerge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756D" w:rsidRPr="00447036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9756D" w:rsidRPr="00447036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49756D" w:rsidRPr="00447036">
        <w:trPr>
          <w:trHeight w:val="20"/>
        </w:trPr>
        <w:tc>
          <w:tcPr>
            <w:tcW w:w="2741" w:type="pct"/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49756D" w:rsidRPr="00447036">
        <w:trPr>
          <w:trHeight w:val="20"/>
        </w:trPr>
        <w:tc>
          <w:tcPr>
            <w:tcW w:w="2741" w:type="pct"/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49756D" w:rsidRPr="000828FB" w:rsidRDefault="0049756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49756D" w:rsidRPr="000828FB" w:rsidRDefault="0049756D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З</w:t>
            </w:r>
            <w:r>
              <w:rPr>
                <w:lang w:eastAsia="ru-RU"/>
              </w:rPr>
              <w:t>,</w:t>
            </w:r>
            <w:r w:rsidRPr="000828FB">
              <w:rPr>
                <w:lang w:eastAsia="ru-RU"/>
              </w:rPr>
              <w:t xml:space="preserve"> Э, 4 КЛР</w:t>
            </w:r>
          </w:p>
        </w:tc>
        <w:tc>
          <w:tcPr>
            <w:tcW w:w="818" w:type="pct"/>
          </w:tcPr>
          <w:p w:rsidR="0049756D" w:rsidRDefault="0049756D" w:rsidP="00532339">
            <w:pPr>
              <w:spacing w:after="0" w:line="240" w:lineRule="auto"/>
              <w:ind w:left="-57" w:right="-57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З, </w:t>
            </w:r>
            <w:r w:rsidRPr="000828FB">
              <w:rPr>
                <w:lang w:eastAsia="ru-RU"/>
              </w:rPr>
              <w:t xml:space="preserve">Э, </w:t>
            </w:r>
          </w:p>
          <w:p w:rsidR="0049756D" w:rsidRPr="000828FB" w:rsidRDefault="0049756D" w:rsidP="00532339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2</w:t>
            </w:r>
            <w:r w:rsidRPr="000828FB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,КР</w:t>
            </w:r>
          </w:p>
        </w:tc>
      </w:tr>
      <w:tr w:rsidR="0049756D" w:rsidRPr="00447036">
        <w:trPr>
          <w:trHeight w:val="20"/>
        </w:trPr>
        <w:tc>
          <w:tcPr>
            <w:tcW w:w="2741" w:type="pct"/>
          </w:tcPr>
          <w:p w:rsidR="0049756D" w:rsidRPr="000828FB" w:rsidRDefault="0049756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pct"/>
            <w:vAlign w:val="center"/>
          </w:tcPr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" w:type="pct"/>
            <w:vAlign w:val="center"/>
          </w:tcPr>
          <w:p w:rsidR="0049756D" w:rsidRPr="000828FB" w:rsidRDefault="0049756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52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</w:tbl>
    <w:p w:rsidR="0049756D" w:rsidRDefault="0049756D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49756D" w:rsidRPr="00447036"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49756D" w:rsidRPr="00447036"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49756D" w:rsidRPr="00447036">
        <w:tc>
          <w:tcPr>
            <w:tcW w:w="560" w:type="dxa"/>
            <w:tcBorders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49756D" w:rsidRPr="001C32A1" w:rsidRDefault="0049756D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49756D" w:rsidRPr="00447036"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49756D" w:rsidRPr="001C32A1" w:rsidRDefault="0049756D" w:rsidP="001343F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49756D" w:rsidRPr="00447036"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49756D" w:rsidRPr="00447036">
        <w:tc>
          <w:tcPr>
            <w:tcW w:w="560" w:type="dxa"/>
            <w:tcBorders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49756D" w:rsidRPr="001C32A1" w:rsidRDefault="0049756D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49756D" w:rsidRPr="00447036">
        <w:tc>
          <w:tcPr>
            <w:tcW w:w="560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49756D" w:rsidRPr="00447036">
        <w:tc>
          <w:tcPr>
            <w:tcW w:w="560" w:type="dxa"/>
            <w:tcBorders>
              <w:top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49756D" w:rsidRPr="00447036">
        <w:tc>
          <w:tcPr>
            <w:tcW w:w="560" w:type="dxa"/>
            <w:tcBorders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49756D" w:rsidRPr="001C32A1" w:rsidRDefault="0049756D" w:rsidP="00A2633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49756D" w:rsidRPr="00447036"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49756D" w:rsidRPr="00447036">
        <w:tc>
          <w:tcPr>
            <w:tcW w:w="560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49756D" w:rsidRPr="001C32A1" w:rsidRDefault="0049756D" w:rsidP="001343F3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49756D" w:rsidRPr="00447036">
        <w:tc>
          <w:tcPr>
            <w:tcW w:w="560" w:type="dxa"/>
            <w:tcBorders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49756D" w:rsidRPr="001C32A1" w:rsidRDefault="0049756D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49756D" w:rsidRPr="00447036">
        <w:tc>
          <w:tcPr>
            <w:tcW w:w="560" w:type="dxa"/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49756D" w:rsidRPr="001C32A1" w:rsidRDefault="0049756D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49756D" w:rsidRPr="00447036">
        <w:tc>
          <w:tcPr>
            <w:tcW w:w="560" w:type="dxa"/>
            <w:tcBorders>
              <w:bottom w:val="double" w:sz="4" w:space="0" w:color="auto"/>
            </w:tcBorders>
          </w:tcPr>
          <w:p w:rsidR="0049756D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49756D" w:rsidRPr="001C32A1" w:rsidRDefault="0049756D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</w:t>
            </w:r>
            <w:r w:rsidRPr="00447036">
              <w:rPr>
                <w:sz w:val="28"/>
                <w:szCs w:val="28"/>
              </w:rPr>
              <w:t>равнения математической физики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47036">
              <w:rPr>
                <w:sz w:val="28"/>
                <w:szCs w:val="28"/>
              </w:rPr>
              <w:t>Понятие об уравнениях в частных производных.</w:t>
            </w:r>
          </w:p>
        </w:tc>
      </w:tr>
      <w:tr w:rsidR="0049756D" w:rsidRPr="00447036">
        <w:tc>
          <w:tcPr>
            <w:tcW w:w="560" w:type="dxa"/>
            <w:tcBorders>
              <w:right w:val="nil"/>
            </w:tcBorders>
          </w:tcPr>
          <w:p w:rsidR="0049756D" w:rsidRPr="001C32A1" w:rsidRDefault="0049756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49756D" w:rsidRPr="001C32A1" w:rsidRDefault="0049756D" w:rsidP="00A2633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49756D" w:rsidRPr="001C32A1" w:rsidRDefault="0049756D" w:rsidP="002D1E59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49756D" w:rsidRPr="00447036">
        <w:tc>
          <w:tcPr>
            <w:tcW w:w="560" w:type="dxa"/>
          </w:tcPr>
          <w:p w:rsidR="0049756D" w:rsidRPr="001C32A1" w:rsidRDefault="0049756D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49756D" w:rsidRPr="00447036">
        <w:tc>
          <w:tcPr>
            <w:tcW w:w="560" w:type="dxa"/>
            <w:tcBorders>
              <w:bottom w:val="double" w:sz="4" w:space="0" w:color="auto"/>
            </w:tcBorders>
          </w:tcPr>
          <w:p w:rsidR="0049756D" w:rsidRPr="001C32A1" w:rsidRDefault="0049756D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49756D" w:rsidRPr="001C32A1" w:rsidRDefault="0049756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49756D" w:rsidRPr="001C32A1" w:rsidRDefault="0049756D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49756D" w:rsidRPr="00447036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49756D" w:rsidRPr="00F31596" w:rsidRDefault="0049756D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49756D" w:rsidRPr="00F31596" w:rsidRDefault="0049756D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49756D" w:rsidRPr="00447036">
        <w:tc>
          <w:tcPr>
            <w:tcW w:w="560" w:type="dxa"/>
            <w:tcBorders>
              <w:top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F31596" w:rsidRDefault="0049756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49756D" w:rsidRPr="00447036">
        <w:tc>
          <w:tcPr>
            <w:tcW w:w="560" w:type="dxa"/>
            <w:tcBorders>
              <w:top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49756D" w:rsidRPr="00F31596" w:rsidRDefault="0049756D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</w:tr>
      <w:tr w:rsidR="0049756D" w:rsidRPr="00447036">
        <w:tc>
          <w:tcPr>
            <w:tcW w:w="560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4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49756D" w:rsidRPr="00447036">
        <w:tc>
          <w:tcPr>
            <w:tcW w:w="560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49756D" w:rsidRPr="00447036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49756D" w:rsidRPr="00F31596" w:rsidRDefault="0049756D" w:rsidP="002D1E5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49756D" w:rsidRPr="00447036">
        <w:tc>
          <w:tcPr>
            <w:tcW w:w="560" w:type="dxa"/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49756D" w:rsidRPr="002D1E59" w:rsidRDefault="0049756D" w:rsidP="00F31596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Pr="0044703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F31596" w:rsidRDefault="0049756D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</w:tr>
      <w:tr w:rsidR="0049756D" w:rsidRPr="00447036">
        <w:tc>
          <w:tcPr>
            <w:tcW w:w="560" w:type="dxa"/>
            <w:tcBorders>
              <w:top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</w:tr>
      <w:tr w:rsidR="0049756D" w:rsidRPr="00447036">
        <w:tc>
          <w:tcPr>
            <w:tcW w:w="560" w:type="dxa"/>
            <w:tcBorders>
              <w:bottom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49756D" w:rsidRPr="00F31596" w:rsidRDefault="0049756D" w:rsidP="001F4BAC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49756D" w:rsidRPr="00F31596" w:rsidRDefault="0049756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9756D" w:rsidRPr="00F31596" w:rsidRDefault="0049756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F31596" w:rsidRDefault="0049756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F31596" w:rsidRDefault="0049756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54</w:t>
            </w:r>
          </w:p>
        </w:tc>
      </w:tr>
    </w:tbl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49756D" w:rsidRPr="00447036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49756D" w:rsidRPr="003D7348" w:rsidRDefault="0049756D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49756D" w:rsidRPr="003D7348" w:rsidRDefault="0049756D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49756D" w:rsidRPr="00447036">
        <w:tc>
          <w:tcPr>
            <w:tcW w:w="560" w:type="dxa"/>
            <w:tcBorders>
              <w:top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49756D" w:rsidRPr="003D7348" w:rsidRDefault="0049756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7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49756D" w:rsidRPr="00447036">
        <w:trPr>
          <w:trHeight w:val="479"/>
        </w:trPr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3D7348" w:rsidRDefault="0049756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49756D" w:rsidRPr="00447036">
        <w:tc>
          <w:tcPr>
            <w:tcW w:w="560" w:type="dxa"/>
            <w:tcBorders>
              <w:top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c>
          <w:tcPr>
            <w:tcW w:w="560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49756D" w:rsidRPr="003D7348" w:rsidRDefault="0049756D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49756D" w:rsidRPr="00447036">
        <w:tc>
          <w:tcPr>
            <w:tcW w:w="560" w:type="dxa"/>
            <w:tcBorders>
              <w:bottom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49756D" w:rsidRPr="003D7348" w:rsidRDefault="0049756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49756D" w:rsidRPr="00447036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</w:tbl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Pr="00847E57" w:rsidRDefault="0049756D" w:rsidP="001343F3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49756D" w:rsidRDefault="0049756D" w:rsidP="001343F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49756D" w:rsidRDefault="0049756D" w:rsidP="001343F3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49756D" w:rsidRPr="001E443D" w:rsidRDefault="0049756D" w:rsidP="001343F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26" type="#_x0000_t75" style="width:27.75pt;height:21pt" o:ole="">
            <v:imagedata r:id="rId6" o:title=""/>
          </v:shape>
          <o:OLEObject Type="Embed" ProgID="Equation.3" ShapeID="_x0000_i1026" DrawAspect="Content" ObjectID="_1604758201" r:id="rId7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7" type="#_x0000_t75" style="width:15.75pt;height:21.75pt" o:ole="">
            <v:imagedata r:id="rId8" o:title=""/>
          </v:shape>
          <o:OLEObject Type="Embed" ProgID="Equation.3" ShapeID="_x0000_i1027" DrawAspect="Content" ObjectID="_1604758202" r:id="rId9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8" type="#_x0000_t75" style="width:45.75pt;height:21pt" o:ole="">
            <v:imagedata r:id="rId10" o:title=""/>
          </v:shape>
          <o:OLEObject Type="Embed" ProgID="Equation.3" ShapeID="_x0000_i1028" DrawAspect="Content" ObjectID="_1604758203" r:id="rId11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5pt" o:ole="">
            <v:imagedata r:id="rId12" o:title=""/>
          </v:shape>
          <o:OLEObject Type="Embed" ProgID="Equation.3" ShapeID="_x0000_i1029" DrawAspect="Content" ObjectID="_1604758204" r:id="rId13"/>
        </w:object>
      </w:r>
      <w:r w:rsidRPr="001E443D">
        <w:rPr>
          <w:sz w:val="28"/>
          <w:szCs w:val="28"/>
          <w:lang w:eastAsia="ru-RU"/>
        </w:rPr>
        <w:t>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1.3. Найти напряжение на выходе звена при отключении входного сигнала. Построить графики изменения </w:t>
      </w:r>
      <w:r w:rsidRPr="00531FB0">
        <w:rPr>
          <w:noProof/>
          <w:position w:val="-12"/>
          <w:sz w:val="28"/>
          <w:szCs w:val="28"/>
          <w:lang w:eastAsia="ru-RU"/>
        </w:rPr>
        <w:pict>
          <v:shape id="Рисунок 1" o:spid="_x0000_i1030" type="#_x0000_t75" style="width:43.5pt;height:17.25pt;visibility:visible">
            <v:imagedata r:id="rId14" o:title=""/>
          </v:shape>
        </w:pi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31" type="#_x0000_t75" style="width:24pt;height:19.5pt" o:ole="">
            <v:imagedata r:id="rId12" o:title=""/>
          </v:shape>
          <o:OLEObject Type="Embed" ProgID="Equation.3" ShapeID="_x0000_i1031" DrawAspect="Content" ObjectID="_1604758205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2" type="#_x0000_t75" style="width:136.5pt;height:21.75pt" o:ole="">
            <v:imagedata r:id="rId16" o:title=""/>
          </v:shape>
          <o:OLEObject Type="Embed" ProgID="Equation.3" ShapeID="_x0000_i1032" DrawAspect="Content" ObjectID="_1604758206" r:id="rId17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3" type="#_x0000_t75" style="width:21.75pt;height:21pt" o:ole="">
            <v:imagedata r:id="rId18" o:title=""/>
          </v:shape>
          <o:OLEObject Type="Embed" ProgID="Equation.3" ShapeID="_x0000_i1033" DrawAspect="Content" ObjectID="_1604758207" r:id="rId19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4" type="#_x0000_t75" style="width:27.75pt;height:21pt" o:ole="">
            <v:imagedata r:id="rId20" o:title=""/>
          </v:shape>
          <o:OLEObject Type="Embed" ProgID="Equation.3" ShapeID="_x0000_i1034" DrawAspect="Content" ObjectID="_1604758208" r:id="rId21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5" type="#_x0000_t75" style="width:19.5pt;height:19.5pt" o:ole="">
            <v:imagedata r:id="rId22" o:title=""/>
          </v:shape>
          <o:OLEObject Type="Embed" ProgID="Equation.3" ShapeID="_x0000_i1035" DrawAspect="Content" ObjectID="_1604758209" r:id="rId23"/>
        </w:object>
      </w:r>
      <w:r w:rsidRPr="001E443D">
        <w:rPr>
          <w:lang w:eastAsia="ru-RU"/>
        </w:rPr>
        <w:t>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5pt" o:ole="">
            <v:imagedata r:id="rId24" o:title=""/>
          </v:shape>
          <o:OLEObject Type="Embed" ProgID="Equation.3" ShapeID="_x0000_i1036" DrawAspect="Content" ObjectID="_1604758210" r:id="rId25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.75pt;height:19.5pt" o:ole="">
            <v:imagedata r:id="rId26" o:title=""/>
          </v:shape>
          <o:OLEObject Type="Embed" ProgID="Equation.3" ShapeID="_x0000_i1037" DrawAspect="Content" ObjectID="_1604758211" r:id="rId27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8" type="#_x0000_t75" style="width:30pt;height:19.5pt" o:ole="">
            <v:imagedata r:id="rId28" o:title=""/>
          </v:shape>
          <o:OLEObject Type="Embed" ProgID="Equation.3" ShapeID="_x0000_i1038" DrawAspect="Content" ObjectID="_1604758212" r:id="rId29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9" type="#_x0000_t75" style="width:27.75pt;height:19.5pt" o:ole="">
            <v:imagedata r:id="rId30" o:title=""/>
          </v:shape>
          <o:OLEObject Type="Embed" ProgID="Equation.3" ShapeID="_x0000_i1039" DrawAspect="Content" ObjectID="_1604758213" r:id="rId31"/>
        </w:object>
      </w:r>
      <w:r w:rsidRPr="001E443D">
        <w:rPr>
          <w:sz w:val="28"/>
          <w:szCs w:val="28"/>
          <w:lang w:eastAsia="ru-RU"/>
        </w:rPr>
        <w:t>.</w:t>
      </w:r>
    </w:p>
    <w:p w:rsidR="0049756D" w:rsidRPr="001E443D" w:rsidRDefault="0049756D" w:rsidP="001343F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4.1. Построить амплитудно-фазовую (АФЧХ), амплитудно-частотную (АЧХ) и фазо-частотную (ФЧХ) характеристики звена.</w:t>
      </w:r>
    </w:p>
    <w:p w:rsidR="0049756D" w:rsidRPr="001E443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49756D" w:rsidRDefault="0049756D" w:rsidP="001343F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49756D" w:rsidRPr="001E443D" w:rsidRDefault="0049756D" w:rsidP="001343F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49756D" w:rsidRPr="00835B01" w:rsidRDefault="0049756D" w:rsidP="001343F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49756D" w:rsidRDefault="0049756D" w:rsidP="001343F3">
      <w:pPr>
        <w:spacing w:after="0"/>
        <w:rPr>
          <w:color w:val="C00000"/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49756D" w:rsidRDefault="0049756D" w:rsidP="00C1371B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49756D" w:rsidRDefault="0049756D" w:rsidP="00C1371B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49756D" w:rsidRPr="00835B01" w:rsidRDefault="0049756D" w:rsidP="00C1371B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49756D" w:rsidRPr="00835B01" w:rsidRDefault="0049756D" w:rsidP="00C1371B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49756D" w:rsidRPr="00835B01" w:rsidRDefault="0049756D" w:rsidP="00C1371B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49756D" w:rsidRPr="00835B01" w:rsidRDefault="0049756D" w:rsidP="00C1371B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49756D" w:rsidRPr="00835B01" w:rsidRDefault="0049756D" w:rsidP="00C1371B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49756D" w:rsidRPr="00835B01" w:rsidRDefault="0049756D" w:rsidP="00C1371B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49756D" w:rsidRPr="00835B01" w:rsidRDefault="0049756D" w:rsidP="00C1371B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49756D" w:rsidRPr="00835B01" w:rsidRDefault="0049756D" w:rsidP="00C1371B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49756D" w:rsidRPr="00835B01" w:rsidRDefault="0049756D" w:rsidP="00C1371B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49756D" w:rsidRPr="00835B01" w:rsidRDefault="0049756D" w:rsidP="00C1371B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49756D" w:rsidRPr="00835B01" w:rsidRDefault="0049756D" w:rsidP="00C1371B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49756D" w:rsidRPr="00835B01" w:rsidRDefault="0049756D" w:rsidP="00C1371B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49756D" w:rsidRPr="00835B01" w:rsidRDefault="0049756D" w:rsidP="00C1371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49756D" w:rsidRDefault="0049756D" w:rsidP="00C1371B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49756D" w:rsidRPr="00447036">
        <w:tc>
          <w:tcPr>
            <w:tcW w:w="59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49756D" w:rsidRPr="00447036">
        <w:tc>
          <w:tcPr>
            <w:tcW w:w="59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49756D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49756D" w:rsidRPr="00447036">
        <w:tc>
          <w:tcPr>
            <w:tcW w:w="592" w:type="dxa"/>
            <w:tcBorders>
              <w:right w:val="nil"/>
            </w:tcBorders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49756D" w:rsidRPr="00447036">
        <w:tc>
          <w:tcPr>
            <w:tcW w:w="59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49756D" w:rsidRPr="00447036">
        <w:tc>
          <w:tcPr>
            <w:tcW w:w="59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49756D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49756D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  <w:p w:rsidR="0049756D" w:rsidRPr="003D7348" w:rsidRDefault="0049756D" w:rsidP="00BF1C8F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t>У</w:t>
            </w:r>
            <w:r w:rsidRPr="003D7348">
              <w:rPr>
                <w:lang w:eastAsia="ru-RU"/>
              </w:rPr>
              <w:t>равнения математической физики</w:t>
            </w:r>
          </w:p>
        </w:tc>
        <w:tc>
          <w:tcPr>
            <w:tcW w:w="5103" w:type="dxa"/>
          </w:tcPr>
          <w:p w:rsidR="0049756D" w:rsidRPr="003D7348" w:rsidRDefault="0049756D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49756D" w:rsidRPr="00447036">
        <w:tc>
          <w:tcPr>
            <w:tcW w:w="59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49756D" w:rsidRPr="003D7348" w:rsidRDefault="0049756D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49756D" w:rsidRPr="003D7348" w:rsidRDefault="0049756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49756D" w:rsidRPr="003D7348" w:rsidRDefault="0049756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49756D" w:rsidRPr="003D7348" w:rsidRDefault="0049756D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9756D" w:rsidRDefault="0049756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49756D" w:rsidRDefault="0049756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9756D" w:rsidRDefault="0049756D" w:rsidP="007E51F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9756D" w:rsidRPr="00B55835" w:rsidRDefault="0049756D" w:rsidP="007E51F3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32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49756D" w:rsidRPr="005C7F11" w:rsidRDefault="0049756D" w:rsidP="007E51F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49756D" w:rsidRPr="00C25210" w:rsidRDefault="0049756D" w:rsidP="007E51F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49756D" w:rsidRDefault="0049756D" w:rsidP="007E51F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49756D" w:rsidRDefault="0049756D" w:rsidP="007E51F3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49756D" w:rsidRPr="001D73A0" w:rsidRDefault="0049756D" w:rsidP="007E51F3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49756D" w:rsidRPr="001D73A0" w:rsidRDefault="0049756D" w:rsidP="001D73A0">
      <w:pPr>
        <w:numPr>
          <w:ilvl w:val="0"/>
          <w:numId w:val="17"/>
        </w:numPr>
        <w:tabs>
          <w:tab w:val="clear" w:pos="1211"/>
          <w:tab w:val="num" w:pos="1080"/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49756D" w:rsidRPr="001D73A0" w:rsidRDefault="0049756D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49756D" w:rsidRPr="001D73A0" w:rsidRDefault="0049756D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9756D" w:rsidRPr="001D73A0" w:rsidRDefault="0049756D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49756D" w:rsidRPr="001D73A0" w:rsidRDefault="0049756D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49756D" w:rsidRPr="001D73A0" w:rsidRDefault="0049756D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9756D" w:rsidRPr="001D73A0" w:rsidRDefault="0049756D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49756D" w:rsidRPr="001D73A0" w:rsidRDefault="0049756D" w:rsidP="001D73A0">
      <w:pPr>
        <w:spacing w:after="0" w:line="240" w:lineRule="auto"/>
        <w:rPr>
          <w:sz w:val="28"/>
          <w:szCs w:val="28"/>
          <w:lang w:eastAsia="ru-RU"/>
        </w:rPr>
      </w:pPr>
    </w:p>
    <w:p w:rsidR="0049756D" w:rsidRPr="001D73A0" w:rsidRDefault="0049756D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49756D" w:rsidRPr="001D73A0" w:rsidRDefault="0049756D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49756D" w:rsidRPr="001D73A0" w:rsidRDefault="0049756D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49756D" w:rsidRPr="001D73A0" w:rsidRDefault="0049756D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49756D" w:rsidRDefault="0049756D" w:rsidP="00F576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49756D" w:rsidRDefault="0049756D" w:rsidP="00F5762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6B76F9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B76F9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6B76F9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6B76F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6B76F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6B76F9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49756D" w:rsidRPr="004E2657" w:rsidRDefault="0049756D" w:rsidP="00F5762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6B76F9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B76F9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6B76F9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6B76F9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6B76F9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49756D" w:rsidRDefault="0049756D" w:rsidP="00F5762E">
      <w:pPr>
        <w:rPr>
          <w:b/>
          <w:bCs/>
        </w:rPr>
      </w:pPr>
    </w:p>
    <w:p w:rsidR="0049756D" w:rsidRDefault="0049756D" w:rsidP="004363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49756D" w:rsidRPr="005B0295" w:rsidRDefault="0049756D" w:rsidP="004363FB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49756D" w:rsidRPr="005B0295" w:rsidRDefault="0049756D" w:rsidP="004363FB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9756D" w:rsidRPr="005B0295" w:rsidRDefault="0049756D" w:rsidP="004363FB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9756D" w:rsidRPr="005B0295" w:rsidRDefault="0049756D" w:rsidP="004363FB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9756D" w:rsidRPr="005B0295" w:rsidRDefault="0049756D" w:rsidP="004363FB">
      <w:pPr>
        <w:ind w:firstLine="851"/>
        <w:jc w:val="center"/>
        <w:rPr>
          <w:sz w:val="28"/>
          <w:szCs w:val="28"/>
        </w:rPr>
      </w:pPr>
    </w:p>
    <w:p w:rsidR="0049756D" w:rsidRPr="00D2714B" w:rsidRDefault="0049756D" w:rsidP="004363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9756D" w:rsidRPr="009D0CC9" w:rsidRDefault="0049756D" w:rsidP="004363FB">
      <w:pPr>
        <w:tabs>
          <w:tab w:val="left" w:pos="0"/>
        </w:tabs>
        <w:spacing w:after="0" w:line="240" w:lineRule="auto"/>
        <w:ind w:firstLine="851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При осуществлении образовательного процесса по дисциплине «Математика» используются следующие информационные технологии:</w:t>
      </w:r>
    </w:p>
    <w:p w:rsidR="0049756D" w:rsidRPr="009D0CC9" w:rsidRDefault="0049756D" w:rsidP="004363FB">
      <w:pPr>
        <w:spacing w:after="0" w:line="240" w:lineRule="auto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– технические средства (компьютерная техника, проектор);</w:t>
      </w:r>
    </w:p>
    <w:p w:rsidR="0049756D" w:rsidRPr="009D0CC9" w:rsidRDefault="0049756D" w:rsidP="004363FB">
      <w:pPr>
        <w:spacing w:after="0" w:line="240" w:lineRule="auto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49756D" w:rsidRPr="009D0CC9" w:rsidRDefault="0049756D" w:rsidP="004363FB">
      <w:pPr>
        <w:widowControl w:val="0"/>
        <w:spacing w:after="0" w:line="300" w:lineRule="auto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– электронная информационно-образовательная среда Петербургского государственного университета</w:t>
      </w:r>
      <w:r w:rsidRPr="009D0CC9">
        <w:rPr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9D0CC9">
        <w:rPr>
          <w:snapToGrid w:val="0"/>
          <w:sz w:val="28"/>
          <w:szCs w:val="28"/>
          <w:lang w:val="en-US" w:eastAsia="ru-RU"/>
        </w:rPr>
        <w:t>I</w:t>
      </w:r>
      <w:r w:rsidRPr="009D0CC9">
        <w:rPr>
          <w:snapToGrid w:val="0"/>
          <w:sz w:val="28"/>
          <w:szCs w:val="28"/>
          <w:lang w:eastAsia="ru-RU"/>
        </w:rPr>
        <w:t xml:space="preserve"> </w:t>
      </w:r>
      <w:r w:rsidRPr="009D0CC9">
        <w:rPr>
          <w:sz w:val="28"/>
          <w:szCs w:val="28"/>
          <w:lang w:eastAsia="ru-RU"/>
        </w:rPr>
        <w:t xml:space="preserve">[Электронный ресурс]. Режим доступа: http:// </w:t>
      </w:r>
      <w:r w:rsidRPr="009D0CC9">
        <w:rPr>
          <w:sz w:val="28"/>
          <w:szCs w:val="28"/>
          <w:lang w:val="en-US" w:eastAsia="ru-RU"/>
        </w:rPr>
        <w:t>sdo</w:t>
      </w:r>
      <w:r w:rsidRPr="006B76F9">
        <w:rPr>
          <w:sz w:val="28"/>
          <w:szCs w:val="28"/>
          <w:lang w:eastAsia="ru-RU"/>
        </w:rPr>
        <w:t>.</w:t>
      </w:r>
      <w:r w:rsidRPr="009D0CC9">
        <w:rPr>
          <w:sz w:val="28"/>
          <w:szCs w:val="28"/>
          <w:lang w:val="en-US" w:eastAsia="ru-RU"/>
        </w:rPr>
        <w:t>pgups</w:t>
      </w:r>
      <w:r w:rsidRPr="009D0CC9">
        <w:rPr>
          <w:sz w:val="28"/>
          <w:szCs w:val="28"/>
          <w:lang w:eastAsia="ru-RU"/>
        </w:rPr>
        <w:t>.ru</w:t>
      </w:r>
      <w:r w:rsidRPr="006B76F9">
        <w:rPr>
          <w:sz w:val="28"/>
          <w:szCs w:val="28"/>
          <w:lang w:eastAsia="ru-RU"/>
        </w:rPr>
        <w:t>.</w:t>
      </w:r>
    </w:p>
    <w:p w:rsidR="0049756D" w:rsidRPr="00011D45" w:rsidRDefault="0049756D" w:rsidP="004363FB">
      <w:pPr>
        <w:tabs>
          <w:tab w:val="left" w:pos="1418"/>
        </w:tabs>
        <w:jc w:val="both"/>
        <w:rPr>
          <w:sz w:val="28"/>
          <w:szCs w:val="28"/>
        </w:rPr>
      </w:pPr>
      <w:r w:rsidRPr="009D0CC9">
        <w:rPr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9756D" w:rsidRDefault="0049756D" w:rsidP="004363FB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49756D" w:rsidRPr="009D0CC9" w:rsidRDefault="0049756D" w:rsidP="004363FB">
      <w:pPr>
        <w:spacing w:after="0" w:line="240" w:lineRule="auto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  <w:lang w:eastAsia="ru-RU"/>
        </w:rPr>
        <w:t>«</w:t>
      </w:r>
      <w:r w:rsidRPr="00522E17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  <w:lang w:eastAsia="ru-RU"/>
        </w:rPr>
        <w:t>»</w:t>
      </w:r>
      <w:r w:rsidRPr="009D0CC9">
        <w:rPr>
          <w:sz w:val="28"/>
          <w:szCs w:val="28"/>
          <w:lang w:eastAsia="ru-RU"/>
        </w:rPr>
        <w:t xml:space="preserve"> по специальност</w:t>
      </w:r>
      <w:r>
        <w:rPr>
          <w:sz w:val="28"/>
          <w:szCs w:val="28"/>
          <w:lang w:eastAsia="ru-RU"/>
        </w:rPr>
        <w:t>и</w:t>
      </w:r>
      <w:r w:rsidRPr="006B76F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>»</w:t>
      </w:r>
      <w:r w:rsidRPr="009D0CC9">
        <w:rPr>
          <w:sz w:val="28"/>
          <w:szCs w:val="28"/>
          <w:lang w:eastAsia="ru-RU"/>
        </w:rPr>
        <w:t>, и соответствует действующим санитарным и противопожарным нормам и правилам.</w:t>
      </w:r>
    </w:p>
    <w:p w:rsidR="0049756D" w:rsidRPr="009D0CC9" w:rsidRDefault="0049756D" w:rsidP="004363FB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9756D" w:rsidRPr="009D0CC9" w:rsidRDefault="0049756D" w:rsidP="004363FB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49756D" w:rsidRPr="009D0CC9" w:rsidRDefault="0049756D" w:rsidP="004363FB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49756D" w:rsidRPr="0031295B" w:rsidRDefault="0049756D" w:rsidP="004363FB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9D0CC9">
        <w:rPr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49756D" w:rsidRDefault="0049756D" w:rsidP="002E6BA0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49756D" w:rsidRPr="00F801CA" w:rsidRDefault="0049756D" w:rsidP="002E6BA0">
      <w:pPr>
        <w:tabs>
          <w:tab w:val="left" w:pos="0"/>
        </w:tabs>
        <w:spacing w:after="0" w:line="240" w:lineRule="auto"/>
        <w:jc w:val="both"/>
        <w:rPr>
          <w:b/>
          <w:bCs/>
          <w:sz w:val="28"/>
          <w:szCs w:val="28"/>
        </w:rPr>
      </w:pPr>
      <w:r w:rsidRPr="00531FB0">
        <w:rPr>
          <w:noProof/>
          <w:sz w:val="28"/>
          <w:szCs w:val="28"/>
          <w:lang w:eastAsia="ru-RU"/>
        </w:rPr>
        <w:pict>
          <v:shape id="Рисунок 2" o:spid="_x0000_i1040" type="#_x0000_t75" style="width:488.25pt;height:84pt;visibility:visible">
            <v:imagedata r:id="rId33" o:title="" croptop="47889f" cropbottom="10192f" cropleft="7757f"/>
          </v:shape>
        </w:pict>
      </w:r>
    </w:p>
    <w:p w:rsidR="0049756D" w:rsidRDefault="0049756D">
      <w:r>
        <w:t xml:space="preserve">        18.04.2018г.</w:t>
      </w:r>
    </w:p>
    <w:sectPr w:rsidR="0049756D" w:rsidSect="007A6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00FA"/>
    <w:rsid w:val="00011D45"/>
    <w:rsid w:val="00062381"/>
    <w:rsid w:val="000828FB"/>
    <w:rsid w:val="000B7675"/>
    <w:rsid w:val="00104973"/>
    <w:rsid w:val="001343F3"/>
    <w:rsid w:val="001677F9"/>
    <w:rsid w:val="001704A3"/>
    <w:rsid w:val="00174B19"/>
    <w:rsid w:val="001B4F1A"/>
    <w:rsid w:val="001C32A1"/>
    <w:rsid w:val="001D73A0"/>
    <w:rsid w:val="001E443D"/>
    <w:rsid w:val="001F4BAC"/>
    <w:rsid w:val="002D1E59"/>
    <w:rsid w:val="002E6BA0"/>
    <w:rsid w:val="0031295B"/>
    <w:rsid w:val="00373351"/>
    <w:rsid w:val="0037465E"/>
    <w:rsid w:val="00376BFC"/>
    <w:rsid w:val="003B6749"/>
    <w:rsid w:val="003C612E"/>
    <w:rsid w:val="003D7348"/>
    <w:rsid w:val="003E4FDA"/>
    <w:rsid w:val="00417486"/>
    <w:rsid w:val="004363FB"/>
    <w:rsid w:val="004436C3"/>
    <w:rsid w:val="00447036"/>
    <w:rsid w:val="0049756D"/>
    <w:rsid w:val="004B2C91"/>
    <w:rsid w:val="004B726E"/>
    <w:rsid w:val="004D0E04"/>
    <w:rsid w:val="004D1247"/>
    <w:rsid w:val="004E2657"/>
    <w:rsid w:val="00513BF1"/>
    <w:rsid w:val="00522E17"/>
    <w:rsid w:val="00531FB0"/>
    <w:rsid w:val="00532339"/>
    <w:rsid w:val="0054050E"/>
    <w:rsid w:val="005A002A"/>
    <w:rsid w:val="005B0295"/>
    <w:rsid w:val="005C7F11"/>
    <w:rsid w:val="006900ED"/>
    <w:rsid w:val="006B76F9"/>
    <w:rsid w:val="006C2A16"/>
    <w:rsid w:val="006D6790"/>
    <w:rsid w:val="00716B0B"/>
    <w:rsid w:val="00724639"/>
    <w:rsid w:val="00752A2C"/>
    <w:rsid w:val="0077375D"/>
    <w:rsid w:val="007A62A1"/>
    <w:rsid w:val="007E51F3"/>
    <w:rsid w:val="007E7A77"/>
    <w:rsid w:val="007F52AC"/>
    <w:rsid w:val="00835B01"/>
    <w:rsid w:val="00847E57"/>
    <w:rsid w:val="00872A01"/>
    <w:rsid w:val="008833C2"/>
    <w:rsid w:val="008849C6"/>
    <w:rsid w:val="00894190"/>
    <w:rsid w:val="008A5133"/>
    <w:rsid w:val="008B191E"/>
    <w:rsid w:val="008B4A5C"/>
    <w:rsid w:val="008F4952"/>
    <w:rsid w:val="00902054"/>
    <w:rsid w:val="00926C07"/>
    <w:rsid w:val="00950AFB"/>
    <w:rsid w:val="009D0CC9"/>
    <w:rsid w:val="00A2633A"/>
    <w:rsid w:val="00AA502F"/>
    <w:rsid w:val="00AE512C"/>
    <w:rsid w:val="00AF295C"/>
    <w:rsid w:val="00B55835"/>
    <w:rsid w:val="00B70377"/>
    <w:rsid w:val="00B854C9"/>
    <w:rsid w:val="00BB4B06"/>
    <w:rsid w:val="00BF0C9D"/>
    <w:rsid w:val="00BF1C8F"/>
    <w:rsid w:val="00BF3A21"/>
    <w:rsid w:val="00C1371B"/>
    <w:rsid w:val="00C161C1"/>
    <w:rsid w:val="00C25210"/>
    <w:rsid w:val="00C42547"/>
    <w:rsid w:val="00CC2264"/>
    <w:rsid w:val="00D04A3F"/>
    <w:rsid w:val="00D05570"/>
    <w:rsid w:val="00D07E7B"/>
    <w:rsid w:val="00D2714B"/>
    <w:rsid w:val="00D46B2F"/>
    <w:rsid w:val="00DB5062"/>
    <w:rsid w:val="00E3572C"/>
    <w:rsid w:val="00E54A76"/>
    <w:rsid w:val="00E7437B"/>
    <w:rsid w:val="00E7589C"/>
    <w:rsid w:val="00E94F6D"/>
    <w:rsid w:val="00ED7D91"/>
    <w:rsid w:val="00F31596"/>
    <w:rsid w:val="00F5762E"/>
    <w:rsid w:val="00F801CA"/>
    <w:rsid w:val="00F83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2E6BA0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2E6BA0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2E6BA0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Normal"/>
    <w:link w:val="2"/>
    <w:uiPriority w:val="99"/>
    <w:rsid w:val="002E6BA0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0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15</Pages>
  <Words>3653</Words>
  <Characters>20824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2017-11-16T18:25:00Z</cp:lastPrinted>
  <dcterms:created xsi:type="dcterms:W3CDTF">2018-11-26T14:23:00Z</dcterms:created>
  <dcterms:modified xsi:type="dcterms:W3CDTF">2018-11-26T14:23:00Z</dcterms:modified>
</cp:coreProperties>
</file>