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ФЕДЕРАЛЬНОЕ АГЕНТСТВО ЖЕЛЕЗНОДОРОЖНОГО ТРАНСПОРТА</w:t>
      </w: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Императора Александра </w:t>
      </w:r>
      <w:r w:rsidRPr="00104973">
        <w:rPr>
          <w:sz w:val="28"/>
          <w:szCs w:val="28"/>
          <w:lang w:val="en-US" w:eastAsia="ru-RU"/>
        </w:rPr>
        <w:t>I</w:t>
      </w:r>
      <w:r w:rsidRPr="00104973">
        <w:rPr>
          <w:sz w:val="28"/>
          <w:szCs w:val="28"/>
          <w:lang w:eastAsia="ru-RU"/>
        </w:rPr>
        <w:t>»</w:t>
      </w: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(ФГБОУ В</w:t>
      </w:r>
      <w:r w:rsidRPr="00104973">
        <w:rPr>
          <w:sz w:val="28"/>
          <w:szCs w:val="28"/>
          <w:lang w:eastAsia="ru-RU"/>
        </w:rPr>
        <w:t>О ПГУПС)</w:t>
      </w: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Информатики и информационной безопасности</w:t>
      </w:r>
      <w:r w:rsidRPr="00104973">
        <w:rPr>
          <w:sz w:val="28"/>
          <w:szCs w:val="28"/>
          <w:lang w:eastAsia="ru-RU"/>
        </w:rPr>
        <w:t>»</w:t>
      </w: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365BC" w:rsidRPr="00104973" w:rsidRDefault="004365BC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4365BC" w:rsidRPr="00104973" w:rsidRDefault="004365BC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4365BC" w:rsidRPr="00104973" w:rsidRDefault="004365BC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4365BC" w:rsidRPr="00104973" w:rsidRDefault="004365BC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4365BC" w:rsidRPr="00104973" w:rsidRDefault="004365BC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4365BC" w:rsidRPr="00104973" w:rsidRDefault="004365BC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4365BC" w:rsidRPr="00104973" w:rsidRDefault="004365BC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4365BC" w:rsidRPr="00104973" w:rsidRDefault="004365BC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4365BC" w:rsidRPr="00104973" w:rsidRDefault="004365BC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4365BC" w:rsidRPr="00104973" w:rsidRDefault="004365BC" w:rsidP="0010497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РАБОЧАЯ ПРОГРАММА</w:t>
      </w:r>
    </w:p>
    <w:p w:rsidR="004365BC" w:rsidRPr="00104973" w:rsidRDefault="004365BC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4973">
        <w:rPr>
          <w:i/>
          <w:iCs/>
          <w:sz w:val="28"/>
          <w:szCs w:val="28"/>
          <w:lang w:eastAsia="ru-RU"/>
        </w:rPr>
        <w:t>дисциплины</w:t>
      </w: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ИНФОРМАЦИОННАЯ БЕЗОПАСНОСТЬ И ЗАЩИТА ИНФОРМАЦИИ НА ЖЕЛЕЗНОДОРОЖНОМ ТРАНСПОРТЕ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Б1.В.ОД.3</w:t>
      </w:r>
      <w:r w:rsidRPr="00104973">
        <w:rPr>
          <w:sz w:val="28"/>
          <w:szCs w:val="28"/>
          <w:lang w:eastAsia="ru-RU"/>
        </w:rPr>
        <w:t>)</w:t>
      </w:r>
    </w:p>
    <w:p w:rsidR="004365BC" w:rsidRDefault="004365BC" w:rsidP="00483CCA">
      <w:pPr>
        <w:spacing w:after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специальности </w:t>
      </w:r>
    </w:p>
    <w:p w:rsidR="004365BC" w:rsidRPr="00F11431" w:rsidRDefault="004365BC" w:rsidP="00483CCA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 xml:space="preserve">4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</w:t>
      </w:r>
      <w:r w:rsidRPr="00F11431">
        <w:rPr>
          <w:sz w:val="28"/>
          <w:szCs w:val="28"/>
        </w:rPr>
        <w:t xml:space="preserve">» </w:t>
      </w:r>
    </w:p>
    <w:p w:rsidR="004365BC" w:rsidRPr="006B1587" w:rsidRDefault="004365BC" w:rsidP="00483CCA">
      <w:pPr>
        <w:jc w:val="center"/>
        <w:rPr>
          <w:sz w:val="28"/>
          <w:szCs w:val="28"/>
        </w:rPr>
      </w:pPr>
      <w:r w:rsidRPr="006B1587">
        <w:rPr>
          <w:sz w:val="28"/>
          <w:szCs w:val="28"/>
        </w:rPr>
        <w:t>по специализациям:</w:t>
      </w:r>
    </w:p>
    <w:p w:rsidR="004365BC" w:rsidRPr="006B1587" w:rsidRDefault="004365BC" w:rsidP="00D1420D">
      <w:pPr>
        <w:spacing w:after="0" w:line="240" w:lineRule="auto"/>
        <w:ind w:firstLine="851"/>
        <w:rPr>
          <w:sz w:val="28"/>
          <w:szCs w:val="28"/>
        </w:rPr>
      </w:pPr>
      <w:r w:rsidRPr="006B1587">
        <w:rPr>
          <w:sz w:val="28"/>
          <w:szCs w:val="28"/>
        </w:rPr>
        <w:t>«Магистральный транспорт»,</w:t>
      </w:r>
    </w:p>
    <w:p w:rsidR="004365BC" w:rsidRDefault="004365BC" w:rsidP="00D1420D">
      <w:pPr>
        <w:spacing w:after="0" w:line="240" w:lineRule="auto"/>
        <w:ind w:firstLine="851"/>
        <w:rPr>
          <w:sz w:val="28"/>
          <w:szCs w:val="28"/>
        </w:rPr>
      </w:pPr>
      <w:r w:rsidRPr="006B1587">
        <w:rPr>
          <w:sz w:val="28"/>
          <w:szCs w:val="28"/>
        </w:rPr>
        <w:t>«Пассажирский комплекс железнодорожного транспорта»,</w:t>
      </w:r>
    </w:p>
    <w:p w:rsidR="004365BC" w:rsidRPr="006B1587" w:rsidRDefault="004365BC" w:rsidP="00D1420D">
      <w:pPr>
        <w:spacing w:after="0" w:line="240" w:lineRule="auto"/>
        <w:ind w:firstLine="851"/>
        <w:rPr>
          <w:sz w:val="28"/>
          <w:szCs w:val="28"/>
        </w:rPr>
      </w:pPr>
      <w:r w:rsidRPr="006B1587">
        <w:rPr>
          <w:sz w:val="28"/>
          <w:szCs w:val="28"/>
        </w:rPr>
        <w:t xml:space="preserve">«Грузовая и коммерческая работа», </w:t>
      </w:r>
    </w:p>
    <w:p w:rsidR="004365BC" w:rsidRPr="006B1587" w:rsidRDefault="004365BC" w:rsidP="00D1420D">
      <w:pPr>
        <w:spacing w:after="0" w:line="240" w:lineRule="auto"/>
        <w:ind w:firstLine="851"/>
        <w:rPr>
          <w:sz w:val="28"/>
          <w:szCs w:val="28"/>
        </w:rPr>
      </w:pPr>
      <w:r w:rsidRPr="006B1587">
        <w:rPr>
          <w:sz w:val="28"/>
          <w:szCs w:val="28"/>
        </w:rPr>
        <w:t>«Транспортный бизнес и логистика».</w:t>
      </w:r>
    </w:p>
    <w:p w:rsidR="004365BC" w:rsidRDefault="004365BC" w:rsidP="00483CCA">
      <w:pPr>
        <w:jc w:val="center"/>
        <w:rPr>
          <w:sz w:val="28"/>
          <w:szCs w:val="28"/>
        </w:rPr>
      </w:pPr>
    </w:p>
    <w:p w:rsidR="004365BC" w:rsidRPr="00104973" w:rsidRDefault="004365BC" w:rsidP="00483CC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очно-заочная, заочная</w:t>
      </w: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365BC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365BC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365BC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365BC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365BC" w:rsidRPr="00104973" w:rsidRDefault="004365B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Санкт-Петербург</w:t>
      </w:r>
    </w:p>
    <w:p w:rsidR="004365BC" w:rsidRDefault="004365BC" w:rsidP="00D73138">
      <w:pPr>
        <w:spacing w:after="0" w:line="240" w:lineRule="auto"/>
        <w:jc w:val="center"/>
        <w:rPr>
          <w:szCs w:val="24"/>
        </w:rPr>
      </w:pPr>
      <w:r w:rsidRPr="00104973">
        <w:rPr>
          <w:sz w:val="28"/>
          <w:szCs w:val="28"/>
          <w:lang w:eastAsia="ru-RU"/>
        </w:rPr>
        <w:t>20</w:t>
      </w:r>
      <w:r>
        <w:rPr>
          <w:sz w:val="28"/>
          <w:szCs w:val="28"/>
          <w:lang w:eastAsia="ru-RU"/>
        </w:rPr>
        <w:t>16</w:t>
      </w:r>
      <w:r w:rsidRPr="00104973">
        <w:rPr>
          <w:sz w:val="28"/>
          <w:szCs w:val="28"/>
          <w:lang w:eastAsia="ru-RU"/>
        </w:rPr>
        <w:br w:type="page"/>
      </w:r>
      <w:r w:rsidRPr="000E1E9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img020" style="width:463.5pt;height:559.5pt;visibility:visible">
            <v:imagedata r:id="rId5" o:title=""/>
          </v:shape>
        </w:pict>
      </w:r>
    </w:p>
    <w:p w:rsidR="004365BC" w:rsidRDefault="004365BC">
      <w:pPr>
        <w:rPr>
          <w:szCs w:val="24"/>
        </w:rPr>
      </w:pPr>
      <w:r>
        <w:rPr>
          <w:szCs w:val="24"/>
        </w:rPr>
        <w:br w:type="page"/>
      </w:r>
    </w:p>
    <w:p w:rsidR="004365BC" w:rsidRPr="00104973" w:rsidRDefault="004365BC" w:rsidP="00CF4D00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C36F0B">
        <w:rPr>
          <w:noProof/>
          <w:szCs w:val="24"/>
          <w:lang w:eastAsia="ru-RU"/>
        </w:rPr>
        <w:pict>
          <v:shape id="Рисунок 1" o:spid="_x0000_i1026" type="#_x0000_t75" alt="img003" style="width:467.25pt;height:609.75pt;visibility:visible">
            <v:imagedata r:id="rId6" o:title=""/>
          </v:shape>
        </w:pict>
      </w:r>
    </w:p>
    <w:p w:rsidR="004365BC" w:rsidRDefault="004365BC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4365BC" w:rsidRPr="00104973" w:rsidRDefault="004365BC" w:rsidP="002F28A3">
      <w:pPr>
        <w:spacing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4365BC" w:rsidRPr="00104973" w:rsidRDefault="004365BC" w:rsidP="002F28A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4B353B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«Эксплуатация железных дорог»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  <w:lang w:eastAsia="ru-RU"/>
        </w:rPr>
        <w:t>Информационная безопасность и защита информации на железнодорожном транспорте</w:t>
      </w:r>
      <w:r w:rsidRPr="00104973">
        <w:rPr>
          <w:sz w:val="28"/>
          <w:szCs w:val="28"/>
          <w:lang w:eastAsia="ru-RU"/>
        </w:rPr>
        <w:t>».</w:t>
      </w:r>
    </w:p>
    <w:p w:rsidR="004365BC" w:rsidRPr="00424032" w:rsidRDefault="004365BC" w:rsidP="002F28A3">
      <w:pPr>
        <w:spacing w:after="0" w:line="240" w:lineRule="auto"/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  <w:lang w:eastAsia="ru-RU"/>
        </w:rPr>
        <w:t xml:space="preserve">Целью изучения дисциплины является </w:t>
      </w:r>
      <w:r w:rsidRPr="00424032">
        <w:rPr>
          <w:sz w:val="28"/>
          <w:szCs w:val="28"/>
        </w:rPr>
        <w:t xml:space="preserve">расширение и углубление профессиональной подготовки в составе других дисциплин </w:t>
      </w:r>
      <w:r>
        <w:rPr>
          <w:sz w:val="28"/>
          <w:szCs w:val="28"/>
        </w:rPr>
        <w:t>вариативной части Блока 1</w:t>
      </w:r>
      <w:r w:rsidRPr="00424032">
        <w:rPr>
          <w:sz w:val="28"/>
          <w:szCs w:val="28"/>
        </w:rPr>
        <w:t xml:space="preserve"> в соответствии с требованиями, установленными федеральным государственным образовательным стандартом</w:t>
      </w:r>
      <w:r>
        <w:rPr>
          <w:sz w:val="28"/>
          <w:szCs w:val="28"/>
        </w:rPr>
        <w:t xml:space="preserve"> (приказ Минобрнауки России от 17</w:t>
      </w:r>
      <w:r w:rsidRPr="00424032">
        <w:rPr>
          <w:sz w:val="28"/>
          <w:szCs w:val="28"/>
        </w:rPr>
        <w:t>.1</w:t>
      </w:r>
      <w:r>
        <w:rPr>
          <w:sz w:val="28"/>
          <w:szCs w:val="28"/>
        </w:rPr>
        <w:t>0</w:t>
      </w:r>
      <w:r w:rsidRPr="00424032">
        <w:rPr>
          <w:sz w:val="28"/>
          <w:szCs w:val="28"/>
        </w:rPr>
        <w:t>.201</w:t>
      </w:r>
      <w:r>
        <w:rPr>
          <w:sz w:val="28"/>
          <w:szCs w:val="28"/>
        </w:rPr>
        <w:t>6</w:t>
      </w:r>
      <w:r w:rsidRPr="00424032">
        <w:rPr>
          <w:sz w:val="28"/>
          <w:szCs w:val="28"/>
        </w:rPr>
        <w:t xml:space="preserve"> № </w:t>
      </w:r>
      <w:r>
        <w:rPr>
          <w:sz w:val="28"/>
          <w:szCs w:val="28"/>
        </w:rPr>
        <w:t>1</w:t>
      </w:r>
      <w:r w:rsidRPr="00424032">
        <w:rPr>
          <w:sz w:val="28"/>
          <w:szCs w:val="28"/>
        </w:rPr>
        <w:t>2</w:t>
      </w:r>
      <w:r>
        <w:rPr>
          <w:sz w:val="28"/>
          <w:szCs w:val="28"/>
        </w:rPr>
        <w:t>8</w:t>
      </w:r>
      <w:r w:rsidRPr="00424032">
        <w:rPr>
          <w:sz w:val="28"/>
          <w:szCs w:val="28"/>
        </w:rPr>
        <w:t xml:space="preserve">9) для формирования у выпускника общепрофессиональных компетенций, способствующих решению профессиональных задач в соответствии с видами профессиональной деятельности: производственно-технологической; организационно-управленческой; проектной; научно-исследовательской и специализацией </w:t>
      </w:r>
      <w:r w:rsidRPr="0044113F">
        <w:rPr>
          <w:bCs/>
          <w:sz w:val="28"/>
          <w:szCs w:val="28"/>
        </w:rPr>
        <w:t>«</w:t>
      </w:r>
      <w:r w:rsidRPr="0044113F">
        <w:rPr>
          <w:sz w:val="28"/>
          <w:szCs w:val="28"/>
        </w:rPr>
        <w:t xml:space="preserve">Магистральный транспорт», «Грузовая и коммерческая работа», </w:t>
      </w:r>
      <w:r>
        <w:rPr>
          <w:sz w:val="28"/>
          <w:szCs w:val="28"/>
        </w:rPr>
        <w:t>«</w:t>
      </w:r>
      <w:r w:rsidRPr="0044113F">
        <w:rPr>
          <w:sz w:val="28"/>
          <w:szCs w:val="28"/>
        </w:rPr>
        <w:t>Транспортный бизнес и логистика</w:t>
      </w:r>
      <w:r>
        <w:rPr>
          <w:sz w:val="28"/>
          <w:szCs w:val="28"/>
        </w:rPr>
        <w:t>», «</w:t>
      </w:r>
      <w:r w:rsidRPr="0044113F">
        <w:rPr>
          <w:sz w:val="28"/>
          <w:szCs w:val="28"/>
        </w:rPr>
        <w:t>Пассажирский комплекс  железнодорожного транспорта</w:t>
      </w:r>
      <w:r>
        <w:rPr>
          <w:sz w:val="28"/>
          <w:szCs w:val="28"/>
        </w:rPr>
        <w:t>»,</w:t>
      </w:r>
    </w:p>
    <w:p w:rsidR="004365BC" w:rsidRPr="00424032" w:rsidRDefault="004365BC" w:rsidP="002F28A3">
      <w:pPr>
        <w:pStyle w:val="abzac"/>
        <w:ind w:firstLine="709"/>
        <w:rPr>
          <w:sz w:val="28"/>
          <w:szCs w:val="28"/>
        </w:rPr>
      </w:pPr>
      <w:r w:rsidRPr="00424032">
        <w:rPr>
          <w:sz w:val="28"/>
          <w:szCs w:val="28"/>
        </w:rPr>
        <w:t>Для достижения цели поставлены задачи ведения дисциплины: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 xml:space="preserve">подготовка </w:t>
      </w:r>
      <w:r>
        <w:rPr>
          <w:sz w:val="28"/>
          <w:szCs w:val="28"/>
        </w:rPr>
        <w:t>обучающегося</w:t>
      </w:r>
      <w:r w:rsidRPr="00424032">
        <w:rPr>
          <w:sz w:val="28"/>
          <w:szCs w:val="28"/>
        </w:rPr>
        <w:t xml:space="preserve"> по разработанной в университете основной образовательной программе к успешной аттестации планируемых конечных результатов освоения дисциплины;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 xml:space="preserve">подготовка </w:t>
      </w:r>
      <w:r>
        <w:rPr>
          <w:sz w:val="28"/>
          <w:szCs w:val="28"/>
        </w:rPr>
        <w:t>обучающегося</w:t>
      </w:r>
      <w:r w:rsidRPr="00424032">
        <w:rPr>
          <w:sz w:val="28"/>
          <w:szCs w:val="28"/>
        </w:rPr>
        <w:t xml:space="preserve"> к освоению дисциплины </w:t>
      </w:r>
      <w:r>
        <w:rPr>
          <w:sz w:val="28"/>
          <w:szCs w:val="28"/>
        </w:rPr>
        <w:t>«</w:t>
      </w:r>
      <w:r w:rsidRPr="00424032">
        <w:rPr>
          <w:sz w:val="28"/>
          <w:szCs w:val="28"/>
        </w:rPr>
        <w:t xml:space="preserve">Информационные технологии в </w:t>
      </w:r>
      <w:r>
        <w:rPr>
          <w:sz w:val="28"/>
          <w:szCs w:val="28"/>
        </w:rPr>
        <w:t>грузовой и коммерческой работе»</w:t>
      </w:r>
      <w:r w:rsidRPr="00424032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424032">
        <w:rPr>
          <w:sz w:val="28"/>
          <w:szCs w:val="28"/>
        </w:rPr>
        <w:t>.Б.</w:t>
      </w:r>
      <w:r>
        <w:rPr>
          <w:sz w:val="28"/>
          <w:szCs w:val="28"/>
        </w:rPr>
        <w:t>48</w:t>
      </w:r>
      <w:r w:rsidRPr="00424032">
        <w:rPr>
          <w:sz w:val="28"/>
          <w:szCs w:val="28"/>
        </w:rPr>
        <w:t>);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развитие социально-воспитательного компонента учебного процесса</w:t>
      </w:r>
      <w:r>
        <w:rPr>
          <w:sz w:val="28"/>
          <w:szCs w:val="28"/>
        </w:rPr>
        <w:t>;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изучение основных понятий в области информационной безопасности;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изучение основ обеспечения информационной безопасности (в т.ч. на ж/д транспорте);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изучение содержания организационных методов защиты информации (в т.ч. на ж/д транспорте);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изучениесодержания правовых методов защиты информации (в т.ч. на ж/д транспорте);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изучение содержания технических методов защиты информации (в т.ч. на ж/д транспорте).</w:t>
      </w:r>
    </w:p>
    <w:p w:rsidR="004365BC" w:rsidRPr="00104973" w:rsidRDefault="004365BC" w:rsidP="002F28A3">
      <w:pPr>
        <w:spacing w:before="120" w:after="12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365BC" w:rsidRPr="00104973" w:rsidRDefault="004365B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365BC" w:rsidRPr="00104973" w:rsidRDefault="004365B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4365BC" w:rsidRPr="00104973" w:rsidRDefault="004365B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ЗНАТЬ</w:t>
      </w:r>
      <w:r w:rsidRPr="00104973">
        <w:rPr>
          <w:sz w:val="28"/>
          <w:szCs w:val="28"/>
          <w:lang w:eastAsia="ru-RU"/>
        </w:rPr>
        <w:t>: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основные понятия в области обеспечения информационной безопасности;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основные положения нормативных актов по защите информации;</w:t>
      </w:r>
    </w:p>
    <w:p w:rsidR="004365BC" w:rsidRPr="002F28A3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порядок сертификации средств защиты информации и лицензирования деятельности по защите информации;</w:t>
      </w:r>
    </w:p>
    <w:p w:rsidR="004365BC" w:rsidRPr="002F28A3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порядок и содержание правовых, организационных и технических мер по обеспечению информационной безопасности на железнодорожном транспорте.</w:t>
      </w:r>
    </w:p>
    <w:p w:rsidR="004365BC" w:rsidRPr="00104973" w:rsidRDefault="004365B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УМЕТЬ</w:t>
      </w:r>
      <w:r w:rsidRPr="00104973">
        <w:rPr>
          <w:sz w:val="28"/>
          <w:szCs w:val="28"/>
          <w:lang w:eastAsia="ru-RU"/>
        </w:rPr>
        <w:t>: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основные понятия в области обеспечения информационной безопасности;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основные положения нормативных актов по защите информации;</w:t>
      </w:r>
    </w:p>
    <w:p w:rsidR="004365BC" w:rsidRPr="002F28A3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порядок сертификации средств защиты информации и лицензирования деятельности по защите информации;</w:t>
      </w:r>
    </w:p>
    <w:p w:rsidR="004365BC" w:rsidRPr="002F28A3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порядок и содержание правовых, организационных и технических мер по обеспечению информационной безопасности на железнодорожном транспорте.</w:t>
      </w:r>
    </w:p>
    <w:p w:rsidR="004365BC" w:rsidRPr="00104973" w:rsidRDefault="004365B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ВЛАДЕТЬ</w:t>
      </w:r>
      <w:r w:rsidRPr="00104973">
        <w:rPr>
          <w:sz w:val="28"/>
          <w:szCs w:val="28"/>
          <w:lang w:eastAsia="ru-RU"/>
        </w:rPr>
        <w:t>: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технологией построения моделей угроз информационных систем;</w:t>
      </w:r>
    </w:p>
    <w:p w:rsidR="004365BC" w:rsidRPr="00424032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методологией создания комплексных систем информационной безопасности;</w:t>
      </w:r>
    </w:p>
    <w:p w:rsidR="004365BC" w:rsidRPr="002F28A3" w:rsidRDefault="004365BC" w:rsidP="002F28A3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методами и средствами защиты информации.</w:t>
      </w:r>
    </w:p>
    <w:p w:rsidR="004365BC" w:rsidRPr="00104973" w:rsidRDefault="004365B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sz w:val="28"/>
          <w:szCs w:val="28"/>
          <w:lang w:eastAsia="ru-RU"/>
        </w:rPr>
        <w:t>:</w:t>
      </w:r>
    </w:p>
    <w:p w:rsidR="004365BC" w:rsidRPr="002F28A3" w:rsidRDefault="004365BC" w:rsidP="00CB0E37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F28A3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2F28A3">
        <w:rPr>
          <w:sz w:val="28"/>
          <w:szCs w:val="28"/>
        </w:rPr>
        <w:t xml:space="preserve"> понимать сущность и значение информации в развитии современного информационного общества, сознавать опасности и угрозы, возникающие в этом процессе, готовностью соблюдать основные требования информационной безопасности, в том числе защиты государственной тайны и коммерческих интересов (ОПК-4);</w:t>
      </w:r>
    </w:p>
    <w:p w:rsidR="004365BC" w:rsidRDefault="004365BC" w:rsidP="00CB0E37">
      <w:pPr>
        <w:pStyle w:val="ListParagraph"/>
        <w:numPr>
          <w:ilvl w:val="0"/>
          <w:numId w:val="29"/>
        </w:numPr>
        <w:tabs>
          <w:tab w:val="num" w:pos="720"/>
          <w:tab w:val="left" w:pos="882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F28A3">
        <w:rPr>
          <w:sz w:val="28"/>
          <w:szCs w:val="28"/>
        </w:rPr>
        <w:t>владение</w:t>
      </w:r>
      <w:r>
        <w:rPr>
          <w:sz w:val="28"/>
          <w:szCs w:val="28"/>
        </w:rPr>
        <w:t>м</w:t>
      </w:r>
      <w:r w:rsidRPr="002F28A3">
        <w:rPr>
          <w:sz w:val="28"/>
          <w:szCs w:val="28"/>
        </w:rPr>
        <w:t xml:space="preserve"> основными методами, способами и средствами получения, хранения и переработки информации, наличием навыков работы с компьютером как средством управления информацией и автоматизированными системами управления базами данных (ОПК-5)</w:t>
      </w:r>
      <w:r>
        <w:rPr>
          <w:sz w:val="28"/>
          <w:szCs w:val="28"/>
        </w:rPr>
        <w:t>;</w:t>
      </w:r>
    </w:p>
    <w:p w:rsidR="004365BC" w:rsidRDefault="004365BC" w:rsidP="00CB0E37">
      <w:pPr>
        <w:tabs>
          <w:tab w:val="left" w:pos="882"/>
        </w:tabs>
        <w:spacing w:after="0" w:line="360" w:lineRule="auto"/>
        <w:jc w:val="both"/>
        <w:rPr>
          <w:b/>
          <w:sz w:val="28"/>
          <w:szCs w:val="28"/>
          <w:lang w:eastAsia="ru-RU"/>
        </w:rPr>
      </w:pPr>
    </w:p>
    <w:p w:rsidR="004365BC" w:rsidRPr="00405786" w:rsidRDefault="004365BC" w:rsidP="00405786">
      <w:pPr>
        <w:tabs>
          <w:tab w:val="left" w:pos="882"/>
        </w:tabs>
        <w:spacing w:after="0" w:line="240" w:lineRule="auto"/>
        <w:jc w:val="both"/>
        <w:rPr>
          <w:b/>
          <w:sz w:val="28"/>
        </w:rPr>
      </w:pPr>
      <w:r w:rsidRPr="00405786">
        <w:rPr>
          <w:b/>
          <w:sz w:val="28"/>
        </w:rPr>
        <w:t>профессионально-специализированны</w:t>
      </w:r>
      <w:r>
        <w:rPr>
          <w:b/>
          <w:sz w:val="28"/>
        </w:rPr>
        <w:t>х</w:t>
      </w:r>
      <w:r w:rsidRPr="00405786">
        <w:rPr>
          <w:b/>
          <w:sz w:val="28"/>
        </w:rPr>
        <w:t xml:space="preserve"> компетенци</w:t>
      </w:r>
      <w:r>
        <w:rPr>
          <w:b/>
          <w:sz w:val="28"/>
        </w:rPr>
        <w:t>й (ПСК)</w:t>
      </w:r>
      <w:r w:rsidRPr="00405786">
        <w:rPr>
          <w:b/>
          <w:sz w:val="28"/>
        </w:rPr>
        <w:t>:</w:t>
      </w:r>
    </w:p>
    <w:p w:rsidR="004365BC" w:rsidRPr="00405786" w:rsidRDefault="004365BC" w:rsidP="00405786">
      <w:pPr>
        <w:pStyle w:val="ListParagraph"/>
        <w:numPr>
          <w:ilvl w:val="0"/>
          <w:numId w:val="34"/>
        </w:numPr>
        <w:tabs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05786">
        <w:rPr>
          <w:sz w:val="28"/>
          <w:szCs w:val="28"/>
        </w:rPr>
        <w:t>готовность</w:t>
      </w:r>
      <w:r>
        <w:rPr>
          <w:sz w:val="28"/>
          <w:szCs w:val="28"/>
        </w:rPr>
        <w:t>ю</w:t>
      </w:r>
      <w:r w:rsidRPr="00405786">
        <w:rPr>
          <w:sz w:val="28"/>
          <w:szCs w:val="28"/>
        </w:rPr>
        <w:t xml:space="preserve"> к применению информационных технологий на всех уровнях управления эксплуатационной работой магистрального железнодорожного транспорта, пользованию компьютерными базами данных, информационно-телекоммуникационной сетью "Интернет" (далее </w:t>
      </w:r>
      <w:r>
        <w:rPr>
          <w:sz w:val="28"/>
          <w:szCs w:val="28"/>
        </w:rPr>
        <w:t>–</w:t>
      </w:r>
      <w:r w:rsidRPr="00405786">
        <w:rPr>
          <w:sz w:val="28"/>
          <w:szCs w:val="28"/>
        </w:rPr>
        <w:t xml:space="preserve"> сеть "Интернет"), средствами автоматизации управленческого труда и защиты информации, использованию технических средств производства переработки информации - аппаратного, математического и программного обеспечения </w:t>
      </w:r>
      <w:r w:rsidRPr="002C18DA">
        <w:rPr>
          <w:color w:val="000000"/>
          <w:sz w:val="28"/>
          <w:szCs w:val="28"/>
        </w:rPr>
        <w:t>(ПСК-1.2</w:t>
      </w:r>
      <w:r>
        <w:rPr>
          <w:color w:val="000000"/>
          <w:sz w:val="28"/>
          <w:szCs w:val="28"/>
        </w:rPr>
        <w:t xml:space="preserve"> – </w:t>
      </w:r>
      <w:r w:rsidRPr="0067373C">
        <w:rPr>
          <w:color w:val="000000"/>
          <w:sz w:val="28"/>
          <w:szCs w:val="28"/>
        </w:rPr>
        <w:t>Магистральный транспорт, ПСК-4.2 – Пассажирский комплекс железнодорожного транспорта</w:t>
      </w:r>
      <w:r>
        <w:rPr>
          <w:color w:val="000000"/>
          <w:sz w:val="28"/>
          <w:szCs w:val="28"/>
        </w:rPr>
        <w:t xml:space="preserve">, ПСК-3.2 – </w:t>
      </w:r>
      <w:r w:rsidRPr="0067373C">
        <w:rPr>
          <w:color w:val="000000"/>
          <w:sz w:val="28"/>
          <w:szCs w:val="28"/>
        </w:rPr>
        <w:t>Грузовая и коммерчес</w:t>
      </w:r>
      <w:r>
        <w:rPr>
          <w:color w:val="000000"/>
          <w:sz w:val="28"/>
          <w:szCs w:val="28"/>
        </w:rPr>
        <w:softHyphen/>
      </w:r>
      <w:r w:rsidRPr="0067373C">
        <w:rPr>
          <w:color w:val="000000"/>
          <w:sz w:val="28"/>
          <w:szCs w:val="28"/>
        </w:rPr>
        <w:t>кая работа</w:t>
      </w:r>
      <w:r>
        <w:rPr>
          <w:color w:val="000000"/>
          <w:sz w:val="28"/>
          <w:szCs w:val="28"/>
        </w:rPr>
        <w:t xml:space="preserve">, ПСК-7.2 – </w:t>
      </w:r>
      <w:r w:rsidRPr="0067373C">
        <w:rPr>
          <w:color w:val="000000"/>
          <w:sz w:val="28"/>
          <w:szCs w:val="28"/>
        </w:rPr>
        <w:t>Транспортный бизнес и логистика</w:t>
      </w:r>
      <w:r w:rsidRPr="002C18DA">
        <w:rPr>
          <w:color w:val="000000"/>
          <w:sz w:val="28"/>
          <w:szCs w:val="28"/>
        </w:rPr>
        <w:t>)</w:t>
      </w:r>
      <w:r w:rsidRPr="00405786">
        <w:rPr>
          <w:sz w:val="28"/>
          <w:szCs w:val="28"/>
        </w:rPr>
        <w:t>.</w:t>
      </w:r>
    </w:p>
    <w:p w:rsidR="004365BC" w:rsidRPr="00104973" w:rsidRDefault="004365B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4365BC" w:rsidRPr="00104973" w:rsidRDefault="004365B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4365BC" w:rsidRPr="00104973" w:rsidRDefault="004365BC" w:rsidP="00FA6AB9">
      <w:pPr>
        <w:spacing w:before="120" w:after="12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4365BC" w:rsidRPr="00104973" w:rsidRDefault="004365B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Информационная безопасность и защита информации на железнодорожном транспорте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Б1.В.ОД.3</w:t>
      </w:r>
      <w:r w:rsidRPr="00104973">
        <w:rPr>
          <w:sz w:val="28"/>
          <w:szCs w:val="28"/>
          <w:lang w:eastAsia="ru-RU"/>
        </w:rPr>
        <w:t xml:space="preserve">) относится к </w:t>
      </w:r>
      <w:r w:rsidRPr="003B4B3B">
        <w:rPr>
          <w:sz w:val="28"/>
          <w:szCs w:val="28"/>
          <w:lang w:eastAsia="ru-RU"/>
        </w:rPr>
        <w:t>вариативной</w:t>
      </w:r>
      <w:r w:rsidRPr="00104973">
        <w:rPr>
          <w:sz w:val="28"/>
          <w:szCs w:val="28"/>
          <w:lang w:eastAsia="ru-RU"/>
        </w:rPr>
        <w:t xml:space="preserve"> части и является </w:t>
      </w:r>
      <w:r w:rsidRPr="003B4B3B">
        <w:rPr>
          <w:sz w:val="28"/>
          <w:szCs w:val="28"/>
          <w:lang w:eastAsia="ru-RU"/>
        </w:rPr>
        <w:t>обязательной</w:t>
      </w:r>
      <w:r>
        <w:rPr>
          <w:sz w:val="28"/>
          <w:szCs w:val="28"/>
          <w:lang w:eastAsia="ru-RU"/>
        </w:rPr>
        <w:t xml:space="preserve"> дисциплиной для</w:t>
      </w:r>
      <w:r w:rsidRPr="00104973">
        <w:rPr>
          <w:sz w:val="28"/>
          <w:szCs w:val="28"/>
          <w:lang w:eastAsia="ru-RU"/>
        </w:rPr>
        <w:t xml:space="preserve"> обучающегося.</w:t>
      </w:r>
    </w:p>
    <w:p w:rsidR="004365BC" w:rsidRPr="00104973" w:rsidRDefault="004365BC" w:rsidP="00FA6AB9">
      <w:pPr>
        <w:spacing w:before="120" w:after="12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4365BC" w:rsidRPr="00104973" w:rsidRDefault="004365B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294"/>
      </w:tblGrid>
      <w:tr w:rsidR="004365BC" w:rsidRPr="00C36F0B" w:rsidTr="00D73138">
        <w:trPr>
          <w:jc w:val="center"/>
        </w:trPr>
        <w:tc>
          <w:tcPr>
            <w:tcW w:w="5353" w:type="dxa"/>
            <w:vMerge w:val="restart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294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365BC" w:rsidRPr="00C36F0B" w:rsidTr="00D73138">
        <w:trPr>
          <w:jc w:val="center"/>
        </w:trPr>
        <w:tc>
          <w:tcPr>
            <w:tcW w:w="5353" w:type="dxa"/>
            <w:vMerge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4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C36F0B">
              <w:rPr>
                <w:sz w:val="22"/>
              </w:rPr>
              <w:t>VI</w:t>
            </w:r>
          </w:p>
        </w:tc>
      </w:tr>
      <w:tr w:rsidR="004365BC" w:rsidRPr="00C36F0B" w:rsidTr="00D73138">
        <w:trPr>
          <w:jc w:val="center"/>
        </w:trPr>
        <w:tc>
          <w:tcPr>
            <w:tcW w:w="5353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В том числе:</w:t>
            </w:r>
          </w:p>
          <w:p w:rsidR="004365BC" w:rsidRPr="001677F9" w:rsidRDefault="004365BC" w:rsidP="00941B52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лекции (Л)</w:t>
            </w:r>
          </w:p>
          <w:p w:rsidR="004365BC" w:rsidRPr="001677F9" w:rsidRDefault="004365BC" w:rsidP="00941B52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4365BC" w:rsidRPr="001677F9" w:rsidRDefault="004365BC" w:rsidP="00941B52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94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4365BC" w:rsidRPr="00C36F0B" w:rsidTr="00D73138">
        <w:trPr>
          <w:jc w:val="center"/>
        </w:trPr>
        <w:tc>
          <w:tcPr>
            <w:tcW w:w="5353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94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40</w:t>
            </w:r>
          </w:p>
        </w:tc>
      </w:tr>
      <w:tr w:rsidR="004365BC" w:rsidRPr="00C36F0B" w:rsidTr="00D73138">
        <w:trPr>
          <w:jc w:val="center"/>
        </w:trPr>
        <w:tc>
          <w:tcPr>
            <w:tcW w:w="5353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94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4365BC" w:rsidRPr="00C36F0B" w:rsidTr="00D73138">
        <w:trPr>
          <w:jc w:val="center"/>
        </w:trPr>
        <w:tc>
          <w:tcPr>
            <w:tcW w:w="5353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365BC" w:rsidRPr="00FA6AB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FA6AB9">
              <w:rPr>
                <w:sz w:val="28"/>
                <w:szCs w:val="24"/>
                <w:lang w:eastAsia="ru-RU"/>
              </w:rPr>
              <w:t>зачет</w:t>
            </w:r>
          </w:p>
        </w:tc>
        <w:tc>
          <w:tcPr>
            <w:tcW w:w="1294" w:type="dxa"/>
            <w:vAlign w:val="center"/>
          </w:tcPr>
          <w:p w:rsidR="004365BC" w:rsidRPr="00FA6AB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FA6AB9">
              <w:rPr>
                <w:sz w:val="28"/>
                <w:szCs w:val="24"/>
                <w:lang w:eastAsia="ru-RU"/>
              </w:rPr>
              <w:t>зачет</w:t>
            </w:r>
          </w:p>
        </w:tc>
      </w:tr>
      <w:tr w:rsidR="004365BC" w:rsidRPr="00C36F0B" w:rsidTr="00D73138">
        <w:trPr>
          <w:jc w:val="center"/>
        </w:trPr>
        <w:tc>
          <w:tcPr>
            <w:tcW w:w="5353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294" w:type="dxa"/>
            <w:vAlign w:val="center"/>
          </w:tcPr>
          <w:p w:rsidR="004365BC" w:rsidRPr="001677F9" w:rsidRDefault="004365BC" w:rsidP="00FA6AB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:rsidR="004365BC" w:rsidRPr="00104973" w:rsidRDefault="004365BC" w:rsidP="00FA6AB9">
      <w:pPr>
        <w:tabs>
          <w:tab w:val="left" w:pos="851"/>
        </w:tabs>
        <w:spacing w:before="60" w:after="6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8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4"/>
        <w:gridCol w:w="2127"/>
        <w:gridCol w:w="1344"/>
      </w:tblGrid>
      <w:tr w:rsidR="004365BC" w:rsidRPr="00C36F0B" w:rsidTr="00941B52">
        <w:trPr>
          <w:jc w:val="center"/>
        </w:trPr>
        <w:tc>
          <w:tcPr>
            <w:tcW w:w="5344" w:type="dxa"/>
            <w:vMerge w:val="restart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7" w:type="dxa"/>
            <w:vMerge w:val="restart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44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365BC" w:rsidRPr="00C36F0B" w:rsidTr="00941B52">
        <w:trPr>
          <w:jc w:val="center"/>
        </w:trPr>
        <w:tc>
          <w:tcPr>
            <w:tcW w:w="5344" w:type="dxa"/>
            <w:vMerge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44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C36F0B">
              <w:rPr>
                <w:sz w:val="22"/>
              </w:rPr>
              <w:t>V</w:t>
            </w:r>
          </w:p>
        </w:tc>
      </w:tr>
      <w:tr w:rsidR="004365BC" w:rsidRPr="00C36F0B" w:rsidTr="00941B52">
        <w:trPr>
          <w:jc w:val="center"/>
        </w:trPr>
        <w:tc>
          <w:tcPr>
            <w:tcW w:w="5344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4365BC" w:rsidRPr="00104973" w:rsidRDefault="004365B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4365BC" w:rsidRPr="00104973" w:rsidRDefault="004365B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4365BC" w:rsidRPr="00104973" w:rsidRDefault="004365B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7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44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4365BC" w:rsidRPr="00C36F0B" w:rsidTr="00941B52">
        <w:trPr>
          <w:jc w:val="center"/>
        </w:trPr>
        <w:tc>
          <w:tcPr>
            <w:tcW w:w="5344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7" w:type="dxa"/>
            <w:vAlign w:val="center"/>
          </w:tcPr>
          <w:p w:rsidR="004365BC" w:rsidRPr="001677F9" w:rsidRDefault="004365BC" w:rsidP="00FA7385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344" w:type="dxa"/>
            <w:vAlign w:val="center"/>
          </w:tcPr>
          <w:p w:rsidR="004365BC" w:rsidRPr="001677F9" w:rsidRDefault="004365BC" w:rsidP="00FA7385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</w:tr>
      <w:tr w:rsidR="004365BC" w:rsidRPr="00C36F0B" w:rsidTr="00941B52">
        <w:trPr>
          <w:jc w:val="center"/>
        </w:trPr>
        <w:tc>
          <w:tcPr>
            <w:tcW w:w="5344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7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44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4365BC" w:rsidRPr="00C36F0B" w:rsidTr="00941B52">
        <w:trPr>
          <w:jc w:val="center"/>
        </w:trPr>
        <w:tc>
          <w:tcPr>
            <w:tcW w:w="5344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7" w:type="dxa"/>
            <w:vAlign w:val="center"/>
          </w:tcPr>
          <w:p w:rsidR="004365BC" w:rsidRPr="00FA6AB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FA6AB9">
              <w:rPr>
                <w:sz w:val="28"/>
                <w:szCs w:val="24"/>
                <w:lang w:eastAsia="ru-RU"/>
              </w:rPr>
              <w:t>зачет</w:t>
            </w:r>
          </w:p>
        </w:tc>
        <w:tc>
          <w:tcPr>
            <w:tcW w:w="1344" w:type="dxa"/>
            <w:vAlign w:val="center"/>
          </w:tcPr>
          <w:p w:rsidR="004365BC" w:rsidRPr="00FA6AB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FA6AB9">
              <w:rPr>
                <w:sz w:val="28"/>
                <w:szCs w:val="24"/>
                <w:lang w:eastAsia="ru-RU"/>
              </w:rPr>
              <w:t>зачет</w:t>
            </w:r>
          </w:p>
        </w:tc>
      </w:tr>
      <w:tr w:rsidR="004365BC" w:rsidRPr="00C36F0B" w:rsidTr="00941B52">
        <w:trPr>
          <w:jc w:val="center"/>
        </w:trPr>
        <w:tc>
          <w:tcPr>
            <w:tcW w:w="5344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7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344" w:type="dxa"/>
            <w:vAlign w:val="center"/>
          </w:tcPr>
          <w:p w:rsidR="004365BC" w:rsidRPr="001677F9" w:rsidRDefault="004365BC" w:rsidP="00FA6AB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:rsidR="004365BC" w:rsidRDefault="004365BC" w:rsidP="00F41A13">
      <w:pPr>
        <w:tabs>
          <w:tab w:val="left" w:pos="851"/>
        </w:tabs>
        <w:spacing w:before="60" w:after="60" w:line="240" w:lineRule="auto"/>
        <w:ind w:firstLine="709"/>
        <w:jc w:val="both"/>
        <w:rPr>
          <w:sz w:val="28"/>
          <w:szCs w:val="28"/>
          <w:lang w:eastAsia="ru-RU"/>
        </w:rPr>
      </w:pPr>
    </w:p>
    <w:p w:rsidR="004365BC" w:rsidRDefault="004365BC" w:rsidP="00F41A13">
      <w:pPr>
        <w:tabs>
          <w:tab w:val="left" w:pos="851"/>
        </w:tabs>
        <w:spacing w:before="60" w:after="60" w:line="240" w:lineRule="auto"/>
        <w:ind w:firstLine="709"/>
        <w:jc w:val="both"/>
        <w:rPr>
          <w:sz w:val="28"/>
          <w:szCs w:val="28"/>
          <w:lang w:eastAsia="ru-RU"/>
        </w:rPr>
      </w:pPr>
    </w:p>
    <w:p w:rsidR="004365BC" w:rsidRPr="00104973" w:rsidRDefault="004365BC" w:rsidP="00F41A13">
      <w:pPr>
        <w:tabs>
          <w:tab w:val="left" w:pos="851"/>
        </w:tabs>
        <w:spacing w:before="60" w:after="60" w:line="240" w:lineRule="auto"/>
        <w:ind w:firstLine="709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88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30"/>
        <w:gridCol w:w="2145"/>
        <w:gridCol w:w="1326"/>
      </w:tblGrid>
      <w:tr w:rsidR="004365BC" w:rsidRPr="00C36F0B" w:rsidTr="00941B52">
        <w:trPr>
          <w:jc w:val="center"/>
        </w:trPr>
        <w:tc>
          <w:tcPr>
            <w:tcW w:w="5330" w:type="dxa"/>
            <w:vMerge w:val="restart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45" w:type="dxa"/>
            <w:vMerge w:val="restart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26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4365BC" w:rsidRPr="00C36F0B" w:rsidTr="00941B52">
        <w:trPr>
          <w:jc w:val="center"/>
        </w:trPr>
        <w:tc>
          <w:tcPr>
            <w:tcW w:w="5330" w:type="dxa"/>
            <w:vMerge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45" w:type="dxa"/>
            <w:vMerge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vAlign w:val="center"/>
          </w:tcPr>
          <w:p w:rsidR="004365BC" w:rsidRPr="00104973" w:rsidRDefault="004365BC" w:rsidP="00FA7385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C36F0B">
              <w:rPr>
                <w:sz w:val="22"/>
              </w:rPr>
              <w:t>III</w:t>
            </w:r>
          </w:p>
        </w:tc>
      </w:tr>
      <w:tr w:rsidR="004365BC" w:rsidRPr="00C36F0B" w:rsidTr="00941B52">
        <w:trPr>
          <w:jc w:val="center"/>
        </w:trPr>
        <w:tc>
          <w:tcPr>
            <w:tcW w:w="5330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4365BC" w:rsidRPr="00104973" w:rsidRDefault="004365B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4365BC" w:rsidRPr="00104973" w:rsidRDefault="004365B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4365BC" w:rsidRPr="00104973" w:rsidRDefault="004365B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45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26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4365BC" w:rsidRPr="00C36F0B" w:rsidTr="00941B52">
        <w:trPr>
          <w:jc w:val="center"/>
        </w:trPr>
        <w:tc>
          <w:tcPr>
            <w:tcW w:w="5330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45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26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60</w:t>
            </w:r>
          </w:p>
        </w:tc>
      </w:tr>
      <w:tr w:rsidR="004365BC" w:rsidRPr="00C36F0B" w:rsidTr="00941B52">
        <w:trPr>
          <w:jc w:val="center"/>
        </w:trPr>
        <w:tc>
          <w:tcPr>
            <w:tcW w:w="5330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45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26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4365BC" w:rsidRPr="00C36F0B" w:rsidTr="00941B52">
        <w:trPr>
          <w:jc w:val="center"/>
        </w:trPr>
        <w:tc>
          <w:tcPr>
            <w:tcW w:w="5330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45" w:type="dxa"/>
            <w:vAlign w:val="center"/>
          </w:tcPr>
          <w:p w:rsidR="004365BC" w:rsidRPr="00FA6AB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FA6AB9">
              <w:rPr>
                <w:sz w:val="28"/>
                <w:szCs w:val="24"/>
                <w:lang w:eastAsia="ru-RU"/>
              </w:rPr>
              <w:t>зачет</w:t>
            </w:r>
          </w:p>
        </w:tc>
        <w:tc>
          <w:tcPr>
            <w:tcW w:w="1326" w:type="dxa"/>
            <w:vAlign w:val="center"/>
          </w:tcPr>
          <w:p w:rsidR="004365BC" w:rsidRPr="00FA6AB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FA6AB9">
              <w:rPr>
                <w:sz w:val="28"/>
                <w:szCs w:val="24"/>
                <w:lang w:eastAsia="ru-RU"/>
              </w:rPr>
              <w:t>зачет</w:t>
            </w:r>
          </w:p>
        </w:tc>
      </w:tr>
      <w:tr w:rsidR="004365BC" w:rsidRPr="00C36F0B" w:rsidTr="00941B52">
        <w:trPr>
          <w:jc w:val="center"/>
        </w:trPr>
        <w:tc>
          <w:tcPr>
            <w:tcW w:w="5330" w:type="dxa"/>
            <w:vAlign w:val="center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45" w:type="dxa"/>
            <w:vAlign w:val="center"/>
          </w:tcPr>
          <w:p w:rsidR="004365BC" w:rsidRPr="001677F9" w:rsidRDefault="004365BC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326" w:type="dxa"/>
            <w:vAlign w:val="center"/>
          </w:tcPr>
          <w:p w:rsidR="004365BC" w:rsidRPr="001677F9" w:rsidRDefault="004365BC" w:rsidP="00FA6AB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:rsidR="004365BC" w:rsidRPr="00104973" w:rsidRDefault="004365BC" w:rsidP="00F41A13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4365BC" w:rsidRPr="00104973" w:rsidRDefault="004365BC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595"/>
        <w:gridCol w:w="3241"/>
        <w:gridCol w:w="5575"/>
      </w:tblGrid>
      <w:tr w:rsidR="004365BC" w:rsidRPr="00C36F0B" w:rsidTr="00F41A13">
        <w:trPr>
          <w:jc w:val="center"/>
        </w:trPr>
        <w:tc>
          <w:tcPr>
            <w:tcW w:w="595" w:type="dxa"/>
            <w:vAlign w:val="center"/>
          </w:tcPr>
          <w:p w:rsidR="004365BC" w:rsidRPr="00F41A13" w:rsidRDefault="004365BC" w:rsidP="00F41A1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F41A13"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4365BC" w:rsidRPr="00F41A13" w:rsidRDefault="004365BC" w:rsidP="00F41A1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F41A13">
              <w:rPr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241" w:type="dxa"/>
            <w:vAlign w:val="center"/>
          </w:tcPr>
          <w:p w:rsidR="004365BC" w:rsidRPr="00F41A13" w:rsidRDefault="004365BC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F41A13"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575" w:type="dxa"/>
            <w:vAlign w:val="center"/>
          </w:tcPr>
          <w:p w:rsidR="004365BC" w:rsidRPr="00F41A1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F41A13">
              <w:rPr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4365BC" w:rsidRPr="00C36F0B" w:rsidTr="00F41A13">
        <w:trPr>
          <w:jc w:val="center"/>
        </w:trPr>
        <w:tc>
          <w:tcPr>
            <w:tcW w:w="595" w:type="dxa"/>
          </w:tcPr>
          <w:p w:rsidR="004365BC" w:rsidRPr="00C36F0B" w:rsidRDefault="004365BC" w:rsidP="00F41A1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  <w:tc>
          <w:tcPr>
            <w:tcW w:w="3241" w:type="dxa"/>
          </w:tcPr>
          <w:p w:rsidR="004365BC" w:rsidRPr="00C36F0B" w:rsidRDefault="004365BC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Введение</w:t>
            </w:r>
          </w:p>
        </w:tc>
        <w:tc>
          <w:tcPr>
            <w:tcW w:w="5575" w:type="dxa"/>
          </w:tcPr>
          <w:p w:rsidR="004365BC" w:rsidRPr="00C36F0B" w:rsidRDefault="004365BC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Информация. Классификация информации по категориям доступа. Свойства информации. Угрозы информационной безопасности. Уязвимости информационных систем. Способы защиты информации. Средства защиты информационных систем. Доктрина информационной безопасности.</w:t>
            </w:r>
          </w:p>
        </w:tc>
      </w:tr>
      <w:tr w:rsidR="004365BC" w:rsidRPr="00C36F0B" w:rsidTr="00F41A13">
        <w:trPr>
          <w:jc w:val="center"/>
        </w:trPr>
        <w:tc>
          <w:tcPr>
            <w:tcW w:w="595" w:type="dxa"/>
          </w:tcPr>
          <w:p w:rsidR="004365BC" w:rsidRPr="00C36F0B" w:rsidRDefault="004365BC" w:rsidP="00F41A1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2</w:t>
            </w:r>
          </w:p>
        </w:tc>
        <w:tc>
          <w:tcPr>
            <w:tcW w:w="3241" w:type="dxa"/>
          </w:tcPr>
          <w:p w:rsidR="004365BC" w:rsidRPr="00C36F0B" w:rsidRDefault="004365BC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Государственная система защиты информации в Российской Федерации</w:t>
            </w:r>
          </w:p>
        </w:tc>
        <w:tc>
          <w:tcPr>
            <w:tcW w:w="5575" w:type="dxa"/>
          </w:tcPr>
          <w:p w:rsidR="004365BC" w:rsidRPr="00C36F0B" w:rsidRDefault="004365BC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 xml:space="preserve">Организационная структура государственной системы защиты информации в Российской Федерации (ОАО РЖД). Функции и задачи Федеральной службы по техническому и экспортному контролю. Информационная безопасность в системе национальной безопасности. Система сертификации средств защиты информации. Система лицензирования деятельности в области защиты информации. </w:t>
            </w:r>
            <w:r w:rsidRPr="00C36F0B">
              <w:rPr>
                <w:spacing w:val="-2"/>
                <w:sz w:val="28"/>
                <w:szCs w:val="28"/>
              </w:rPr>
              <w:t>Обзор и краткое содержание</w:t>
            </w:r>
            <w:r w:rsidRPr="00C36F0B">
              <w:rPr>
                <w:sz w:val="28"/>
                <w:szCs w:val="28"/>
              </w:rPr>
              <w:t>законов и национальных стандартов Российской Федерацииимеждународных стандартов в области информационной безопасности.</w:t>
            </w:r>
          </w:p>
        </w:tc>
      </w:tr>
      <w:tr w:rsidR="004365BC" w:rsidRPr="00C36F0B" w:rsidTr="00F41A13">
        <w:trPr>
          <w:jc w:val="center"/>
        </w:trPr>
        <w:tc>
          <w:tcPr>
            <w:tcW w:w="595" w:type="dxa"/>
          </w:tcPr>
          <w:p w:rsidR="004365BC" w:rsidRPr="00C36F0B" w:rsidRDefault="004365BC" w:rsidP="00F41A1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3</w:t>
            </w:r>
          </w:p>
        </w:tc>
        <w:tc>
          <w:tcPr>
            <w:tcW w:w="3241" w:type="dxa"/>
          </w:tcPr>
          <w:p w:rsidR="004365BC" w:rsidRPr="00C36F0B" w:rsidRDefault="004365BC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Угрозы информационной безопасности на железнодорожном транспорте</w:t>
            </w:r>
          </w:p>
        </w:tc>
        <w:tc>
          <w:tcPr>
            <w:tcW w:w="5575" w:type="dxa"/>
          </w:tcPr>
          <w:p w:rsidR="004365BC" w:rsidRPr="00C36F0B" w:rsidRDefault="004365BC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Активы организации. Источники угроз. Классификация угроз. Модель нарушителя информационной безопасности. Правила разграничения доступа к ресурсам системы. Управление информационной безопасностью в ОАО РЖД. Меры по обеспечению безопасности в государственных информационных системах</w:t>
            </w:r>
          </w:p>
        </w:tc>
      </w:tr>
      <w:tr w:rsidR="004365BC" w:rsidRPr="00C36F0B" w:rsidTr="00F41A13">
        <w:trPr>
          <w:jc w:val="center"/>
        </w:trPr>
        <w:tc>
          <w:tcPr>
            <w:tcW w:w="595" w:type="dxa"/>
          </w:tcPr>
          <w:p w:rsidR="004365BC" w:rsidRPr="00C36F0B" w:rsidRDefault="004365BC" w:rsidP="00F41A1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4</w:t>
            </w:r>
          </w:p>
        </w:tc>
        <w:tc>
          <w:tcPr>
            <w:tcW w:w="3241" w:type="dxa"/>
          </w:tcPr>
          <w:p w:rsidR="004365BC" w:rsidRPr="00C36F0B" w:rsidRDefault="004365BC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Менеджмент информационной безопасности</w:t>
            </w:r>
          </w:p>
        </w:tc>
        <w:tc>
          <w:tcPr>
            <w:tcW w:w="5575" w:type="dxa"/>
          </w:tcPr>
          <w:p w:rsidR="004365BC" w:rsidRPr="00C36F0B" w:rsidRDefault="004365BC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Политика безопасности. Порядок разработки политики безопасности. Реализация политики безопасности. Пересмотр политики безопасности. Построение модели угроз информационной безопасности объекта информатизации.</w:t>
            </w:r>
          </w:p>
          <w:p w:rsidR="004365BC" w:rsidRPr="00C36F0B" w:rsidRDefault="004365BC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Меры по обеспечению безопасности государственных информационных систем. Категорирование, аттестация объектов информатизации. Классификация информационных систем. Разработка организационно-распорядительных документов по защите информации.</w:t>
            </w:r>
          </w:p>
        </w:tc>
      </w:tr>
    </w:tbl>
    <w:p w:rsidR="004365BC" w:rsidRPr="00104973" w:rsidRDefault="004365BC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5.2 Разделы дисциплины и виды занятий</w:t>
      </w:r>
    </w:p>
    <w:p w:rsidR="004365BC" w:rsidRPr="00104973" w:rsidRDefault="004365BC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4365BC" w:rsidRPr="00C36F0B" w:rsidTr="00104973">
        <w:trPr>
          <w:jc w:val="center"/>
        </w:trPr>
        <w:tc>
          <w:tcPr>
            <w:tcW w:w="628" w:type="dxa"/>
            <w:vAlign w:val="center"/>
          </w:tcPr>
          <w:p w:rsidR="004365BC" w:rsidRPr="00104973" w:rsidRDefault="004365BC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4365BC" w:rsidRPr="00104973" w:rsidRDefault="004365BC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4365BC" w:rsidRPr="00C36F0B" w:rsidTr="00104973">
        <w:trPr>
          <w:jc w:val="center"/>
        </w:trPr>
        <w:tc>
          <w:tcPr>
            <w:tcW w:w="628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bookmarkStart w:id="0" w:name="_GoBack" w:colFirst="2" w:colLast="4"/>
            <w:r w:rsidRPr="00C36F0B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Введение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6</w:t>
            </w:r>
          </w:p>
        </w:tc>
      </w:tr>
      <w:tr w:rsidR="004365BC" w:rsidRPr="00C36F0B" w:rsidTr="00104973">
        <w:trPr>
          <w:jc w:val="center"/>
        </w:trPr>
        <w:tc>
          <w:tcPr>
            <w:tcW w:w="628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Государственная система защиты информации в Российской Федерации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8</w:t>
            </w:r>
          </w:p>
        </w:tc>
      </w:tr>
      <w:tr w:rsidR="004365BC" w:rsidRPr="00C36F0B" w:rsidTr="00104973">
        <w:trPr>
          <w:jc w:val="center"/>
        </w:trPr>
        <w:tc>
          <w:tcPr>
            <w:tcW w:w="628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Угрозы информационной безопасности на железнодорожном транспорте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12</w:t>
            </w:r>
          </w:p>
        </w:tc>
      </w:tr>
      <w:tr w:rsidR="004365BC" w:rsidRPr="00C36F0B" w:rsidTr="00104973">
        <w:trPr>
          <w:jc w:val="center"/>
        </w:trPr>
        <w:tc>
          <w:tcPr>
            <w:tcW w:w="628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Менеджмент информационной безопасности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14</w:t>
            </w:r>
          </w:p>
        </w:tc>
      </w:tr>
      <w:tr w:rsidR="004365BC" w:rsidRPr="00C36F0B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4365BC" w:rsidRPr="00104973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4365BC" w:rsidRPr="00104973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4365BC" w:rsidRPr="00104973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40</w:t>
            </w:r>
          </w:p>
        </w:tc>
      </w:tr>
    </w:tbl>
    <w:bookmarkEnd w:id="0"/>
    <w:p w:rsidR="004365BC" w:rsidRPr="00104973" w:rsidRDefault="004365BC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4365BC" w:rsidRPr="00C36F0B" w:rsidTr="00D73138">
        <w:trPr>
          <w:jc w:val="center"/>
        </w:trPr>
        <w:tc>
          <w:tcPr>
            <w:tcW w:w="628" w:type="dxa"/>
            <w:vAlign w:val="center"/>
          </w:tcPr>
          <w:p w:rsidR="004365BC" w:rsidRPr="00104973" w:rsidRDefault="004365BC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4365BC" w:rsidRPr="00104973" w:rsidRDefault="004365BC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4365BC" w:rsidRPr="00C36F0B" w:rsidTr="00D73138">
        <w:trPr>
          <w:jc w:val="center"/>
        </w:trPr>
        <w:tc>
          <w:tcPr>
            <w:tcW w:w="628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Введение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10</w:t>
            </w:r>
          </w:p>
        </w:tc>
      </w:tr>
      <w:tr w:rsidR="004365BC" w:rsidRPr="00C36F0B" w:rsidTr="00D73138">
        <w:trPr>
          <w:jc w:val="center"/>
        </w:trPr>
        <w:tc>
          <w:tcPr>
            <w:tcW w:w="628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Государственная система защиты информации в Российской Федерации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14</w:t>
            </w:r>
          </w:p>
        </w:tc>
      </w:tr>
      <w:tr w:rsidR="004365BC" w:rsidRPr="00C36F0B" w:rsidTr="00D73138">
        <w:trPr>
          <w:jc w:val="center"/>
        </w:trPr>
        <w:tc>
          <w:tcPr>
            <w:tcW w:w="628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Угрозы информационной безопасности на железнодорожном транспорте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12</w:t>
            </w:r>
          </w:p>
        </w:tc>
      </w:tr>
      <w:tr w:rsidR="004365BC" w:rsidRPr="00C36F0B" w:rsidTr="00D73138">
        <w:trPr>
          <w:jc w:val="center"/>
        </w:trPr>
        <w:tc>
          <w:tcPr>
            <w:tcW w:w="628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Менеджмент информационной безопасности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18</w:t>
            </w:r>
          </w:p>
        </w:tc>
      </w:tr>
      <w:tr w:rsidR="004365BC" w:rsidRPr="00C36F0B" w:rsidTr="00D73138">
        <w:trPr>
          <w:jc w:val="center"/>
        </w:trPr>
        <w:tc>
          <w:tcPr>
            <w:tcW w:w="5524" w:type="dxa"/>
            <w:gridSpan w:val="2"/>
            <w:vAlign w:val="center"/>
          </w:tcPr>
          <w:p w:rsidR="004365BC" w:rsidRPr="00104973" w:rsidRDefault="004365BC" w:rsidP="000F0269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4365BC" w:rsidRPr="00104973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4365BC" w:rsidRPr="00104973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4365BC" w:rsidRPr="00104973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4365BC" w:rsidRPr="00104973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</w:tr>
    </w:tbl>
    <w:p w:rsidR="004365BC" w:rsidRDefault="004365BC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</w:p>
    <w:p w:rsidR="004365BC" w:rsidRDefault="004365BC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</w:p>
    <w:p w:rsidR="004365BC" w:rsidRDefault="004365BC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</w:p>
    <w:p w:rsidR="004365BC" w:rsidRPr="00104973" w:rsidRDefault="004365BC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6"/>
        <w:gridCol w:w="3869"/>
        <w:gridCol w:w="884"/>
        <w:gridCol w:w="885"/>
        <w:gridCol w:w="885"/>
        <w:gridCol w:w="885"/>
        <w:gridCol w:w="1459"/>
      </w:tblGrid>
      <w:tr w:rsidR="004365BC" w:rsidRPr="00C36F0B" w:rsidTr="007178E7">
        <w:trPr>
          <w:trHeight w:val="743"/>
          <w:jc w:val="center"/>
        </w:trPr>
        <w:tc>
          <w:tcPr>
            <w:tcW w:w="626" w:type="dxa"/>
            <w:vAlign w:val="center"/>
          </w:tcPr>
          <w:p w:rsidR="004365BC" w:rsidRPr="00104973" w:rsidRDefault="004365BC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3869" w:type="dxa"/>
            <w:vAlign w:val="center"/>
          </w:tcPr>
          <w:p w:rsidR="004365BC" w:rsidRPr="00104973" w:rsidRDefault="004365BC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884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885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885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85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СРС</w:t>
            </w:r>
          </w:p>
        </w:tc>
        <w:tc>
          <w:tcPr>
            <w:tcW w:w="1459" w:type="dxa"/>
            <w:vAlign w:val="center"/>
          </w:tcPr>
          <w:p w:rsidR="004365BC" w:rsidRPr="00104973" w:rsidRDefault="004365BC" w:rsidP="007178E7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>
              <w:rPr>
                <w:b/>
                <w:sz w:val="28"/>
                <w:szCs w:val="24"/>
                <w:lang w:eastAsia="ru-RU"/>
              </w:rPr>
              <w:t>Контроль</w:t>
            </w:r>
          </w:p>
        </w:tc>
      </w:tr>
      <w:tr w:rsidR="004365BC" w:rsidRPr="00C36F0B" w:rsidTr="005D32C7">
        <w:trPr>
          <w:jc w:val="center"/>
        </w:trPr>
        <w:tc>
          <w:tcPr>
            <w:tcW w:w="62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  <w:tc>
          <w:tcPr>
            <w:tcW w:w="3869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Введение</w:t>
            </w:r>
          </w:p>
        </w:tc>
        <w:tc>
          <w:tcPr>
            <w:tcW w:w="884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0</w:t>
            </w:r>
          </w:p>
        </w:tc>
        <w:tc>
          <w:tcPr>
            <w:tcW w:w="885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10</w:t>
            </w:r>
          </w:p>
        </w:tc>
        <w:tc>
          <w:tcPr>
            <w:tcW w:w="1459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</w:tr>
      <w:tr w:rsidR="004365BC" w:rsidRPr="00C36F0B" w:rsidTr="005D32C7">
        <w:trPr>
          <w:jc w:val="center"/>
        </w:trPr>
        <w:tc>
          <w:tcPr>
            <w:tcW w:w="62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2</w:t>
            </w:r>
          </w:p>
        </w:tc>
        <w:tc>
          <w:tcPr>
            <w:tcW w:w="3869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Государственная система защиты информации в Российской Федерации</w:t>
            </w:r>
          </w:p>
        </w:tc>
        <w:tc>
          <w:tcPr>
            <w:tcW w:w="884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0</w:t>
            </w:r>
          </w:p>
        </w:tc>
        <w:tc>
          <w:tcPr>
            <w:tcW w:w="885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18</w:t>
            </w:r>
          </w:p>
        </w:tc>
        <w:tc>
          <w:tcPr>
            <w:tcW w:w="1459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</w:tr>
      <w:tr w:rsidR="004365BC" w:rsidRPr="00C36F0B" w:rsidTr="005D32C7">
        <w:trPr>
          <w:jc w:val="center"/>
        </w:trPr>
        <w:tc>
          <w:tcPr>
            <w:tcW w:w="62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3</w:t>
            </w:r>
          </w:p>
        </w:tc>
        <w:tc>
          <w:tcPr>
            <w:tcW w:w="3869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Угрозы информационной безопасности на железнодорожном транспорте</w:t>
            </w:r>
          </w:p>
        </w:tc>
        <w:tc>
          <w:tcPr>
            <w:tcW w:w="884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0</w:t>
            </w:r>
          </w:p>
        </w:tc>
        <w:tc>
          <w:tcPr>
            <w:tcW w:w="885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18</w:t>
            </w:r>
          </w:p>
        </w:tc>
        <w:tc>
          <w:tcPr>
            <w:tcW w:w="1459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</w:tr>
      <w:tr w:rsidR="004365BC" w:rsidRPr="00C36F0B" w:rsidTr="005D32C7">
        <w:trPr>
          <w:jc w:val="center"/>
        </w:trPr>
        <w:tc>
          <w:tcPr>
            <w:tcW w:w="62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4</w:t>
            </w:r>
          </w:p>
        </w:tc>
        <w:tc>
          <w:tcPr>
            <w:tcW w:w="3869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Менеджмент информационной безопасности</w:t>
            </w:r>
          </w:p>
        </w:tc>
        <w:tc>
          <w:tcPr>
            <w:tcW w:w="884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0</w:t>
            </w:r>
          </w:p>
        </w:tc>
        <w:tc>
          <w:tcPr>
            <w:tcW w:w="885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14</w:t>
            </w:r>
          </w:p>
        </w:tc>
        <w:tc>
          <w:tcPr>
            <w:tcW w:w="1459" w:type="dxa"/>
            <w:vAlign w:val="center"/>
          </w:tcPr>
          <w:p w:rsidR="004365BC" w:rsidRPr="00C36F0B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1</w:t>
            </w:r>
          </w:p>
        </w:tc>
      </w:tr>
      <w:tr w:rsidR="004365BC" w:rsidRPr="00C36F0B" w:rsidTr="005D32C7">
        <w:trPr>
          <w:jc w:val="center"/>
        </w:trPr>
        <w:tc>
          <w:tcPr>
            <w:tcW w:w="4495" w:type="dxa"/>
            <w:gridSpan w:val="2"/>
            <w:vAlign w:val="center"/>
          </w:tcPr>
          <w:p w:rsidR="004365BC" w:rsidRPr="00104973" w:rsidRDefault="004365BC" w:rsidP="000F0269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84" w:type="dxa"/>
            <w:vAlign w:val="center"/>
          </w:tcPr>
          <w:p w:rsidR="004365BC" w:rsidRPr="00104973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85" w:type="dxa"/>
            <w:vAlign w:val="center"/>
          </w:tcPr>
          <w:p w:rsidR="004365BC" w:rsidRPr="00104973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85" w:type="dxa"/>
            <w:vAlign w:val="center"/>
          </w:tcPr>
          <w:p w:rsidR="004365BC" w:rsidRPr="00104973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85" w:type="dxa"/>
            <w:vAlign w:val="center"/>
          </w:tcPr>
          <w:p w:rsidR="004365BC" w:rsidRPr="00104973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59" w:type="dxa"/>
            <w:vAlign w:val="center"/>
          </w:tcPr>
          <w:p w:rsidR="004365BC" w:rsidRDefault="004365BC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</w:tbl>
    <w:p w:rsidR="004365BC" w:rsidRPr="00104973" w:rsidRDefault="004365BC" w:rsidP="00F41A13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6"/>
        <w:gridCol w:w="3046"/>
        <w:gridCol w:w="5679"/>
      </w:tblGrid>
      <w:tr w:rsidR="004365BC" w:rsidRPr="00C36F0B" w:rsidTr="00F41A13">
        <w:trPr>
          <w:jc w:val="center"/>
        </w:trPr>
        <w:tc>
          <w:tcPr>
            <w:tcW w:w="626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046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79" w:type="dxa"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4365BC" w:rsidRPr="00C36F0B" w:rsidTr="00F41A13">
        <w:trPr>
          <w:jc w:val="center"/>
        </w:trPr>
        <w:tc>
          <w:tcPr>
            <w:tcW w:w="62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2"/>
              </w:rPr>
            </w:pPr>
            <w:r w:rsidRPr="00C36F0B">
              <w:rPr>
                <w:sz w:val="22"/>
              </w:rPr>
              <w:t>1</w:t>
            </w:r>
          </w:p>
        </w:tc>
        <w:tc>
          <w:tcPr>
            <w:tcW w:w="304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Введение</w:t>
            </w:r>
          </w:p>
        </w:tc>
        <w:tc>
          <w:tcPr>
            <w:tcW w:w="5679" w:type="dxa"/>
            <w:vMerge w:val="restart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kern w:val="36"/>
                <w:sz w:val="22"/>
                <w:szCs w:val="24"/>
              </w:rPr>
            </w:pPr>
            <w:r w:rsidRPr="00C36F0B">
              <w:rPr>
                <w:kern w:val="36"/>
                <w:sz w:val="22"/>
                <w:szCs w:val="24"/>
              </w:rPr>
              <w:t xml:space="preserve">Система Консультант Плюс </w:t>
            </w:r>
            <w:hyperlink r:id="rId7" w:history="1">
              <w:r w:rsidRPr="00C36F0B">
                <w:rPr>
                  <w:rStyle w:val="Hyperlink"/>
                  <w:kern w:val="36"/>
                  <w:sz w:val="22"/>
                  <w:szCs w:val="24"/>
                </w:rPr>
                <w:t>http://www.consultant.ru/document/cons_doc_LAW_156018/</w:t>
              </w:r>
            </w:hyperlink>
          </w:p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color w:val="000000"/>
                <w:sz w:val="22"/>
                <w:szCs w:val="24"/>
              </w:rPr>
              <w:t xml:space="preserve">Система ГАРАНТ: </w:t>
            </w:r>
            <w:hyperlink r:id="rId8" w:anchor="ixzz3Q6X8uNTJ" w:history="1">
              <w:r w:rsidRPr="00C36F0B">
                <w:rPr>
                  <w:color w:val="003399"/>
                  <w:sz w:val="22"/>
                  <w:szCs w:val="24"/>
                  <w:u w:val="single"/>
                </w:rPr>
                <w:t>http://base.garant.ru/12148555/#ixzz3Q6X8uNTJ</w:t>
              </w:r>
            </w:hyperlink>
          </w:p>
        </w:tc>
      </w:tr>
      <w:tr w:rsidR="004365BC" w:rsidRPr="00C36F0B" w:rsidTr="00F41A13">
        <w:trPr>
          <w:jc w:val="center"/>
        </w:trPr>
        <w:tc>
          <w:tcPr>
            <w:tcW w:w="62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2"/>
              </w:rPr>
            </w:pPr>
            <w:r w:rsidRPr="00C36F0B">
              <w:rPr>
                <w:sz w:val="22"/>
              </w:rPr>
              <w:t>2</w:t>
            </w:r>
          </w:p>
        </w:tc>
        <w:tc>
          <w:tcPr>
            <w:tcW w:w="304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Государственная система защиты информации в Российской Федерации</w:t>
            </w:r>
          </w:p>
        </w:tc>
        <w:tc>
          <w:tcPr>
            <w:tcW w:w="5679" w:type="dxa"/>
            <w:vMerge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4365BC" w:rsidRPr="00C36F0B" w:rsidTr="00F41A13">
        <w:trPr>
          <w:jc w:val="center"/>
        </w:trPr>
        <w:tc>
          <w:tcPr>
            <w:tcW w:w="62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2"/>
              </w:rPr>
            </w:pPr>
            <w:r w:rsidRPr="00C36F0B">
              <w:rPr>
                <w:sz w:val="22"/>
              </w:rPr>
              <w:t>3</w:t>
            </w:r>
          </w:p>
        </w:tc>
        <w:tc>
          <w:tcPr>
            <w:tcW w:w="304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Угрозы информационной безопасности на железнодорожном транспорте</w:t>
            </w:r>
          </w:p>
        </w:tc>
        <w:tc>
          <w:tcPr>
            <w:tcW w:w="5679" w:type="dxa"/>
            <w:vMerge w:val="restart"/>
            <w:vAlign w:val="center"/>
          </w:tcPr>
          <w:p w:rsidR="004365BC" w:rsidRPr="00C36F0B" w:rsidRDefault="004365BC" w:rsidP="007178E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bCs/>
                <w:sz w:val="28"/>
                <w:szCs w:val="28"/>
              </w:rPr>
              <w:t xml:space="preserve">Официальный сайт Федеральной службы по техническому и экспортному контролю (ФСТЭК России)- [Электронный ресурс] - Режим доступа: </w:t>
            </w:r>
            <w:hyperlink r:id="rId9" w:history="1">
              <w:r w:rsidRPr="00C36F0B">
                <w:rPr>
                  <w:rStyle w:val="Hyperlink"/>
                  <w:sz w:val="28"/>
                  <w:szCs w:val="28"/>
                </w:rPr>
                <w:t>http://fstec.ru/</w:t>
              </w:r>
            </w:hyperlink>
          </w:p>
        </w:tc>
      </w:tr>
      <w:tr w:rsidR="004365BC" w:rsidRPr="00C36F0B" w:rsidTr="00F41A13">
        <w:trPr>
          <w:jc w:val="center"/>
        </w:trPr>
        <w:tc>
          <w:tcPr>
            <w:tcW w:w="62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2"/>
              </w:rPr>
            </w:pPr>
            <w:r w:rsidRPr="00C36F0B">
              <w:rPr>
                <w:sz w:val="22"/>
              </w:rPr>
              <w:t>4</w:t>
            </w:r>
          </w:p>
        </w:tc>
        <w:tc>
          <w:tcPr>
            <w:tcW w:w="3046" w:type="dxa"/>
            <w:vAlign w:val="center"/>
          </w:tcPr>
          <w:p w:rsidR="004365BC" w:rsidRPr="00C36F0B" w:rsidRDefault="004365BC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6F0B">
              <w:rPr>
                <w:sz w:val="28"/>
                <w:szCs w:val="28"/>
              </w:rPr>
              <w:t>Менеджмент информационной безопасности</w:t>
            </w:r>
          </w:p>
        </w:tc>
        <w:tc>
          <w:tcPr>
            <w:tcW w:w="5679" w:type="dxa"/>
            <w:vMerge/>
            <w:vAlign w:val="center"/>
          </w:tcPr>
          <w:p w:rsidR="004365BC" w:rsidRPr="00104973" w:rsidRDefault="004365BC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:rsidR="004365BC" w:rsidRPr="00104973" w:rsidRDefault="004365BC" w:rsidP="00F41A13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365BC" w:rsidRPr="00104973" w:rsidRDefault="004365BC" w:rsidP="00F10B01">
      <w:pPr>
        <w:spacing w:after="0" w:line="240" w:lineRule="auto"/>
        <w:ind w:firstLine="709"/>
        <w:jc w:val="both"/>
        <w:rPr>
          <w:bCs/>
          <w:i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365BC" w:rsidRPr="00104973" w:rsidRDefault="004365BC" w:rsidP="00F10B01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365BC" w:rsidRPr="00104973" w:rsidRDefault="004365BC" w:rsidP="00F10B0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4365BC" w:rsidRPr="00DF77BF" w:rsidRDefault="004365BC" w:rsidP="00F10B01">
      <w:pPr>
        <w:pStyle w:val="ListParagraph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F77BF">
        <w:rPr>
          <w:sz w:val="28"/>
          <w:szCs w:val="28"/>
        </w:rPr>
        <w:t xml:space="preserve">Шаньгин, В.Ф. Информационная безопасность. [Электронный ресурс] : Учебные пособия </w:t>
      </w:r>
      <w:r>
        <w:rPr>
          <w:sz w:val="28"/>
          <w:szCs w:val="28"/>
        </w:rPr>
        <w:t>–</w:t>
      </w:r>
      <w:r w:rsidRPr="00DF77BF">
        <w:rPr>
          <w:sz w:val="28"/>
          <w:szCs w:val="28"/>
        </w:rPr>
        <w:t xml:space="preserve"> Электрон.дан. </w:t>
      </w:r>
      <w:r>
        <w:rPr>
          <w:sz w:val="28"/>
          <w:szCs w:val="28"/>
        </w:rPr>
        <w:t>–</w:t>
      </w:r>
      <w:r w:rsidRPr="00DF77BF">
        <w:rPr>
          <w:sz w:val="28"/>
          <w:szCs w:val="28"/>
        </w:rPr>
        <w:t xml:space="preserve"> М.: ДМК Пресс, 2014. </w:t>
      </w:r>
      <w:r>
        <w:rPr>
          <w:sz w:val="28"/>
          <w:szCs w:val="28"/>
        </w:rPr>
        <w:t>–</w:t>
      </w:r>
      <w:r w:rsidRPr="00DF77BF">
        <w:rPr>
          <w:sz w:val="28"/>
          <w:szCs w:val="28"/>
        </w:rPr>
        <w:t xml:space="preserve"> 702 с.;</w:t>
      </w:r>
    </w:p>
    <w:p w:rsidR="004365BC" w:rsidRPr="00DF77BF" w:rsidRDefault="004365BC" w:rsidP="0064005A">
      <w:pPr>
        <w:pStyle w:val="ListParagraph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DF77BF">
        <w:rPr>
          <w:sz w:val="28"/>
          <w:szCs w:val="28"/>
        </w:rPr>
        <w:t>Информационная безопасность и защита информации на железнодорожном транспорте. В 2-х частях. Часть 1. Методология и система обеспечения информационной безопасности на железнодорожном транспорте. [Электронный ресурс]: Учебники — Электрон.дан. — М.: УМЦ ЖДТ, 2014. — 440 с.;</w:t>
      </w:r>
    </w:p>
    <w:p w:rsidR="004365BC" w:rsidRPr="00104973" w:rsidRDefault="004365BC" w:rsidP="00F10B0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4365BC" w:rsidRPr="004C0FCA" w:rsidRDefault="004365BC" w:rsidP="00F10B01">
      <w:pPr>
        <w:pStyle w:val="ListParagraph"/>
        <w:numPr>
          <w:ilvl w:val="0"/>
          <w:numId w:val="33"/>
        </w:numPr>
        <w:tabs>
          <w:tab w:val="left" w:pos="993"/>
        </w:tabs>
        <w:spacing w:after="0" w:line="240" w:lineRule="auto"/>
        <w:ind w:left="0" w:right="-23" w:firstLine="709"/>
        <w:jc w:val="both"/>
        <w:rPr>
          <w:sz w:val="28"/>
          <w:szCs w:val="28"/>
        </w:rPr>
      </w:pPr>
      <w:r w:rsidRPr="004C0FCA">
        <w:rPr>
          <w:sz w:val="28"/>
          <w:szCs w:val="28"/>
        </w:rPr>
        <w:t>Иванова Н.В., Коробулина О.Ю. Аудит информационной безопасности. – СПб.: ПГУПС, 2011. – 40 с.</w:t>
      </w:r>
    </w:p>
    <w:p w:rsidR="004365BC" w:rsidRPr="004C0FCA" w:rsidRDefault="004365BC" w:rsidP="00F10B01">
      <w:pPr>
        <w:pStyle w:val="ListParagraph"/>
        <w:numPr>
          <w:ilvl w:val="0"/>
          <w:numId w:val="33"/>
        </w:numPr>
        <w:tabs>
          <w:tab w:val="left" w:pos="993"/>
        </w:tabs>
        <w:spacing w:after="0" w:line="240" w:lineRule="auto"/>
        <w:ind w:left="0" w:right="-23" w:firstLine="709"/>
        <w:jc w:val="both"/>
        <w:rPr>
          <w:sz w:val="28"/>
          <w:szCs w:val="28"/>
        </w:rPr>
      </w:pPr>
      <w:r w:rsidRPr="004C0FCA">
        <w:rPr>
          <w:sz w:val="28"/>
          <w:szCs w:val="28"/>
        </w:rPr>
        <w:t>Корниенко А.А., Диасамидзе С.В. Аудит и управление информационной безопасностью. – СПб.: ПГУПС, 2010. – 44 с.</w:t>
      </w:r>
    </w:p>
    <w:p w:rsidR="004365BC" w:rsidRPr="00104973" w:rsidRDefault="004365BC" w:rsidP="00F10B0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4365BC" w:rsidRPr="001D1639" w:rsidRDefault="004365BC" w:rsidP="00F10B01">
      <w:pPr>
        <w:widowControl w:val="0"/>
        <w:numPr>
          <w:ilvl w:val="1"/>
          <w:numId w:val="31"/>
        </w:numPr>
        <w:tabs>
          <w:tab w:val="clear" w:pos="1440"/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86F88">
        <w:rPr>
          <w:sz w:val="28"/>
          <w:szCs w:val="28"/>
          <w:lang w:eastAsia="ru-RU"/>
        </w:rPr>
        <w:t>Технический регламент о требованиях пожарной безопасности: № 123-ФЗ от 22 июля 2008 г. // Российская газета / Уч-ль : Правительство РФ. - М. : Российская газета, 2008. - N163: 1 августа. - С. 18-24.</w:t>
      </w:r>
    </w:p>
    <w:p w:rsidR="004365BC" w:rsidRPr="002D0837" w:rsidRDefault="004365BC" w:rsidP="00F10B01">
      <w:pPr>
        <w:widowControl w:val="0"/>
        <w:numPr>
          <w:ilvl w:val="1"/>
          <w:numId w:val="31"/>
        </w:numPr>
        <w:tabs>
          <w:tab w:val="clear" w:pos="1440"/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spacing w:val="-4"/>
          <w:sz w:val="28"/>
          <w:szCs w:val="28"/>
          <w:lang w:eastAsia="ru-RU"/>
        </w:rPr>
      </w:pPr>
      <w:r w:rsidRPr="002D0837">
        <w:rPr>
          <w:spacing w:val="-4"/>
          <w:sz w:val="28"/>
          <w:szCs w:val="28"/>
          <w:lang w:eastAsia="ru-RU"/>
        </w:rPr>
        <w:t>Стратегия национальной безопасности Российской Федерации: указ Президента РФ от 31 декабря 2015 г. № 683 // Российская газета / Уч-ль : Правительство РФ. - М. : Российская газета, 2015. – N364: 31 декабря. - С. 22-23.</w:t>
      </w:r>
    </w:p>
    <w:p w:rsidR="004365BC" w:rsidRPr="002D0837" w:rsidRDefault="004365BC" w:rsidP="00F10B01">
      <w:pPr>
        <w:widowControl w:val="0"/>
        <w:numPr>
          <w:ilvl w:val="1"/>
          <w:numId w:val="31"/>
        </w:numPr>
        <w:tabs>
          <w:tab w:val="clear" w:pos="1440"/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spacing w:val="-4"/>
          <w:sz w:val="28"/>
          <w:szCs w:val="28"/>
          <w:lang w:eastAsia="ru-RU"/>
        </w:rPr>
      </w:pPr>
      <w:r w:rsidRPr="002D0837">
        <w:rPr>
          <w:spacing w:val="-4"/>
          <w:sz w:val="28"/>
          <w:szCs w:val="28"/>
          <w:lang w:eastAsia="ru-RU"/>
        </w:rPr>
        <w:t>Доктрина информационной безопасности Российской Федерации: указ Президента РФ от 5 декабря 2016 г. № 646 // Российская газета / Уч-ль : Правительство РФ. - М. : Российская газета, 2015. – N344: 5 декабря. - С. 22-25.</w:t>
      </w:r>
    </w:p>
    <w:p w:rsidR="004365BC" w:rsidRPr="00104973" w:rsidRDefault="004365BC" w:rsidP="00F10B0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4365BC" w:rsidRDefault="004365BC" w:rsidP="00F10B01">
      <w:pPr>
        <w:tabs>
          <w:tab w:val="left" w:pos="993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  <w:lang w:eastAsia="ru-RU"/>
        </w:rPr>
        <w:t>1.</w:t>
      </w:r>
      <w:r w:rsidRPr="00104973">
        <w:rPr>
          <w:bCs/>
          <w:sz w:val="28"/>
          <w:szCs w:val="28"/>
          <w:lang w:eastAsia="ru-RU"/>
        </w:rPr>
        <w:tab/>
      </w:r>
      <w:r>
        <w:rPr>
          <w:bCs/>
          <w:sz w:val="28"/>
          <w:szCs w:val="28"/>
        </w:rPr>
        <w:t>В.А. Кулишкин Аттестация объектов информатизации по требованиям безопасности конфиденциальной информации: Учебное пособие (Методические указания по выполнению лабораторных работ). – СПб.: ПГУПС, 2006, 40 с.;</w:t>
      </w:r>
    </w:p>
    <w:p w:rsidR="004365BC" w:rsidRDefault="004365BC" w:rsidP="00F10B01">
      <w:pPr>
        <w:tabs>
          <w:tab w:val="left" w:pos="993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  <w:t>В.А. Кулишкин Организационное обеспечение информационной безопасности: Методические указания для выполнения лабораторных работ. – СПб.: ПГУПС, 2009, 87 с.;</w:t>
      </w:r>
    </w:p>
    <w:p w:rsidR="004365BC" w:rsidRDefault="004365BC" w:rsidP="00F10B01">
      <w:pPr>
        <w:tabs>
          <w:tab w:val="left" w:pos="993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ab/>
        <w:t>В.А. Кулишкин Разработка организационно-распорядительных документов: Учебное пособие (Методические указания по выполнению лабораторных работ). – СПб.: ПГУПС, 2010, 65 с.;</w:t>
      </w:r>
    </w:p>
    <w:p w:rsidR="004365BC" w:rsidRDefault="004365BC" w:rsidP="00F10B01">
      <w:pPr>
        <w:tabs>
          <w:tab w:val="left" w:pos="993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>
        <w:rPr>
          <w:bCs/>
          <w:sz w:val="28"/>
          <w:szCs w:val="28"/>
        </w:rPr>
        <w:tab/>
        <w:t>В.А. Кулишкин Разработка должностных инструкций: Учебное пособие. – СПб.: ПГУПС, 2014, 100 с. Электронный вариант. База данных менеджмент образовательного процесса на кафедре;</w:t>
      </w:r>
    </w:p>
    <w:p w:rsidR="004365BC" w:rsidRDefault="004365BC" w:rsidP="00F10B01">
      <w:pPr>
        <w:tabs>
          <w:tab w:val="left" w:pos="993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 В.А. Кулишкин Деловая игра «Аттестация объектов информатиза</w:t>
      </w:r>
      <w:r>
        <w:rPr>
          <w:bCs/>
          <w:sz w:val="28"/>
          <w:szCs w:val="28"/>
        </w:rPr>
        <w:softHyphen/>
        <w:t>ции»: Учебное пособие. – СПб.: ПГУПС, 2012, 29 с.</w:t>
      </w:r>
    </w:p>
    <w:p w:rsidR="004365BC" w:rsidRDefault="004365B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4365BC" w:rsidRPr="00104973" w:rsidRDefault="004365BC" w:rsidP="00F10B01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365BC" w:rsidRPr="00941B52" w:rsidRDefault="004365BC" w:rsidP="00941B52">
      <w:pPr>
        <w:pStyle w:val="ListParagraph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941B52">
        <w:rPr>
          <w:bCs/>
          <w:sz w:val="28"/>
          <w:szCs w:val="28"/>
        </w:rPr>
        <w:t>Официальный сайт Федеральной службы по техническому и экспортному контролю (ФСТЭК России) - [Электронный ресурс] - Режим доступа: (</w:t>
      </w:r>
      <w:hyperlink r:id="rId10" w:history="1">
        <w:r w:rsidRPr="00941B52">
          <w:rPr>
            <w:rStyle w:val="Hyperlink"/>
            <w:sz w:val="28"/>
            <w:szCs w:val="28"/>
          </w:rPr>
          <w:t>http://fstec.ru/</w:t>
        </w:r>
      </w:hyperlink>
      <w:r w:rsidRPr="00941B52">
        <w:rPr>
          <w:bCs/>
          <w:sz w:val="28"/>
          <w:szCs w:val="28"/>
        </w:rPr>
        <w:t>);</w:t>
      </w:r>
    </w:p>
    <w:p w:rsidR="004365BC" w:rsidRPr="00941B52" w:rsidRDefault="004365BC" w:rsidP="00941B52">
      <w:pPr>
        <w:pStyle w:val="ListParagraph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941B52">
        <w:rPr>
          <w:bCs/>
          <w:sz w:val="28"/>
          <w:szCs w:val="28"/>
        </w:rPr>
        <w:t>Официальный сайт технического комитета по разработке ГОСТов по информационной безопасности - [Электронный ресурс] - Режим доступа: (</w:t>
      </w:r>
      <w:hyperlink r:id="rId11" w:history="1">
        <w:r w:rsidRPr="00941B52">
          <w:rPr>
            <w:rStyle w:val="Hyperlink"/>
            <w:sz w:val="28"/>
            <w:szCs w:val="28"/>
          </w:rPr>
          <w:t>http://tk.gost.ru/wps/portal/tk362</w:t>
        </w:r>
      </w:hyperlink>
      <w:r w:rsidRPr="00941B52">
        <w:rPr>
          <w:bCs/>
          <w:sz w:val="28"/>
          <w:szCs w:val="28"/>
        </w:rPr>
        <w:t>);</w:t>
      </w:r>
    </w:p>
    <w:p w:rsidR="004365BC" w:rsidRPr="00941B52" w:rsidRDefault="004365BC" w:rsidP="00941B52">
      <w:pPr>
        <w:pStyle w:val="ListParagraph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941B52">
        <w:rPr>
          <w:bCs/>
          <w:sz w:val="28"/>
          <w:szCs w:val="28"/>
        </w:rPr>
        <w:t>Электронный фонд нормативно-правовой документации. [Электронный ресурс] - Режим доступа: (</w:t>
      </w:r>
      <w:r w:rsidRPr="00941B52">
        <w:rPr>
          <w:color w:val="424242"/>
          <w:sz w:val="28"/>
          <w:szCs w:val="28"/>
        </w:rPr>
        <w:t> </w:t>
      </w:r>
      <w:hyperlink r:id="rId12" w:history="1">
        <w:r w:rsidRPr="00941B52">
          <w:rPr>
            <w:rStyle w:val="Hyperlink"/>
            <w:sz w:val="28"/>
            <w:szCs w:val="28"/>
          </w:rPr>
          <w:t>http://docs.cntd.ru/search/intellectual? q=%D0%93%D0%9E%D0%A1%D0%A2+%D0%A0+56205-2014+&amp;itemtype</w:t>
        </w:r>
      </w:hyperlink>
      <w:r w:rsidRPr="00941B52">
        <w:rPr>
          <w:bCs/>
          <w:sz w:val="28"/>
          <w:szCs w:val="28"/>
        </w:rPr>
        <w:t>;</w:t>
      </w:r>
    </w:p>
    <w:p w:rsidR="004365BC" w:rsidRPr="00941B52" w:rsidRDefault="004365BC" w:rsidP="00941B52">
      <w:pPr>
        <w:pStyle w:val="ListParagraph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941B52">
        <w:rPr>
          <w:color w:val="000000"/>
          <w:sz w:val="28"/>
          <w:szCs w:val="28"/>
        </w:rPr>
        <w:t>Система ГАРАНТ:</w:t>
      </w:r>
      <w:hyperlink r:id="rId13" w:anchor="ixzz3Q6X8uNTJ" w:history="1">
        <w:r w:rsidRPr="007178E7">
          <w:rPr>
            <w:color w:val="003399"/>
            <w:sz w:val="28"/>
            <w:szCs w:val="28"/>
            <w:u w:val="single"/>
          </w:rPr>
          <w:t>http://base.garant.ru/12148555/#ixzz3Q6X8uNTJ</w:t>
        </w:r>
      </w:hyperlink>
      <w:r w:rsidRPr="00941B52">
        <w:rPr>
          <w:color w:val="000000"/>
          <w:sz w:val="28"/>
          <w:szCs w:val="28"/>
        </w:rPr>
        <w:t>;</w:t>
      </w:r>
    </w:p>
    <w:p w:rsidR="004365BC" w:rsidRPr="00941B52" w:rsidRDefault="004365BC" w:rsidP="0064005A">
      <w:pPr>
        <w:pStyle w:val="ListParagraph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941B52">
        <w:rPr>
          <w:bCs/>
          <w:sz w:val="28"/>
          <w:szCs w:val="28"/>
        </w:rPr>
        <w:t xml:space="preserve">Интернет-университет информационных технологий. http://www.intuit.ru  </w:t>
      </w:r>
    </w:p>
    <w:p w:rsidR="004365BC" w:rsidRPr="00941B52" w:rsidRDefault="004365BC" w:rsidP="0064005A">
      <w:pPr>
        <w:pStyle w:val="ListParagraph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jc w:val="both"/>
        <w:rPr>
          <w:bCs/>
          <w:sz w:val="28"/>
          <w:szCs w:val="28"/>
        </w:rPr>
      </w:pPr>
      <w:r w:rsidRPr="00941B52">
        <w:rPr>
          <w:bCs/>
          <w:sz w:val="28"/>
          <w:szCs w:val="28"/>
        </w:rPr>
        <w:t xml:space="preserve">Проект «Информационная безопасность и защита информации». http://www.itsec.ru/ </w:t>
      </w:r>
    </w:p>
    <w:p w:rsidR="004365BC" w:rsidRPr="00941B52" w:rsidRDefault="004365BC" w:rsidP="0064005A">
      <w:pPr>
        <w:pStyle w:val="ListParagraph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941B52">
        <w:rPr>
          <w:bCs/>
          <w:sz w:val="28"/>
          <w:szCs w:val="28"/>
        </w:rPr>
        <w:t>Интернет-версия системы «Консультант-Плюс». http://www.consultant.ru/</w:t>
      </w:r>
    </w:p>
    <w:p w:rsidR="004365BC" w:rsidRPr="00941B52" w:rsidRDefault="004365BC" w:rsidP="0064005A">
      <w:pPr>
        <w:pStyle w:val="ListParagraph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941B52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4365BC" w:rsidRPr="00941B52" w:rsidRDefault="004365BC" w:rsidP="0064005A">
      <w:pPr>
        <w:pStyle w:val="ListParagraph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941B52">
        <w:rPr>
          <w:sz w:val="28"/>
          <w:szCs w:val="28"/>
        </w:rPr>
        <w:t>Электронно-библиотечная система ЛАНЬ [Электронный ресурс]. Режим доступа: https://e.lanbook.com — Загл. с экрана.</w:t>
      </w:r>
    </w:p>
    <w:p w:rsidR="004365BC" w:rsidRPr="00104973" w:rsidRDefault="004365BC" w:rsidP="00F10B01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4365BC" w:rsidRPr="00104973" w:rsidRDefault="004365BC" w:rsidP="000F0269">
      <w:pPr>
        <w:spacing w:after="0" w:line="240" w:lineRule="auto"/>
        <w:ind w:firstLine="709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4365BC" w:rsidRPr="00104973" w:rsidRDefault="004365BC" w:rsidP="000F0269">
      <w:pPr>
        <w:widowControl w:val="0"/>
        <w:numPr>
          <w:ilvl w:val="0"/>
          <w:numId w:val="28"/>
        </w:numPr>
        <w:tabs>
          <w:tab w:val="left" w:pos="993"/>
          <w:tab w:val="left" w:pos="1418"/>
        </w:tabs>
        <w:spacing w:after="0" w:line="240" w:lineRule="auto"/>
        <w:ind w:left="0" w:firstLine="709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365BC" w:rsidRPr="00104973" w:rsidRDefault="004365BC" w:rsidP="000F0269">
      <w:pPr>
        <w:widowControl w:val="0"/>
        <w:numPr>
          <w:ilvl w:val="0"/>
          <w:numId w:val="28"/>
        </w:numPr>
        <w:tabs>
          <w:tab w:val="left" w:pos="993"/>
          <w:tab w:val="left" w:pos="1418"/>
        </w:tabs>
        <w:spacing w:after="0" w:line="240" w:lineRule="auto"/>
        <w:ind w:left="0" w:firstLine="709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365BC" w:rsidRDefault="004365BC" w:rsidP="00F10B01">
      <w:pPr>
        <w:widowControl w:val="0"/>
        <w:numPr>
          <w:ilvl w:val="0"/>
          <w:numId w:val="28"/>
        </w:numPr>
        <w:tabs>
          <w:tab w:val="left" w:pos="1134"/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365BC" w:rsidRDefault="004365BC">
      <w:pPr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br w:type="page"/>
      </w:r>
    </w:p>
    <w:p w:rsidR="004365BC" w:rsidRPr="00104973" w:rsidRDefault="004365BC" w:rsidP="00F10B01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365BC" w:rsidRPr="00E03809" w:rsidRDefault="004365BC" w:rsidP="0064005A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365BC" w:rsidRPr="00E03809" w:rsidRDefault="004365BC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персональные компьютеры, локальная вычислительная сеть кафедры, проектор;</w:t>
      </w:r>
    </w:p>
    <w:p w:rsidR="004365BC" w:rsidRPr="00E03809" w:rsidRDefault="004365BC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методы обучения с использованием информационных технологий: компьютерный лабораторный практикум, демонстрация мультимедийныхматериалов;</w:t>
      </w:r>
    </w:p>
    <w:p w:rsidR="004365BC" w:rsidRPr="00E03809" w:rsidRDefault="004365BC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лабораторное программное обеспечение, разрабатываемое в ходе учебного процесса студентами совместно с преподавателем;</w:t>
      </w:r>
    </w:p>
    <w:p w:rsidR="004365BC" w:rsidRPr="00E03809" w:rsidRDefault="004365BC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E03809">
        <w:rPr>
          <w:bCs/>
          <w:sz w:val="28"/>
          <w:szCs w:val="28"/>
          <w:lang w:val="en-US"/>
        </w:rPr>
        <w:t>sdo</w:t>
      </w:r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pgups</w:t>
      </w:r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ru</w:t>
      </w:r>
      <w:r w:rsidRPr="00E03809">
        <w:rPr>
          <w:bCs/>
          <w:sz w:val="28"/>
          <w:szCs w:val="28"/>
        </w:rPr>
        <w:t>; на выбор обучающегося – поисковыесистемы, профессиональные, тематические чаты ифорумы, системы аудио и видео конференций, онлайн-энциклопедии исправочники.</w:t>
      </w:r>
    </w:p>
    <w:p w:rsidR="004365BC" w:rsidRPr="00E03809" w:rsidRDefault="004365BC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http://sdo/pgups.ru.</w:t>
      </w:r>
    </w:p>
    <w:p w:rsidR="004365BC" w:rsidRPr="00E03809" w:rsidRDefault="004365BC" w:rsidP="000F0269">
      <w:pPr>
        <w:tabs>
          <w:tab w:val="left" w:pos="993"/>
        </w:tabs>
        <w:spacing w:after="0" w:line="240" w:lineRule="auto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4365BC" w:rsidRPr="00E03809" w:rsidRDefault="004365BC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>Microsoft Windows 7;</w:t>
      </w:r>
    </w:p>
    <w:p w:rsidR="004365BC" w:rsidRPr="00E03809" w:rsidRDefault="004365BC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>Office Standard 2010 Russian OpenLicensePackNoLevelAcademicEdition;</w:t>
      </w:r>
    </w:p>
    <w:p w:rsidR="004365BC" w:rsidRPr="00E03809" w:rsidRDefault="004365BC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  <w:lang w:val="en-US"/>
        </w:rPr>
        <w:t>AdobeAcrobatReaderDC</w:t>
      </w:r>
      <w:r w:rsidRPr="00E03809"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r w:rsidRPr="00E03809">
        <w:rPr>
          <w:bCs/>
          <w:sz w:val="28"/>
          <w:szCs w:val="28"/>
          <w:lang w:val="en-US"/>
        </w:rPr>
        <w:t>https</w:t>
      </w:r>
      <w:r w:rsidRPr="00E03809">
        <w:rPr>
          <w:bCs/>
          <w:sz w:val="28"/>
          <w:szCs w:val="28"/>
        </w:rPr>
        <w:t>://</w:t>
      </w:r>
      <w:r w:rsidRPr="00E03809">
        <w:rPr>
          <w:bCs/>
          <w:sz w:val="28"/>
          <w:szCs w:val="28"/>
          <w:lang w:val="en-US"/>
        </w:rPr>
        <w:t>get</w:t>
      </w:r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adobe</w:t>
      </w:r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com</w:t>
      </w:r>
      <w:r w:rsidRPr="00E03809">
        <w:rPr>
          <w:bCs/>
          <w:sz w:val="28"/>
          <w:szCs w:val="28"/>
        </w:rPr>
        <w:t>/</w:t>
      </w:r>
      <w:r w:rsidRPr="00E03809">
        <w:rPr>
          <w:bCs/>
          <w:sz w:val="28"/>
          <w:szCs w:val="28"/>
          <w:lang w:val="en-US"/>
        </w:rPr>
        <w:t>ru</w:t>
      </w:r>
      <w:r w:rsidRPr="00E03809">
        <w:rPr>
          <w:bCs/>
          <w:sz w:val="28"/>
          <w:szCs w:val="28"/>
        </w:rPr>
        <w:t>/</w:t>
      </w:r>
      <w:r w:rsidRPr="00E03809">
        <w:rPr>
          <w:bCs/>
          <w:sz w:val="28"/>
          <w:szCs w:val="28"/>
          <w:lang w:val="en-US"/>
        </w:rPr>
        <w:t>reader</w:t>
      </w:r>
      <w:r w:rsidRPr="00E03809">
        <w:rPr>
          <w:bCs/>
          <w:sz w:val="28"/>
          <w:szCs w:val="28"/>
        </w:rPr>
        <w:t>/);</w:t>
      </w:r>
    </w:p>
    <w:p w:rsidR="004365BC" w:rsidRPr="00E03809" w:rsidRDefault="004365BC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>Visual Studio Professional 2010 Russian OLP NL AcademicEdition;</w:t>
      </w:r>
    </w:p>
    <w:p w:rsidR="004365BC" w:rsidRPr="00E03809" w:rsidRDefault="004365BC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>Oracle Java SE Development Kit 8 (</w:t>
      </w:r>
      <w:r w:rsidRPr="00E03809">
        <w:rPr>
          <w:bCs/>
          <w:sz w:val="28"/>
          <w:szCs w:val="28"/>
        </w:rPr>
        <w:t>бесплатное</w:t>
      </w:r>
      <w:r w:rsidRPr="00E03809">
        <w:rPr>
          <w:bCs/>
          <w:sz w:val="28"/>
          <w:szCs w:val="28"/>
          <w:lang w:val="en-US"/>
        </w:rPr>
        <w:t xml:space="preserve">, </w:t>
      </w:r>
      <w:r w:rsidRPr="00E03809">
        <w:rPr>
          <w:bCs/>
          <w:sz w:val="28"/>
          <w:szCs w:val="28"/>
        </w:rPr>
        <w:t>свободнораспространяемоепрограммноеобеспечение</w:t>
      </w:r>
      <w:r w:rsidRPr="00E03809">
        <w:rPr>
          <w:bCs/>
          <w:sz w:val="28"/>
          <w:szCs w:val="28"/>
          <w:lang w:val="en-US"/>
        </w:rPr>
        <w:t xml:space="preserve">; </w:t>
      </w:r>
      <w:r w:rsidRPr="00E03809">
        <w:rPr>
          <w:bCs/>
          <w:sz w:val="28"/>
          <w:szCs w:val="28"/>
        </w:rPr>
        <w:t>режимдоступа</w:t>
      </w:r>
      <w:r w:rsidRPr="00E03809">
        <w:rPr>
          <w:bCs/>
          <w:sz w:val="28"/>
          <w:szCs w:val="28"/>
          <w:lang w:val="en-US"/>
        </w:rPr>
        <w:t xml:space="preserve"> http://www.oracle.com/ technetwork/java/javase/downloads/index.html);</w:t>
      </w:r>
    </w:p>
    <w:p w:rsidR="004365BC" w:rsidRPr="00E03809" w:rsidRDefault="004365BC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  <w:lang w:val="en-US"/>
        </w:rPr>
        <w:t>NetBeansIDE</w:t>
      </w:r>
      <w:r w:rsidRPr="00E03809">
        <w:rPr>
          <w:bCs/>
          <w:sz w:val="28"/>
          <w:szCs w:val="28"/>
        </w:rPr>
        <w:t xml:space="preserve"> 8.2 (бесплатное, свободно распространяемое программное обеспечение; режим доступа </w:t>
      </w:r>
      <w:r w:rsidRPr="00E03809">
        <w:rPr>
          <w:bCs/>
          <w:sz w:val="28"/>
          <w:szCs w:val="28"/>
          <w:lang w:val="en-US"/>
        </w:rPr>
        <w:t>https</w:t>
      </w:r>
      <w:r w:rsidRPr="00E03809">
        <w:rPr>
          <w:bCs/>
          <w:sz w:val="28"/>
          <w:szCs w:val="28"/>
        </w:rPr>
        <w:t>://</w:t>
      </w:r>
      <w:r w:rsidRPr="00E03809">
        <w:rPr>
          <w:bCs/>
          <w:sz w:val="28"/>
          <w:szCs w:val="28"/>
          <w:lang w:val="en-US"/>
        </w:rPr>
        <w:t>netbeans</w:t>
      </w:r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org</w:t>
      </w:r>
      <w:r w:rsidRPr="00E03809">
        <w:rPr>
          <w:bCs/>
          <w:sz w:val="28"/>
          <w:szCs w:val="28"/>
        </w:rPr>
        <w:t>/</w:t>
      </w:r>
      <w:r w:rsidRPr="00E03809">
        <w:rPr>
          <w:bCs/>
          <w:sz w:val="28"/>
          <w:szCs w:val="28"/>
          <w:lang w:val="en-US"/>
        </w:rPr>
        <w:t>downloads</w:t>
      </w:r>
      <w:r w:rsidRPr="00E03809">
        <w:rPr>
          <w:bCs/>
          <w:sz w:val="28"/>
          <w:szCs w:val="28"/>
        </w:rPr>
        <w:t>/).</w:t>
      </w:r>
    </w:p>
    <w:p w:rsidR="004365BC" w:rsidRPr="00F10B01" w:rsidRDefault="004365BC" w:rsidP="00F10B01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365BC" w:rsidRPr="00E03809" w:rsidRDefault="004365BC" w:rsidP="0064005A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специальности, и соответствует действующим санитарным и противопожарным нормам и правилам.</w:t>
      </w:r>
    </w:p>
    <w:p w:rsidR="004365BC" w:rsidRPr="00E03809" w:rsidRDefault="004365BC" w:rsidP="0064005A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Она содержит специальные помещения,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4365BC" w:rsidRPr="00E03809" w:rsidRDefault="004365BC" w:rsidP="0064005A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Материально-техническая база дисциплины включает:</w:t>
      </w:r>
    </w:p>
    <w:p w:rsidR="004365BC" w:rsidRPr="00E03809" w:rsidRDefault="004365BC" w:rsidP="00941B52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проведения лекционных занятий, укомплектованные наборами демонстрационного оборудования (стационарными или переносными персональными компьютерами, настенными или переносными экранами, мультимедийными проекторами с дистанционным управлением и другими 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4365BC" w:rsidRPr="00E03809" w:rsidRDefault="004365BC" w:rsidP="00941B52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лабораторию информационной безопасности информационно-коммуникационных систем (ауд. 2-104), оснащенную программно-аппаратными средствами защиты информации в соответствии с требованиями ФГОС ВО; лаборатория также оборудована современной вычислительной техникой, комплектом проекционного оборудования для преподавателя;</w:t>
      </w:r>
    </w:p>
    <w:p w:rsidR="004365BC" w:rsidRPr="00E03809" w:rsidRDefault="004365BC" w:rsidP="00941B52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выполнения курсовой работы,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4365BC" w:rsidRPr="00E03809" w:rsidRDefault="004365BC" w:rsidP="00941B52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самостоятельной работы обучающихся,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4365BC" w:rsidRPr="00E03809" w:rsidRDefault="004365BC" w:rsidP="00941B52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проведения групповых и индивидуальных консультаций, укомплектованные рабочими местами на базе вычислительной техники с установленным офисным пакетом и набором необходимых программных средств (см. раздел 11);</w:t>
      </w:r>
    </w:p>
    <w:p w:rsidR="004365BC" w:rsidRPr="00E03809" w:rsidRDefault="004365BC" w:rsidP="00941B52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проведения текущего контроля и промежуточной аттестации.</w:t>
      </w:r>
    </w:p>
    <w:p w:rsidR="004365BC" w:rsidRPr="00104973" w:rsidRDefault="004365BC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4365BC" w:rsidRPr="00104973" w:rsidRDefault="004365BC" w:rsidP="00D439E7">
      <w:pPr>
        <w:tabs>
          <w:tab w:val="left" w:pos="7371"/>
          <w:tab w:val="left" w:pos="7513"/>
          <w:tab w:val="left" w:pos="8080"/>
        </w:tabs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tbl>
      <w:tblPr>
        <w:tblW w:w="9747" w:type="dxa"/>
        <w:tblLook w:val="00A0"/>
      </w:tblPr>
      <w:tblGrid>
        <w:gridCol w:w="4786"/>
        <w:gridCol w:w="2552"/>
        <w:gridCol w:w="2409"/>
      </w:tblGrid>
      <w:tr w:rsidR="004365BC" w:rsidRPr="00C36F0B" w:rsidTr="000F0269">
        <w:tc>
          <w:tcPr>
            <w:tcW w:w="4786" w:type="dxa"/>
          </w:tcPr>
          <w:p w:rsidR="004365BC" w:rsidRPr="00104973" w:rsidRDefault="004365BC" w:rsidP="00D439E7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Разработчик программы, </w:t>
            </w:r>
            <w:r>
              <w:rPr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4365BC" w:rsidRPr="00104973" w:rsidRDefault="004365BC" w:rsidP="00363A3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36F0B">
              <w:rPr>
                <w:rFonts w:eastAsia="Times New Roman"/>
              </w:rPr>
              <w:object w:dxaOrig="1594" w:dyaOrig="812">
                <v:shape id="_x0000_i1027" type="#_x0000_t75" style="width:80.25pt;height:40.5pt" o:ole="">
                  <v:imagedata r:id="rId14" o:title=""/>
                </v:shape>
                <o:OLEObject Type="Embed" ProgID="CorelDraw.Graphic.16" ShapeID="_x0000_i1027" DrawAspect="Content" ObjectID="_1574931920" r:id="rId15"/>
              </w:object>
            </w:r>
          </w:p>
        </w:tc>
        <w:tc>
          <w:tcPr>
            <w:tcW w:w="2409" w:type="dxa"/>
            <w:vAlign w:val="center"/>
          </w:tcPr>
          <w:p w:rsidR="004365BC" w:rsidRPr="00104973" w:rsidRDefault="004365BC" w:rsidP="000F026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В.А. Кулишкин</w:t>
            </w:r>
          </w:p>
        </w:tc>
      </w:tr>
      <w:tr w:rsidR="004365BC" w:rsidRPr="00C36F0B" w:rsidTr="00D439E7">
        <w:tc>
          <w:tcPr>
            <w:tcW w:w="4786" w:type="dxa"/>
          </w:tcPr>
          <w:p w:rsidR="004365BC" w:rsidRPr="00104973" w:rsidRDefault="004365BC" w:rsidP="00D73138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«</w:t>
            </w:r>
            <w:r>
              <w:rPr>
                <w:sz w:val="28"/>
                <w:szCs w:val="28"/>
                <w:lang w:eastAsia="ru-RU"/>
              </w:rPr>
              <w:t>22</w:t>
            </w:r>
            <w:r w:rsidRPr="00104973">
              <w:rPr>
                <w:sz w:val="28"/>
                <w:szCs w:val="28"/>
                <w:lang w:eastAsia="ru-RU"/>
              </w:rPr>
              <w:t xml:space="preserve">» </w:t>
            </w:r>
            <w:r>
              <w:rPr>
                <w:sz w:val="28"/>
                <w:szCs w:val="28"/>
                <w:lang w:eastAsia="ru-RU"/>
              </w:rPr>
              <w:t>ноября</w:t>
            </w:r>
            <w:r w:rsidRPr="00104973">
              <w:rPr>
                <w:sz w:val="28"/>
                <w:szCs w:val="28"/>
                <w:lang w:eastAsia="ru-RU"/>
              </w:rPr>
              <w:t xml:space="preserve"> 20</w:t>
            </w:r>
            <w:r>
              <w:rPr>
                <w:sz w:val="28"/>
                <w:szCs w:val="28"/>
                <w:lang w:eastAsia="ru-RU"/>
              </w:rPr>
              <w:t>16</w:t>
            </w:r>
            <w:r w:rsidRPr="00104973">
              <w:rPr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552" w:type="dxa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4365BC" w:rsidRPr="00104973" w:rsidRDefault="004365B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</w:tbl>
    <w:p w:rsidR="004365BC" w:rsidRPr="00744617" w:rsidRDefault="004365BC" w:rsidP="00D73138">
      <w:pPr>
        <w:spacing w:after="0" w:line="240" w:lineRule="auto"/>
        <w:jc w:val="center"/>
        <w:rPr>
          <w:szCs w:val="24"/>
        </w:rPr>
      </w:pPr>
    </w:p>
    <w:sectPr w:rsidR="004365BC" w:rsidRPr="00744617" w:rsidSect="00164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A202FE"/>
    <w:multiLevelType w:val="hybridMultilevel"/>
    <w:tmpl w:val="4AD2BB2E"/>
    <w:lvl w:ilvl="0" w:tplc="84E23122">
      <w:start w:val="1"/>
      <w:numFmt w:val="decimal"/>
      <w:lvlText w:val="%1."/>
      <w:lvlJc w:val="left"/>
      <w:pPr>
        <w:ind w:left="1414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BD45157"/>
    <w:multiLevelType w:val="hybridMultilevel"/>
    <w:tmpl w:val="8AEC2AC2"/>
    <w:lvl w:ilvl="0" w:tplc="AD867D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D0282D"/>
    <w:multiLevelType w:val="hybridMultilevel"/>
    <w:tmpl w:val="7EC4C452"/>
    <w:lvl w:ilvl="0" w:tplc="FD50696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D5000B5"/>
    <w:multiLevelType w:val="hybridMultilevel"/>
    <w:tmpl w:val="AFA253CA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A7152C5"/>
    <w:multiLevelType w:val="hybridMultilevel"/>
    <w:tmpl w:val="277AE6FC"/>
    <w:lvl w:ilvl="0" w:tplc="AC6884FC">
      <w:start w:val="1"/>
      <w:numFmt w:val="decimal"/>
      <w:lvlText w:val="%1."/>
      <w:lvlJc w:val="left"/>
      <w:pPr>
        <w:ind w:left="1294" w:hanging="5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81018BA"/>
    <w:multiLevelType w:val="hybridMultilevel"/>
    <w:tmpl w:val="93DE414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1A70CE4"/>
    <w:multiLevelType w:val="multilevel"/>
    <w:tmpl w:val="8B4431B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F847AE7"/>
    <w:multiLevelType w:val="hybridMultilevel"/>
    <w:tmpl w:val="8B0A6E20"/>
    <w:lvl w:ilvl="0" w:tplc="B23EA9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90B7994"/>
    <w:multiLevelType w:val="hybridMultilevel"/>
    <w:tmpl w:val="E6B8A92A"/>
    <w:lvl w:ilvl="0" w:tplc="64C077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1"/>
  </w:num>
  <w:num w:numId="2">
    <w:abstractNumId w:val="25"/>
  </w:num>
  <w:num w:numId="3">
    <w:abstractNumId w:val="30"/>
  </w:num>
  <w:num w:numId="4">
    <w:abstractNumId w:val="11"/>
  </w:num>
  <w:num w:numId="5">
    <w:abstractNumId w:val="36"/>
  </w:num>
  <w:num w:numId="6">
    <w:abstractNumId w:val="33"/>
  </w:num>
  <w:num w:numId="7">
    <w:abstractNumId w:val="23"/>
  </w:num>
  <w:num w:numId="8">
    <w:abstractNumId w:val="28"/>
  </w:num>
  <w:num w:numId="9">
    <w:abstractNumId w:val="0"/>
  </w:num>
  <w:num w:numId="10">
    <w:abstractNumId w:val="20"/>
  </w:num>
  <w:num w:numId="11">
    <w:abstractNumId w:val="27"/>
  </w:num>
  <w:num w:numId="12">
    <w:abstractNumId w:val="38"/>
  </w:num>
  <w:num w:numId="13">
    <w:abstractNumId w:val="2"/>
  </w:num>
  <w:num w:numId="14">
    <w:abstractNumId w:val="13"/>
  </w:num>
  <w:num w:numId="15">
    <w:abstractNumId w:val="32"/>
  </w:num>
  <w:num w:numId="16">
    <w:abstractNumId w:val="18"/>
  </w:num>
  <w:num w:numId="17">
    <w:abstractNumId w:val="3"/>
  </w:num>
  <w:num w:numId="18">
    <w:abstractNumId w:val="19"/>
  </w:num>
  <w:num w:numId="19">
    <w:abstractNumId w:val="4"/>
  </w:num>
  <w:num w:numId="20">
    <w:abstractNumId w:val="17"/>
  </w:num>
  <w:num w:numId="21">
    <w:abstractNumId w:val="24"/>
  </w:num>
  <w:num w:numId="22">
    <w:abstractNumId w:val="14"/>
  </w:num>
  <w:num w:numId="23">
    <w:abstractNumId w:val="12"/>
  </w:num>
  <w:num w:numId="24">
    <w:abstractNumId w:val="35"/>
  </w:num>
  <w:num w:numId="25">
    <w:abstractNumId w:val="7"/>
  </w:num>
  <w:num w:numId="26">
    <w:abstractNumId w:val="26"/>
  </w:num>
  <w:num w:numId="27">
    <w:abstractNumId w:val="5"/>
  </w:num>
  <w:num w:numId="28">
    <w:abstractNumId w:val="10"/>
  </w:num>
  <w:num w:numId="29">
    <w:abstractNumId w:val="9"/>
  </w:num>
  <w:num w:numId="3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15"/>
  </w:num>
  <w:num w:numId="33">
    <w:abstractNumId w:val="34"/>
  </w:num>
  <w:num w:numId="34">
    <w:abstractNumId w:val="8"/>
  </w:num>
  <w:num w:numId="35">
    <w:abstractNumId w:val="22"/>
  </w:num>
  <w:num w:numId="36">
    <w:abstractNumId w:val="37"/>
  </w:num>
  <w:num w:numId="37">
    <w:abstractNumId w:val="29"/>
  </w:num>
  <w:num w:numId="38">
    <w:abstractNumId w:val="21"/>
  </w:num>
  <w:num w:numId="3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02125"/>
    <w:rsid w:val="00043084"/>
    <w:rsid w:val="000D72F2"/>
    <w:rsid w:val="000D7BA1"/>
    <w:rsid w:val="000E1457"/>
    <w:rsid w:val="000E1E96"/>
    <w:rsid w:val="000F0269"/>
    <w:rsid w:val="000F7FBD"/>
    <w:rsid w:val="00104973"/>
    <w:rsid w:val="00145133"/>
    <w:rsid w:val="00164F06"/>
    <w:rsid w:val="001677F9"/>
    <w:rsid w:val="001679F7"/>
    <w:rsid w:val="001A7CF3"/>
    <w:rsid w:val="001D1639"/>
    <w:rsid w:val="00214307"/>
    <w:rsid w:val="002B010A"/>
    <w:rsid w:val="002C18DA"/>
    <w:rsid w:val="002D0837"/>
    <w:rsid w:val="002F28A3"/>
    <w:rsid w:val="00336B43"/>
    <w:rsid w:val="00363A33"/>
    <w:rsid w:val="003B4B3B"/>
    <w:rsid w:val="00405786"/>
    <w:rsid w:val="00424032"/>
    <w:rsid w:val="004365BC"/>
    <w:rsid w:val="0044113F"/>
    <w:rsid w:val="00461115"/>
    <w:rsid w:val="004821FD"/>
    <w:rsid w:val="00483CCA"/>
    <w:rsid w:val="004B353B"/>
    <w:rsid w:val="004C0FCA"/>
    <w:rsid w:val="00566189"/>
    <w:rsid w:val="005D32C7"/>
    <w:rsid w:val="0064005A"/>
    <w:rsid w:val="0067373C"/>
    <w:rsid w:val="006B1587"/>
    <w:rsid w:val="007178E7"/>
    <w:rsid w:val="00744617"/>
    <w:rsid w:val="007B19F4"/>
    <w:rsid w:val="0081432D"/>
    <w:rsid w:val="00877081"/>
    <w:rsid w:val="00886F88"/>
    <w:rsid w:val="008E7CA3"/>
    <w:rsid w:val="0090211B"/>
    <w:rsid w:val="00941B52"/>
    <w:rsid w:val="00AA12A2"/>
    <w:rsid w:val="00BF48B5"/>
    <w:rsid w:val="00C36F0B"/>
    <w:rsid w:val="00CA314D"/>
    <w:rsid w:val="00CB0E37"/>
    <w:rsid w:val="00CE253D"/>
    <w:rsid w:val="00CF4D00"/>
    <w:rsid w:val="00D1420D"/>
    <w:rsid w:val="00D439E7"/>
    <w:rsid w:val="00D73138"/>
    <w:rsid w:val="00D90096"/>
    <w:rsid w:val="00D96C21"/>
    <w:rsid w:val="00D96E0F"/>
    <w:rsid w:val="00DB65D9"/>
    <w:rsid w:val="00DC357E"/>
    <w:rsid w:val="00DF77BF"/>
    <w:rsid w:val="00E03809"/>
    <w:rsid w:val="00E420CC"/>
    <w:rsid w:val="00E446B0"/>
    <w:rsid w:val="00E540B0"/>
    <w:rsid w:val="00E55E7C"/>
    <w:rsid w:val="00F05E95"/>
    <w:rsid w:val="00F07593"/>
    <w:rsid w:val="00F10B01"/>
    <w:rsid w:val="00F11431"/>
    <w:rsid w:val="00F41A13"/>
    <w:rsid w:val="00FA6AB9"/>
    <w:rsid w:val="00FA7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F06"/>
    <w:pPr>
      <w:spacing w:after="200" w:line="276" w:lineRule="auto"/>
    </w:pPr>
    <w:rPr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540B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420CC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D96E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1115"/>
    <w:rPr>
      <w:rFonts w:ascii="Tahoma" w:hAnsi="Tahoma" w:cs="Tahoma"/>
      <w:sz w:val="16"/>
      <w:szCs w:val="16"/>
    </w:rPr>
  </w:style>
  <w:style w:type="paragraph" w:customStyle="1" w:styleId="abzac">
    <w:name w:val="abzac"/>
    <w:basedOn w:val="Normal"/>
    <w:uiPriority w:val="99"/>
    <w:rsid w:val="00877081"/>
    <w:pPr>
      <w:spacing w:after="0" w:line="240" w:lineRule="auto"/>
      <w:ind w:firstLine="720"/>
      <w:jc w:val="both"/>
    </w:pPr>
    <w:rPr>
      <w:rFonts w:eastAsia="Times New Roman"/>
      <w:szCs w:val="24"/>
      <w:lang w:eastAsia="ru-RU"/>
    </w:rPr>
  </w:style>
  <w:style w:type="paragraph" w:styleId="NormalWeb">
    <w:name w:val="Normal (Web)"/>
    <w:basedOn w:val="Normal"/>
    <w:uiPriority w:val="99"/>
    <w:rsid w:val="00877081"/>
    <w:pPr>
      <w:spacing w:after="0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48555/" TargetMode="External"/><Relationship Id="rId13" Type="http://schemas.openxmlformats.org/officeDocument/2006/relationships/hyperlink" Target="http://base.garant.ru/12148555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156018/" TargetMode="External"/><Relationship Id="rId12" Type="http://schemas.openxmlformats.org/officeDocument/2006/relationships/hyperlink" Target="http://docs.cntd.ru/search/intellectual?%20q=%D0%93%D0%9E%D0%A1%D0%A2+%D0%A0+56205-2014+&amp;itemtyp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tk.gost.ru/wps/portal/tk362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hyperlink" Target="http://fstec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stec.ru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83</TotalTime>
  <Pages>14</Pages>
  <Words>2925</Words>
  <Characters>16673</Characters>
  <Application>Microsoft Office Outlook</Application>
  <DocSecurity>0</DocSecurity>
  <Lines>0</Lines>
  <Paragraphs>0</Paragraphs>
  <ScaleCrop>false</ScaleCrop>
  <Company>ФГБОУ ВПО ПГУПС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Кафедра: "ЖДСУ"</cp:lastModifiedBy>
  <cp:revision>7</cp:revision>
  <cp:lastPrinted>2016-09-20T07:06:00Z</cp:lastPrinted>
  <dcterms:created xsi:type="dcterms:W3CDTF">2017-12-08T10:42:00Z</dcterms:created>
  <dcterms:modified xsi:type="dcterms:W3CDTF">2017-12-16T08:19:00Z</dcterms:modified>
</cp:coreProperties>
</file>